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00382B" w:themeColor="text2"/>
          <w:sz w:val="22"/>
        </w:rPr>
        <w:id w:val="-1427414805"/>
        <w:docPartObj>
          <w:docPartGallery w:val="Cover Pages"/>
          <w:docPartUnique/>
        </w:docPartObj>
      </w:sdtPr>
      <w:sdtEndPr>
        <w:rPr>
          <w:noProof/>
        </w:rPr>
      </w:sdtEndPr>
      <w:sdtContent>
        <w:p w14:paraId="6AD67A22" w14:textId="4EE1F376" w:rsidR="00D66A68" w:rsidRDefault="00F55E87" w:rsidP="00D66A68">
          <w:pPr>
            <w:pStyle w:val="BodyText"/>
          </w:pPr>
          <w:r>
            <w:rPr>
              <w:noProof/>
            </w:rPr>
            <w:drawing>
              <wp:anchor distT="0" distB="0" distL="114300" distR="114300" simplePos="0" relativeHeight="251658240" behindDoc="0" locked="0" layoutInCell="1" allowOverlap="1" wp14:anchorId="4D45D5DA" wp14:editId="69FAE321">
                <wp:simplePos x="0" y="0"/>
                <wp:positionH relativeFrom="page">
                  <wp:align>left</wp:align>
                </wp:positionH>
                <wp:positionV relativeFrom="paragraph">
                  <wp:posOffset>-683895</wp:posOffset>
                </wp:positionV>
                <wp:extent cx="7539318" cy="10689720"/>
                <wp:effectExtent l="0" t="0" r="5080" b="0"/>
                <wp:wrapNone/>
                <wp:docPr id="4259245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24544"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7958" cy="10716150"/>
                        </a:xfrm>
                        <a:prstGeom prst="rect">
                          <a:avLst/>
                        </a:prstGeom>
                      </pic:spPr>
                    </pic:pic>
                  </a:graphicData>
                </a:graphic>
                <wp14:sizeRelH relativeFrom="page">
                  <wp14:pctWidth>0</wp14:pctWidth>
                </wp14:sizeRelH>
                <wp14:sizeRelV relativeFrom="page">
                  <wp14:pctHeight>0</wp14:pctHeight>
                </wp14:sizeRelV>
              </wp:anchor>
            </w:drawing>
          </w:r>
        </w:p>
        <w:p w14:paraId="401521E8" w14:textId="77777777" w:rsidR="00D66A68" w:rsidRDefault="00D66A68" w:rsidP="00D66A68">
          <w:pPr>
            <w:pStyle w:val="BodyText"/>
          </w:pPr>
          <w:r>
            <w:t xml:space="preserve">Course Handbook </w:t>
          </w:r>
        </w:p>
        <w:p w14:paraId="4D57EFB7" w14:textId="6568EAF9" w:rsidR="00D66A68" w:rsidRDefault="006C5117" w:rsidP="00D66A68">
          <w:pPr>
            <w:pStyle w:val="BodyText"/>
          </w:pPr>
          <w:r>
            <w:t xml:space="preserve">RBGE Certificate in Botanical Illustration </w:t>
          </w:r>
        </w:p>
        <w:p w14:paraId="69F9D80C" w14:textId="34D99954" w:rsidR="00D66A68" w:rsidRDefault="006C5117" w:rsidP="00D66A68">
          <w:pPr>
            <w:pStyle w:val="BodyText"/>
          </w:pPr>
          <w:r>
            <w:t>Attended</w:t>
          </w:r>
          <w:r w:rsidR="00D66A68">
            <w:t xml:space="preserve"> Course</w:t>
          </w:r>
        </w:p>
        <w:p w14:paraId="18FE1D73" w14:textId="17A1187C" w:rsidR="00D66A68" w:rsidRDefault="006C5117" w:rsidP="00D66A68">
          <w:pPr>
            <w:pStyle w:val="BodyText"/>
          </w:pPr>
          <w:r>
            <w:t xml:space="preserve">Summer </w:t>
          </w:r>
          <w:r w:rsidR="00D66A68">
            <w:t>2025 Intake</w:t>
          </w:r>
        </w:p>
        <w:p w14:paraId="44D10CDB" w14:textId="331D09EF" w:rsidR="00D729EE" w:rsidRPr="006C5117" w:rsidRDefault="00D66A68">
          <w:pPr>
            <w:spacing w:line="240" w:lineRule="auto"/>
            <w:rPr>
              <w:color w:val="000000" w:themeColor="text1"/>
              <w:sz w:val="24"/>
            </w:rPr>
          </w:pPr>
          <w:r>
            <w:br w:type="page"/>
          </w:r>
        </w:p>
      </w:sdtContent>
    </w:sdt>
    <w:p w14:paraId="701CAE28" w14:textId="0C9EAF3C" w:rsidR="00D5683E" w:rsidRDefault="00D5683E" w:rsidP="00D5683E">
      <w:pPr>
        <w:pStyle w:val="Heading1"/>
      </w:pPr>
      <w:bookmarkStart w:id="0" w:name="_Toc195265235"/>
      <w:r>
        <w:lastRenderedPageBreak/>
        <w:t>Welcome</w:t>
      </w:r>
      <w:bookmarkEnd w:id="0"/>
    </w:p>
    <w:p w14:paraId="32141A89" w14:textId="42C3BC8D" w:rsidR="006C5117" w:rsidRPr="006C5117" w:rsidRDefault="006C5117" w:rsidP="00CF5A26">
      <w:pPr>
        <w:pStyle w:val="BodyText"/>
      </w:pPr>
      <w:r w:rsidRPr="006C5117">
        <w:t xml:space="preserve">The </w:t>
      </w:r>
      <w:r w:rsidR="00F97C19">
        <w:t>Royal Botanic Garden Edinburgh (</w:t>
      </w:r>
      <w:r w:rsidRPr="006C5117">
        <w:t>RBGE</w:t>
      </w:r>
      <w:r w:rsidR="00F97C19">
        <w:t>)</w:t>
      </w:r>
      <w:r w:rsidRPr="006C5117">
        <w:t xml:space="preserve"> Certificate in Botanical Illustration (CBI) is a great way to learn the fundamental techniques of paint and pencil. Using plants as our core subject this course is an ideal starting </w:t>
      </w:r>
      <w:r>
        <w:t>point</w:t>
      </w:r>
      <w:r w:rsidRPr="006C5117">
        <w:t xml:space="preserve"> if you want to become a botanical illustrator. The techniques you learn are valuable across all areas of illustration and seldom taught in art colleges or university art departments, so it is well suited to any developing artist. </w:t>
      </w:r>
    </w:p>
    <w:p w14:paraId="77CD6E8D" w14:textId="7CB2D1DB" w:rsidR="006C5117" w:rsidRPr="006C5117" w:rsidRDefault="006C5117" w:rsidP="00CF5A26">
      <w:pPr>
        <w:pStyle w:val="BodyText"/>
      </w:pPr>
      <w:r w:rsidRPr="006C5117">
        <w:t xml:space="preserve">There are many courses that teach botanical illustration, but this structured 10-day course consists of ten full-day taught units with a standard framework </w:t>
      </w:r>
      <w:r>
        <w:t xml:space="preserve">of </w:t>
      </w:r>
      <w:r w:rsidRPr="006C5117">
        <w:t xml:space="preserve">assessment built into the programme. The focus is on the fundamental skills and is taught by experienced and enthusiastic tutors. </w:t>
      </w:r>
    </w:p>
    <w:p w14:paraId="51A5DC78" w14:textId="77777777" w:rsidR="006C5117" w:rsidRPr="006C5117" w:rsidRDefault="006C5117" w:rsidP="00CF5A26">
      <w:pPr>
        <w:pStyle w:val="BodyText"/>
      </w:pPr>
      <w:r w:rsidRPr="006C5117">
        <w:t xml:space="preserve">There is some theory provided to aid your understanding (in the form of short, highly visual presentations), but the course is designed to be delivered and assessed using a predominantly practical approach. </w:t>
      </w:r>
    </w:p>
    <w:p w14:paraId="3AD3F9A9" w14:textId="5047F7F1" w:rsidR="006C5117" w:rsidRPr="006C5117" w:rsidRDefault="006C5117" w:rsidP="00CF5A26">
      <w:pPr>
        <w:pStyle w:val="BodyText"/>
      </w:pPr>
      <w:r w:rsidRPr="006C5117">
        <w:t xml:space="preserve">The RBGE Certificate in Botanical Illustration is a formally assessed course and therefore requires students to successfully pass assignments </w:t>
      </w:r>
      <w:proofErr w:type="gramStart"/>
      <w:r w:rsidRPr="006C5117">
        <w:t>in order to</w:t>
      </w:r>
      <w:proofErr w:type="gramEnd"/>
      <w:r w:rsidRPr="006C5117">
        <w:t xml:space="preserve"> achieve the award.  Students are required to build up a course portfolio containing notes, visuals, and exercises. This body of work will show progression and help develop skills leading to a final painted composition. Both the portfolio and the final piece will be assessed, and the marks combined to provide the final grade. There is also an element of continuing </w:t>
      </w:r>
      <w:r w:rsidR="00CF5A26" w:rsidRPr="006C5117">
        <w:t>self-assessment</w:t>
      </w:r>
      <w:r w:rsidRPr="006C5117">
        <w:t xml:space="preserve"> and evaluation within the programme.</w:t>
      </w:r>
    </w:p>
    <w:p w14:paraId="781258F5" w14:textId="586F278F" w:rsidR="00D5683E" w:rsidRPr="006C5117" w:rsidRDefault="006C5117" w:rsidP="00CF5A26">
      <w:pPr>
        <w:pStyle w:val="BodyText"/>
      </w:pPr>
      <w:r w:rsidRPr="006C5117">
        <w:t>T</w:t>
      </w:r>
      <w:r w:rsidR="00D5683E" w:rsidRPr="006C5117">
        <w:t>his handbook introduces you to the</w:t>
      </w:r>
      <w:r w:rsidRPr="006C5117">
        <w:t xml:space="preserve"> course</w:t>
      </w:r>
      <w:r w:rsidR="00D5683E" w:rsidRPr="006C5117">
        <w:t>. We hope it answers all your questions, but please don’t hesitate to contact us if you have any further queries.</w:t>
      </w:r>
      <w:bookmarkStart w:id="1" w:name="_Hlk198110973"/>
    </w:p>
    <w:p w14:paraId="346F04E3" w14:textId="77777777" w:rsidR="006C5117" w:rsidRPr="001A4EED" w:rsidRDefault="006C5117" w:rsidP="006C5117">
      <w:pPr>
        <w:spacing w:line="360" w:lineRule="auto"/>
        <w:ind w:right="6"/>
        <w:jc w:val="both"/>
        <w:rPr>
          <w:rFonts w:cs="Arial"/>
          <w:sz w:val="10"/>
          <w:szCs w:val="10"/>
        </w:rPr>
      </w:pPr>
    </w:p>
    <w:tbl>
      <w:tblPr>
        <w:tblW w:w="8223" w:type="dxa"/>
        <w:tblCellSpacing w:w="15" w:type="dxa"/>
        <w:tblCellMar>
          <w:left w:w="0" w:type="dxa"/>
          <w:right w:w="0" w:type="dxa"/>
        </w:tblCellMar>
        <w:tblLook w:val="04A0" w:firstRow="1" w:lastRow="0" w:firstColumn="1" w:lastColumn="0" w:noHBand="0" w:noVBand="1"/>
      </w:tblPr>
      <w:tblGrid>
        <w:gridCol w:w="2552"/>
        <w:gridCol w:w="5671"/>
      </w:tblGrid>
      <w:tr w:rsidR="00D5683E" w:rsidRPr="00D5683E" w14:paraId="41472E80" w14:textId="77777777" w:rsidTr="00D5683E">
        <w:trPr>
          <w:tblCellSpacing w:w="15" w:type="dxa"/>
        </w:trPr>
        <w:tc>
          <w:tcPr>
            <w:tcW w:w="2507" w:type="dxa"/>
            <w:tcMar>
              <w:top w:w="15" w:type="dxa"/>
              <w:left w:w="15" w:type="dxa"/>
              <w:bottom w:w="15" w:type="dxa"/>
              <w:right w:w="15" w:type="dxa"/>
            </w:tcMar>
            <w:hideMark/>
          </w:tcPr>
          <w:p w14:paraId="37F894CE" w14:textId="5F322D81" w:rsidR="00D5683E" w:rsidRPr="00D5683E" w:rsidRDefault="00D5683E" w:rsidP="00D5683E">
            <w:pPr>
              <w:pStyle w:val="BodyText"/>
            </w:pPr>
            <w:r w:rsidRPr="00D5683E">
              <w:rPr>
                <w:noProof/>
              </w:rPr>
              <w:drawing>
                <wp:inline distT="0" distB="0" distL="0" distR="0" wp14:anchorId="2F67B0DB" wp14:editId="4DDE2B5B">
                  <wp:extent cx="1285875" cy="1085850"/>
                  <wp:effectExtent l="0" t="0" r="9525" b="0"/>
                  <wp:docPr id="1120363025"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62018"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875" cy="1085850"/>
                          </a:xfrm>
                          <a:prstGeom prst="rect">
                            <a:avLst/>
                          </a:prstGeom>
                          <a:noFill/>
                          <a:ln>
                            <a:noFill/>
                          </a:ln>
                        </pic:spPr>
                      </pic:pic>
                    </a:graphicData>
                  </a:graphic>
                </wp:inline>
              </w:drawing>
            </w:r>
          </w:p>
        </w:tc>
        <w:tc>
          <w:tcPr>
            <w:tcW w:w="5626" w:type="dxa"/>
            <w:tcMar>
              <w:top w:w="15" w:type="dxa"/>
              <w:left w:w="15" w:type="dxa"/>
              <w:bottom w:w="15" w:type="dxa"/>
              <w:right w:w="15" w:type="dxa"/>
            </w:tcMar>
            <w:hideMark/>
          </w:tcPr>
          <w:p w14:paraId="5671751B" w14:textId="5F204E0C" w:rsidR="00D5683E" w:rsidRPr="00D5683E" w:rsidRDefault="00F97C19" w:rsidP="001E31B9">
            <w:pPr>
              <w:pStyle w:val="BodyText"/>
              <w:spacing w:after="0" w:line="240" w:lineRule="auto"/>
              <w:rPr>
                <w:color w:val="00382B" w:themeColor="text2"/>
              </w:rPr>
            </w:pPr>
            <w:r>
              <w:rPr>
                <w:color w:val="00382B" w:themeColor="text2"/>
              </w:rPr>
              <w:t>Learning Department</w:t>
            </w:r>
            <w:r w:rsidR="00D5683E" w:rsidRPr="00D5683E">
              <w:rPr>
                <w:color w:val="00382B" w:themeColor="text2"/>
              </w:rPr>
              <w:br/>
              <w:t>20a Inverleith Row</w:t>
            </w:r>
            <w:r w:rsidR="00D5683E" w:rsidRPr="00D5683E">
              <w:rPr>
                <w:color w:val="00382B" w:themeColor="text2"/>
              </w:rPr>
              <w:br/>
              <w:t xml:space="preserve">Edinburgh </w:t>
            </w:r>
          </w:p>
          <w:p w14:paraId="59A67795" w14:textId="44A1362C" w:rsidR="00D5683E" w:rsidRPr="00D5683E" w:rsidRDefault="00D5683E" w:rsidP="001E31B9">
            <w:pPr>
              <w:pStyle w:val="BodyText"/>
              <w:spacing w:after="0" w:line="240" w:lineRule="auto"/>
              <w:rPr>
                <w:color w:val="00382B" w:themeColor="text2"/>
              </w:rPr>
            </w:pPr>
            <w:r w:rsidRPr="00D5683E">
              <w:rPr>
                <w:color w:val="00382B" w:themeColor="text2"/>
              </w:rPr>
              <w:t>EH3 5LR,</w:t>
            </w:r>
            <w:r w:rsidRPr="00D5683E">
              <w:rPr>
                <w:color w:val="00382B" w:themeColor="text2"/>
              </w:rPr>
              <w:br/>
              <w:t>0131 248 2937</w:t>
            </w:r>
          </w:p>
          <w:p w14:paraId="0467FF9D" w14:textId="77777777" w:rsidR="00D5683E" w:rsidRDefault="00D5683E" w:rsidP="001E31B9">
            <w:pPr>
              <w:pStyle w:val="BodyText"/>
              <w:spacing w:after="0" w:line="240" w:lineRule="auto"/>
            </w:pPr>
            <w:hyperlink r:id="rId13" w:history="1">
              <w:r w:rsidRPr="006C5117">
                <w:rPr>
                  <w:rStyle w:val="Hyperlink"/>
                </w:rPr>
                <w:t>rbge.org.uk/</w:t>
              </w:r>
              <w:proofErr w:type="spellStart"/>
              <w:r w:rsidR="006C5117" w:rsidRPr="006C5117">
                <w:rPr>
                  <w:rStyle w:val="Hyperlink"/>
                </w:rPr>
                <w:t>certbi</w:t>
              </w:r>
              <w:proofErr w:type="spellEnd"/>
            </w:hyperlink>
            <w:r w:rsidR="006C5117">
              <w:t xml:space="preserve"> </w:t>
            </w:r>
          </w:p>
          <w:p w14:paraId="0AB8BFB4" w14:textId="77777777" w:rsidR="001A4EED" w:rsidRDefault="001A4EED" w:rsidP="001A4EED">
            <w:pPr>
              <w:pStyle w:val="BodyText"/>
              <w:spacing w:after="0" w:line="240" w:lineRule="auto"/>
              <w:ind w:left="-1020" w:hanging="2580"/>
              <w:rPr>
                <w:color w:val="00382B" w:themeColor="text2"/>
              </w:rPr>
            </w:pPr>
          </w:p>
          <w:p w14:paraId="624662BF" w14:textId="7B0BC913" w:rsidR="001A4EED" w:rsidRPr="00D5683E" w:rsidRDefault="001A4EED" w:rsidP="001A4EED">
            <w:pPr>
              <w:pStyle w:val="BodyText"/>
              <w:spacing w:after="0" w:line="240" w:lineRule="auto"/>
              <w:ind w:left="-2580"/>
              <w:jc w:val="both"/>
              <w:rPr>
                <w:color w:val="00382B" w:themeColor="text2"/>
              </w:rPr>
            </w:pPr>
          </w:p>
        </w:tc>
      </w:tr>
    </w:tbl>
    <w:p w14:paraId="09FA19BD" w14:textId="167D64E1" w:rsidR="001A4EED" w:rsidRPr="00766F9C" w:rsidRDefault="001A4EED" w:rsidP="00CF5A26">
      <w:pPr>
        <w:pStyle w:val="BodyText"/>
        <w:rPr>
          <w:i/>
          <w:iCs/>
          <w:sz w:val="20"/>
        </w:rPr>
      </w:pPr>
      <w:r w:rsidRPr="00766F9C">
        <w:rPr>
          <w:i/>
          <w:iCs/>
          <w:sz w:val="20"/>
        </w:rPr>
        <w:t xml:space="preserve">Cover Image by </w:t>
      </w:r>
      <w:r w:rsidR="00766F9C" w:rsidRPr="00766F9C">
        <w:rPr>
          <w:i/>
          <w:iCs/>
          <w:sz w:val="20"/>
        </w:rPr>
        <w:t>Caroline Dumuys-Babian</w:t>
      </w:r>
    </w:p>
    <w:p w14:paraId="0171938E" w14:textId="1DBA7421" w:rsidR="00CF5A26" w:rsidRPr="00CF5A26" w:rsidRDefault="00D66DA5" w:rsidP="00CF5A26">
      <w:pPr>
        <w:pStyle w:val="BodyText"/>
      </w:pPr>
      <w:r w:rsidRPr="00CF5A26">
        <w:t>The Royal Botanic Garden Edinburgh is a charity (registration number SC007983</w:t>
      </w:r>
      <w:r w:rsidR="00766F9C">
        <w:t>)</w:t>
      </w:r>
    </w:p>
    <w:bookmarkEnd w:id="1" w:displacedByCustomXml="next"/>
    <w:sdt>
      <w:sdtPr>
        <w:rPr>
          <w:rFonts w:asciiTheme="minorHAnsi" w:hAnsiTheme="minorHAnsi"/>
          <w:sz w:val="22"/>
        </w:rPr>
        <w:id w:val="-2066009301"/>
        <w:docPartObj>
          <w:docPartGallery w:val="Table of Contents"/>
          <w:docPartUnique/>
        </w:docPartObj>
      </w:sdtPr>
      <w:sdtEndPr>
        <w:rPr>
          <w:b/>
          <w:bCs/>
        </w:rPr>
      </w:sdtEndPr>
      <w:sdtContent>
        <w:p w14:paraId="14AEDEBF" w14:textId="77777777" w:rsidR="004D06B9" w:rsidRPr="00B932B1" w:rsidRDefault="003928E8">
          <w:pPr>
            <w:pStyle w:val="TOCHeading"/>
          </w:pPr>
          <w:r w:rsidRPr="00B932B1">
            <w:t>Table of C</w:t>
          </w:r>
          <w:r w:rsidR="004D06B9" w:rsidRPr="00B932B1">
            <w:t>ontents</w:t>
          </w:r>
        </w:p>
        <w:p w14:paraId="122F1BA9" w14:textId="06FEF752" w:rsidR="00C44126" w:rsidRDefault="00411FAB">
          <w:pPr>
            <w:pStyle w:val="TOC2"/>
            <w:rPr>
              <w:color w:val="auto"/>
              <w:kern w:val="2"/>
              <w:sz w:val="24"/>
              <w:szCs w:val="24"/>
              <w:lang w:eastAsia="en-GB"/>
              <w14:ligatures w14:val="standardContextual"/>
            </w:rPr>
          </w:pPr>
          <w:r w:rsidRPr="00B932B1">
            <w:rPr>
              <w:noProof w:val="0"/>
            </w:rPr>
            <w:fldChar w:fldCharType="begin"/>
          </w:r>
          <w:r w:rsidRPr="00B932B1">
            <w:rPr>
              <w:noProof w:val="0"/>
            </w:rPr>
            <w:instrText xml:space="preserve"> TOC \h \z \u \t "Heading 1,2,Divider title,1" </w:instrText>
          </w:r>
          <w:r w:rsidRPr="00B932B1">
            <w:rPr>
              <w:noProof w:val="0"/>
            </w:rPr>
            <w:fldChar w:fldCharType="separate"/>
          </w:r>
          <w:hyperlink w:anchor="_Toc195265235" w:history="1">
            <w:r w:rsidR="00C44126" w:rsidRPr="00D2504E">
              <w:rPr>
                <w:rStyle w:val="Hyperlink"/>
              </w:rPr>
              <w:t>Welcome</w:t>
            </w:r>
            <w:r w:rsidR="00C44126">
              <w:rPr>
                <w:webHidden/>
              </w:rPr>
              <w:tab/>
            </w:r>
            <w:r w:rsidR="00C44126">
              <w:rPr>
                <w:webHidden/>
              </w:rPr>
              <w:fldChar w:fldCharType="begin"/>
            </w:r>
            <w:r w:rsidR="00C44126">
              <w:rPr>
                <w:webHidden/>
              </w:rPr>
              <w:instrText xml:space="preserve"> PAGEREF _Toc195265235 \h </w:instrText>
            </w:r>
            <w:r w:rsidR="00C44126">
              <w:rPr>
                <w:webHidden/>
              </w:rPr>
            </w:r>
            <w:r w:rsidR="00C44126">
              <w:rPr>
                <w:webHidden/>
              </w:rPr>
              <w:fldChar w:fldCharType="separate"/>
            </w:r>
            <w:r w:rsidR="00D008CE">
              <w:rPr>
                <w:webHidden/>
              </w:rPr>
              <w:t>2</w:t>
            </w:r>
            <w:r w:rsidR="00C44126">
              <w:rPr>
                <w:webHidden/>
              </w:rPr>
              <w:fldChar w:fldCharType="end"/>
            </w:r>
          </w:hyperlink>
        </w:p>
        <w:p w14:paraId="3444DCEA" w14:textId="3D971918" w:rsidR="00C44126" w:rsidRDefault="00C44126">
          <w:pPr>
            <w:pStyle w:val="TOC2"/>
            <w:rPr>
              <w:color w:val="auto"/>
              <w:kern w:val="2"/>
              <w:sz w:val="24"/>
              <w:szCs w:val="24"/>
              <w:lang w:eastAsia="en-GB"/>
              <w14:ligatures w14:val="standardContextual"/>
            </w:rPr>
          </w:pPr>
          <w:hyperlink w:anchor="_Toc195265236" w:history="1">
            <w:r w:rsidRPr="00D2504E">
              <w:rPr>
                <w:rStyle w:val="Hyperlink"/>
              </w:rPr>
              <w:t xml:space="preserve">1. Course </w:t>
            </w:r>
            <w:r w:rsidR="00C81F59">
              <w:rPr>
                <w:rStyle w:val="Hyperlink"/>
              </w:rPr>
              <w:t>D</w:t>
            </w:r>
            <w:r w:rsidRPr="00D2504E">
              <w:rPr>
                <w:rStyle w:val="Hyperlink"/>
              </w:rPr>
              <w:t xml:space="preserve">ates and </w:t>
            </w:r>
            <w:r w:rsidR="00C81F59">
              <w:rPr>
                <w:rStyle w:val="Hyperlink"/>
              </w:rPr>
              <w:t>T</w:t>
            </w:r>
            <w:r w:rsidRPr="00D2504E">
              <w:rPr>
                <w:rStyle w:val="Hyperlink"/>
              </w:rPr>
              <w:t>imetable</w:t>
            </w:r>
            <w:r>
              <w:rPr>
                <w:webHidden/>
              </w:rPr>
              <w:tab/>
            </w:r>
            <w:r>
              <w:rPr>
                <w:webHidden/>
              </w:rPr>
              <w:fldChar w:fldCharType="begin"/>
            </w:r>
            <w:r>
              <w:rPr>
                <w:webHidden/>
              </w:rPr>
              <w:instrText xml:space="preserve"> PAGEREF _Toc195265236 \h </w:instrText>
            </w:r>
            <w:r>
              <w:rPr>
                <w:webHidden/>
              </w:rPr>
            </w:r>
            <w:r>
              <w:rPr>
                <w:webHidden/>
              </w:rPr>
              <w:fldChar w:fldCharType="separate"/>
            </w:r>
            <w:r w:rsidR="00D008CE">
              <w:rPr>
                <w:webHidden/>
              </w:rPr>
              <w:t>4</w:t>
            </w:r>
            <w:r>
              <w:rPr>
                <w:webHidden/>
              </w:rPr>
              <w:fldChar w:fldCharType="end"/>
            </w:r>
          </w:hyperlink>
        </w:p>
        <w:p w14:paraId="50DBD187" w14:textId="655EEF54" w:rsidR="00C44126" w:rsidRDefault="00C44126">
          <w:pPr>
            <w:pStyle w:val="TOC2"/>
            <w:rPr>
              <w:color w:val="auto"/>
              <w:kern w:val="2"/>
              <w:sz w:val="24"/>
              <w:szCs w:val="24"/>
              <w:lang w:eastAsia="en-GB"/>
              <w14:ligatures w14:val="standardContextual"/>
            </w:rPr>
          </w:pPr>
          <w:hyperlink w:anchor="_Toc195265237" w:history="1">
            <w:r w:rsidRPr="00D2504E">
              <w:rPr>
                <w:rStyle w:val="Hyperlink"/>
              </w:rPr>
              <w:t>2. Unit Descriptors</w:t>
            </w:r>
            <w:r>
              <w:rPr>
                <w:webHidden/>
              </w:rPr>
              <w:tab/>
            </w:r>
            <w:r>
              <w:rPr>
                <w:webHidden/>
              </w:rPr>
              <w:fldChar w:fldCharType="begin"/>
            </w:r>
            <w:r>
              <w:rPr>
                <w:webHidden/>
              </w:rPr>
              <w:instrText xml:space="preserve"> PAGEREF _Toc195265237 \h </w:instrText>
            </w:r>
            <w:r>
              <w:rPr>
                <w:webHidden/>
              </w:rPr>
            </w:r>
            <w:r>
              <w:rPr>
                <w:webHidden/>
              </w:rPr>
              <w:fldChar w:fldCharType="separate"/>
            </w:r>
            <w:r w:rsidR="00D008CE">
              <w:rPr>
                <w:webHidden/>
              </w:rPr>
              <w:t>4</w:t>
            </w:r>
            <w:r>
              <w:rPr>
                <w:webHidden/>
              </w:rPr>
              <w:fldChar w:fldCharType="end"/>
            </w:r>
          </w:hyperlink>
        </w:p>
        <w:p w14:paraId="1C01FDB0" w14:textId="1BD37E5A" w:rsidR="00C44126" w:rsidRDefault="00C44126" w:rsidP="00C44126">
          <w:pPr>
            <w:pStyle w:val="TOC2"/>
            <w:tabs>
              <w:tab w:val="left" w:pos="880"/>
            </w:tabs>
            <w:ind w:left="720"/>
            <w:rPr>
              <w:color w:val="auto"/>
              <w:kern w:val="2"/>
              <w:sz w:val="24"/>
              <w:szCs w:val="24"/>
              <w:lang w:eastAsia="en-GB"/>
              <w14:ligatures w14:val="standardContextual"/>
            </w:rPr>
          </w:pPr>
          <w:hyperlink w:anchor="_Toc195265238" w:history="1">
            <w:r w:rsidRPr="00D2504E">
              <w:rPr>
                <w:rStyle w:val="Hyperlink"/>
              </w:rPr>
              <w:t>Unit: CBI-01</w:t>
            </w:r>
            <w:r>
              <w:rPr>
                <w:webHidden/>
              </w:rPr>
              <w:tab/>
            </w:r>
            <w:r>
              <w:rPr>
                <w:webHidden/>
              </w:rPr>
              <w:fldChar w:fldCharType="begin"/>
            </w:r>
            <w:r>
              <w:rPr>
                <w:webHidden/>
              </w:rPr>
              <w:instrText xml:space="preserve"> PAGEREF _Toc195265238 \h </w:instrText>
            </w:r>
            <w:r>
              <w:rPr>
                <w:webHidden/>
              </w:rPr>
            </w:r>
            <w:r>
              <w:rPr>
                <w:webHidden/>
              </w:rPr>
              <w:fldChar w:fldCharType="separate"/>
            </w:r>
            <w:r w:rsidR="00D008CE">
              <w:rPr>
                <w:webHidden/>
              </w:rPr>
              <w:t>5</w:t>
            </w:r>
            <w:r>
              <w:rPr>
                <w:webHidden/>
              </w:rPr>
              <w:fldChar w:fldCharType="end"/>
            </w:r>
          </w:hyperlink>
        </w:p>
        <w:p w14:paraId="136E1405" w14:textId="503B9BF4" w:rsidR="00C44126" w:rsidRDefault="00C44126" w:rsidP="00C44126">
          <w:pPr>
            <w:pStyle w:val="TOC2"/>
            <w:tabs>
              <w:tab w:val="left" w:pos="880"/>
            </w:tabs>
            <w:ind w:left="720"/>
            <w:rPr>
              <w:color w:val="auto"/>
              <w:kern w:val="2"/>
              <w:sz w:val="24"/>
              <w:szCs w:val="24"/>
              <w:lang w:eastAsia="en-GB"/>
              <w14:ligatures w14:val="standardContextual"/>
            </w:rPr>
          </w:pPr>
          <w:hyperlink w:anchor="_Toc195265239" w:history="1">
            <w:r w:rsidRPr="00D2504E">
              <w:rPr>
                <w:rStyle w:val="Hyperlink"/>
              </w:rPr>
              <w:t>Unit:</w:t>
            </w:r>
            <w:r w:rsidR="006B6CDC">
              <w:rPr>
                <w:rStyle w:val="Hyperlink"/>
              </w:rPr>
              <w:t xml:space="preserve"> </w:t>
            </w:r>
            <w:r w:rsidRPr="00D2504E">
              <w:rPr>
                <w:rStyle w:val="Hyperlink"/>
              </w:rPr>
              <w:t>CBI-02</w:t>
            </w:r>
            <w:r>
              <w:rPr>
                <w:webHidden/>
              </w:rPr>
              <w:tab/>
            </w:r>
            <w:r>
              <w:rPr>
                <w:webHidden/>
              </w:rPr>
              <w:fldChar w:fldCharType="begin"/>
            </w:r>
            <w:r>
              <w:rPr>
                <w:webHidden/>
              </w:rPr>
              <w:instrText xml:space="preserve"> PAGEREF _Toc195265239 \h </w:instrText>
            </w:r>
            <w:r>
              <w:rPr>
                <w:webHidden/>
              </w:rPr>
            </w:r>
            <w:r>
              <w:rPr>
                <w:webHidden/>
              </w:rPr>
              <w:fldChar w:fldCharType="separate"/>
            </w:r>
            <w:r w:rsidR="00D008CE">
              <w:rPr>
                <w:webHidden/>
              </w:rPr>
              <w:t>6</w:t>
            </w:r>
            <w:r>
              <w:rPr>
                <w:webHidden/>
              </w:rPr>
              <w:fldChar w:fldCharType="end"/>
            </w:r>
          </w:hyperlink>
        </w:p>
        <w:p w14:paraId="0102B772" w14:textId="7D7E1DAF" w:rsidR="00C44126" w:rsidRDefault="00C44126" w:rsidP="00C44126">
          <w:pPr>
            <w:pStyle w:val="TOC2"/>
            <w:tabs>
              <w:tab w:val="left" w:pos="880"/>
            </w:tabs>
            <w:ind w:left="720"/>
            <w:rPr>
              <w:color w:val="auto"/>
              <w:kern w:val="2"/>
              <w:sz w:val="24"/>
              <w:szCs w:val="24"/>
              <w:lang w:eastAsia="en-GB"/>
              <w14:ligatures w14:val="standardContextual"/>
            </w:rPr>
          </w:pPr>
          <w:hyperlink w:anchor="_Toc195265240" w:history="1">
            <w:r w:rsidRPr="00D2504E">
              <w:rPr>
                <w:rStyle w:val="Hyperlink"/>
              </w:rPr>
              <w:t>Unit: CBI-03</w:t>
            </w:r>
            <w:r>
              <w:rPr>
                <w:webHidden/>
              </w:rPr>
              <w:tab/>
            </w:r>
            <w:r>
              <w:rPr>
                <w:webHidden/>
              </w:rPr>
              <w:fldChar w:fldCharType="begin"/>
            </w:r>
            <w:r>
              <w:rPr>
                <w:webHidden/>
              </w:rPr>
              <w:instrText xml:space="preserve"> PAGEREF _Toc195265240 \h </w:instrText>
            </w:r>
            <w:r>
              <w:rPr>
                <w:webHidden/>
              </w:rPr>
            </w:r>
            <w:r>
              <w:rPr>
                <w:webHidden/>
              </w:rPr>
              <w:fldChar w:fldCharType="separate"/>
            </w:r>
            <w:r w:rsidR="00D008CE">
              <w:rPr>
                <w:webHidden/>
              </w:rPr>
              <w:t>7</w:t>
            </w:r>
            <w:r>
              <w:rPr>
                <w:webHidden/>
              </w:rPr>
              <w:fldChar w:fldCharType="end"/>
            </w:r>
          </w:hyperlink>
        </w:p>
        <w:p w14:paraId="604449A8" w14:textId="42215FC2" w:rsidR="00C44126" w:rsidRDefault="00C44126" w:rsidP="00C44126">
          <w:pPr>
            <w:pStyle w:val="TOC2"/>
            <w:tabs>
              <w:tab w:val="left" w:pos="880"/>
            </w:tabs>
            <w:ind w:left="720"/>
            <w:rPr>
              <w:color w:val="auto"/>
              <w:kern w:val="2"/>
              <w:sz w:val="24"/>
              <w:szCs w:val="24"/>
              <w:lang w:eastAsia="en-GB"/>
              <w14:ligatures w14:val="standardContextual"/>
            </w:rPr>
          </w:pPr>
          <w:hyperlink w:anchor="_Toc195265241" w:history="1">
            <w:r w:rsidRPr="00D2504E">
              <w:rPr>
                <w:rStyle w:val="Hyperlink"/>
              </w:rPr>
              <w:t>Unit: CBI-04</w:t>
            </w:r>
            <w:r>
              <w:rPr>
                <w:webHidden/>
              </w:rPr>
              <w:tab/>
            </w:r>
            <w:r>
              <w:rPr>
                <w:webHidden/>
              </w:rPr>
              <w:fldChar w:fldCharType="begin"/>
            </w:r>
            <w:r>
              <w:rPr>
                <w:webHidden/>
              </w:rPr>
              <w:instrText xml:space="preserve"> PAGEREF _Toc195265241 \h </w:instrText>
            </w:r>
            <w:r>
              <w:rPr>
                <w:webHidden/>
              </w:rPr>
            </w:r>
            <w:r>
              <w:rPr>
                <w:webHidden/>
              </w:rPr>
              <w:fldChar w:fldCharType="separate"/>
            </w:r>
            <w:r w:rsidR="00D008CE">
              <w:rPr>
                <w:webHidden/>
              </w:rPr>
              <w:t>8</w:t>
            </w:r>
            <w:r>
              <w:rPr>
                <w:webHidden/>
              </w:rPr>
              <w:fldChar w:fldCharType="end"/>
            </w:r>
          </w:hyperlink>
        </w:p>
        <w:p w14:paraId="36CAA98B" w14:textId="131A1A45" w:rsidR="00C44126" w:rsidRDefault="00C44126" w:rsidP="00C44126">
          <w:pPr>
            <w:pStyle w:val="TOC2"/>
            <w:tabs>
              <w:tab w:val="left" w:pos="880"/>
            </w:tabs>
            <w:ind w:left="720"/>
            <w:rPr>
              <w:color w:val="auto"/>
              <w:kern w:val="2"/>
              <w:sz w:val="24"/>
              <w:szCs w:val="24"/>
              <w:lang w:eastAsia="en-GB"/>
              <w14:ligatures w14:val="standardContextual"/>
            </w:rPr>
          </w:pPr>
          <w:hyperlink w:anchor="_Toc195265242" w:history="1">
            <w:r w:rsidRPr="00D2504E">
              <w:rPr>
                <w:rStyle w:val="Hyperlink"/>
              </w:rPr>
              <w:t>Unit:</w:t>
            </w:r>
            <w:r w:rsidR="006B6CDC">
              <w:rPr>
                <w:rStyle w:val="Hyperlink"/>
              </w:rPr>
              <w:t xml:space="preserve"> </w:t>
            </w:r>
            <w:r w:rsidRPr="00D2504E">
              <w:rPr>
                <w:rStyle w:val="Hyperlink"/>
              </w:rPr>
              <w:t>CBI-05</w:t>
            </w:r>
            <w:r>
              <w:rPr>
                <w:webHidden/>
              </w:rPr>
              <w:tab/>
            </w:r>
            <w:r>
              <w:rPr>
                <w:webHidden/>
              </w:rPr>
              <w:fldChar w:fldCharType="begin"/>
            </w:r>
            <w:r>
              <w:rPr>
                <w:webHidden/>
              </w:rPr>
              <w:instrText xml:space="preserve"> PAGEREF _Toc195265242 \h </w:instrText>
            </w:r>
            <w:r>
              <w:rPr>
                <w:webHidden/>
              </w:rPr>
            </w:r>
            <w:r>
              <w:rPr>
                <w:webHidden/>
              </w:rPr>
              <w:fldChar w:fldCharType="separate"/>
            </w:r>
            <w:r w:rsidR="00D008CE">
              <w:rPr>
                <w:webHidden/>
              </w:rPr>
              <w:t>9</w:t>
            </w:r>
            <w:r>
              <w:rPr>
                <w:webHidden/>
              </w:rPr>
              <w:fldChar w:fldCharType="end"/>
            </w:r>
          </w:hyperlink>
        </w:p>
        <w:p w14:paraId="17D713F0" w14:textId="1781DD4E" w:rsidR="00C44126" w:rsidRDefault="00C44126" w:rsidP="00C44126">
          <w:pPr>
            <w:pStyle w:val="TOC2"/>
            <w:tabs>
              <w:tab w:val="left" w:pos="880"/>
            </w:tabs>
            <w:ind w:left="720"/>
            <w:rPr>
              <w:color w:val="auto"/>
              <w:kern w:val="2"/>
              <w:sz w:val="24"/>
              <w:szCs w:val="24"/>
              <w:lang w:eastAsia="en-GB"/>
              <w14:ligatures w14:val="standardContextual"/>
            </w:rPr>
          </w:pPr>
          <w:hyperlink w:anchor="_Toc195265243" w:history="1">
            <w:r w:rsidRPr="00D2504E">
              <w:rPr>
                <w:rStyle w:val="Hyperlink"/>
              </w:rPr>
              <w:t>Unit: CBI-06</w:t>
            </w:r>
            <w:r>
              <w:rPr>
                <w:webHidden/>
              </w:rPr>
              <w:tab/>
            </w:r>
            <w:r>
              <w:rPr>
                <w:webHidden/>
              </w:rPr>
              <w:fldChar w:fldCharType="begin"/>
            </w:r>
            <w:r>
              <w:rPr>
                <w:webHidden/>
              </w:rPr>
              <w:instrText xml:space="preserve"> PAGEREF _Toc195265243 \h </w:instrText>
            </w:r>
            <w:r>
              <w:rPr>
                <w:webHidden/>
              </w:rPr>
            </w:r>
            <w:r>
              <w:rPr>
                <w:webHidden/>
              </w:rPr>
              <w:fldChar w:fldCharType="separate"/>
            </w:r>
            <w:r w:rsidR="00D008CE">
              <w:rPr>
                <w:webHidden/>
              </w:rPr>
              <w:t>10</w:t>
            </w:r>
            <w:r>
              <w:rPr>
                <w:webHidden/>
              </w:rPr>
              <w:fldChar w:fldCharType="end"/>
            </w:r>
          </w:hyperlink>
        </w:p>
        <w:p w14:paraId="31249AE1" w14:textId="6006F9A2" w:rsidR="00C44126" w:rsidRDefault="00C44126" w:rsidP="00C44126">
          <w:pPr>
            <w:pStyle w:val="TOC2"/>
            <w:tabs>
              <w:tab w:val="left" w:pos="880"/>
            </w:tabs>
            <w:ind w:left="720"/>
            <w:rPr>
              <w:color w:val="auto"/>
              <w:kern w:val="2"/>
              <w:sz w:val="24"/>
              <w:szCs w:val="24"/>
              <w:lang w:eastAsia="en-GB"/>
              <w14:ligatures w14:val="standardContextual"/>
            </w:rPr>
          </w:pPr>
          <w:hyperlink w:anchor="_Toc195265244" w:history="1">
            <w:r w:rsidRPr="00D2504E">
              <w:rPr>
                <w:rStyle w:val="Hyperlink"/>
              </w:rPr>
              <w:t>Unit: CBI-07</w:t>
            </w:r>
            <w:r>
              <w:rPr>
                <w:webHidden/>
              </w:rPr>
              <w:tab/>
            </w:r>
            <w:r>
              <w:rPr>
                <w:webHidden/>
              </w:rPr>
              <w:fldChar w:fldCharType="begin"/>
            </w:r>
            <w:r>
              <w:rPr>
                <w:webHidden/>
              </w:rPr>
              <w:instrText xml:space="preserve"> PAGEREF _Toc195265244 \h </w:instrText>
            </w:r>
            <w:r>
              <w:rPr>
                <w:webHidden/>
              </w:rPr>
            </w:r>
            <w:r>
              <w:rPr>
                <w:webHidden/>
              </w:rPr>
              <w:fldChar w:fldCharType="separate"/>
            </w:r>
            <w:r w:rsidR="00D008CE">
              <w:rPr>
                <w:webHidden/>
              </w:rPr>
              <w:t>11</w:t>
            </w:r>
            <w:r>
              <w:rPr>
                <w:webHidden/>
              </w:rPr>
              <w:fldChar w:fldCharType="end"/>
            </w:r>
          </w:hyperlink>
        </w:p>
        <w:p w14:paraId="64568885" w14:textId="1344C93E" w:rsidR="00C44126" w:rsidRDefault="00C44126" w:rsidP="00C44126">
          <w:pPr>
            <w:pStyle w:val="TOC2"/>
            <w:tabs>
              <w:tab w:val="left" w:pos="880"/>
            </w:tabs>
            <w:ind w:left="720"/>
            <w:rPr>
              <w:color w:val="auto"/>
              <w:kern w:val="2"/>
              <w:sz w:val="24"/>
              <w:szCs w:val="24"/>
              <w:lang w:eastAsia="en-GB"/>
              <w14:ligatures w14:val="standardContextual"/>
            </w:rPr>
          </w:pPr>
          <w:hyperlink w:anchor="_Toc195265245" w:history="1">
            <w:r w:rsidRPr="00D2504E">
              <w:rPr>
                <w:rStyle w:val="Hyperlink"/>
              </w:rPr>
              <w:t>Unit: CBI-08</w:t>
            </w:r>
            <w:r>
              <w:rPr>
                <w:webHidden/>
              </w:rPr>
              <w:tab/>
            </w:r>
            <w:r>
              <w:rPr>
                <w:webHidden/>
              </w:rPr>
              <w:fldChar w:fldCharType="begin"/>
            </w:r>
            <w:r>
              <w:rPr>
                <w:webHidden/>
              </w:rPr>
              <w:instrText xml:space="preserve"> PAGEREF _Toc195265245 \h </w:instrText>
            </w:r>
            <w:r>
              <w:rPr>
                <w:webHidden/>
              </w:rPr>
            </w:r>
            <w:r>
              <w:rPr>
                <w:webHidden/>
              </w:rPr>
              <w:fldChar w:fldCharType="separate"/>
            </w:r>
            <w:r w:rsidR="00D008CE">
              <w:rPr>
                <w:webHidden/>
              </w:rPr>
              <w:t>12</w:t>
            </w:r>
            <w:r>
              <w:rPr>
                <w:webHidden/>
              </w:rPr>
              <w:fldChar w:fldCharType="end"/>
            </w:r>
          </w:hyperlink>
        </w:p>
        <w:p w14:paraId="66C04DE6" w14:textId="47EA30A5" w:rsidR="00C44126" w:rsidRDefault="00C44126" w:rsidP="00C44126">
          <w:pPr>
            <w:pStyle w:val="TOC2"/>
            <w:tabs>
              <w:tab w:val="left" w:pos="880"/>
            </w:tabs>
            <w:ind w:left="720"/>
            <w:rPr>
              <w:color w:val="auto"/>
              <w:kern w:val="2"/>
              <w:sz w:val="24"/>
              <w:szCs w:val="24"/>
              <w:lang w:eastAsia="en-GB"/>
              <w14:ligatures w14:val="standardContextual"/>
            </w:rPr>
          </w:pPr>
          <w:hyperlink w:anchor="_Toc195265246" w:history="1">
            <w:r w:rsidRPr="00D2504E">
              <w:rPr>
                <w:rStyle w:val="Hyperlink"/>
              </w:rPr>
              <w:t>Unit: CBI-09</w:t>
            </w:r>
            <w:r>
              <w:rPr>
                <w:webHidden/>
              </w:rPr>
              <w:tab/>
            </w:r>
            <w:r>
              <w:rPr>
                <w:webHidden/>
              </w:rPr>
              <w:fldChar w:fldCharType="begin"/>
            </w:r>
            <w:r>
              <w:rPr>
                <w:webHidden/>
              </w:rPr>
              <w:instrText xml:space="preserve"> PAGEREF _Toc195265246 \h </w:instrText>
            </w:r>
            <w:r>
              <w:rPr>
                <w:webHidden/>
              </w:rPr>
            </w:r>
            <w:r>
              <w:rPr>
                <w:webHidden/>
              </w:rPr>
              <w:fldChar w:fldCharType="separate"/>
            </w:r>
            <w:r w:rsidR="00D008CE">
              <w:rPr>
                <w:webHidden/>
              </w:rPr>
              <w:t>13</w:t>
            </w:r>
            <w:r>
              <w:rPr>
                <w:webHidden/>
              </w:rPr>
              <w:fldChar w:fldCharType="end"/>
            </w:r>
          </w:hyperlink>
        </w:p>
        <w:p w14:paraId="7A796CDC" w14:textId="5D29B5FD" w:rsidR="00C44126" w:rsidRDefault="00C44126" w:rsidP="00C44126">
          <w:pPr>
            <w:pStyle w:val="TOC2"/>
            <w:tabs>
              <w:tab w:val="left" w:pos="880"/>
            </w:tabs>
            <w:ind w:left="720"/>
            <w:rPr>
              <w:color w:val="auto"/>
              <w:kern w:val="2"/>
              <w:sz w:val="24"/>
              <w:szCs w:val="24"/>
              <w:lang w:eastAsia="en-GB"/>
              <w14:ligatures w14:val="standardContextual"/>
            </w:rPr>
          </w:pPr>
          <w:hyperlink w:anchor="_Toc195265247" w:history="1">
            <w:r w:rsidRPr="00D2504E">
              <w:rPr>
                <w:rStyle w:val="Hyperlink"/>
              </w:rPr>
              <w:t>Unit: CBI-10</w:t>
            </w:r>
            <w:r>
              <w:rPr>
                <w:webHidden/>
              </w:rPr>
              <w:tab/>
            </w:r>
            <w:r>
              <w:rPr>
                <w:webHidden/>
              </w:rPr>
              <w:fldChar w:fldCharType="begin"/>
            </w:r>
            <w:r>
              <w:rPr>
                <w:webHidden/>
              </w:rPr>
              <w:instrText xml:space="preserve"> PAGEREF _Toc195265247 \h </w:instrText>
            </w:r>
            <w:r>
              <w:rPr>
                <w:webHidden/>
              </w:rPr>
            </w:r>
            <w:r>
              <w:rPr>
                <w:webHidden/>
              </w:rPr>
              <w:fldChar w:fldCharType="separate"/>
            </w:r>
            <w:r w:rsidR="00D008CE">
              <w:rPr>
                <w:webHidden/>
              </w:rPr>
              <w:t>14</w:t>
            </w:r>
            <w:r>
              <w:rPr>
                <w:webHidden/>
              </w:rPr>
              <w:fldChar w:fldCharType="end"/>
            </w:r>
          </w:hyperlink>
        </w:p>
        <w:p w14:paraId="1F521AE0" w14:textId="24351F8E" w:rsidR="00C44126" w:rsidRDefault="00C44126">
          <w:pPr>
            <w:pStyle w:val="TOC2"/>
            <w:rPr>
              <w:color w:val="auto"/>
              <w:kern w:val="2"/>
              <w:sz w:val="24"/>
              <w:szCs w:val="24"/>
              <w:lang w:eastAsia="en-GB"/>
              <w14:ligatures w14:val="standardContextual"/>
            </w:rPr>
          </w:pPr>
          <w:hyperlink w:anchor="_Toc195265248" w:history="1">
            <w:r w:rsidRPr="00D2504E">
              <w:rPr>
                <w:rStyle w:val="Hyperlink"/>
              </w:rPr>
              <w:t>3. Assessment Methods</w:t>
            </w:r>
            <w:r>
              <w:rPr>
                <w:webHidden/>
              </w:rPr>
              <w:tab/>
            </w:r>
            <w:r>
              <w:rPr>
                <w:webHidden/>
              </w:rPr>
              <w:fldChar w:fldCharType="begin"/>
            </w:r>
            <w:r>
              <w:rPr>
                <w:webHidden/>
              </w:rPr>
              <w:instrText xml:space="preserve"> PAGEREF _Toc195265248 \h </w:instrText>
            </w:r>
            <w:r>
              <w:rPr>
                <w:webHidden/>
              </w:rPr>
            </w:r>
            <w:r>
              <w:rPr>
                <w:webHidden/>
              </w:rPr>
              <w:fldChar w:fldCharType="separate"/>
            </w:r>
            <w:r w:rsidR="00D008CE">
              <w:rPr>
                <w:webHidden/>
              </w:rPr>
              <w:t>15</w:t>
            </w:r>
            <w:r>
              <w:rPr>
                <w:webHidden/>
              </w:rPr>
              <w:fldChar w:fldCharType="end"/>
            </w:r>
          </w:hyperlink>
        </w:p>
        <w:p w14:paraId="2BDDCD08" w14:textId="066732CD" w:rsidR="00C44126" w:rsidRDefault="00C44126">
          <w:pPr>
            <w:pStyle w:val="TOC2"/>
            <w:rPr>
              <w:color w:val="auto"/>
              <w:kern w:val="2"/>
              <w:sz w:val="24"/>
              <w:szCs w:val="24"/>
              <w:lang w:eastAsia="en-GB"/>
              <w14:ligatures w14:val="standardContextual"/>
            </w:rPr>
          </w:pPr>
          <w:hyperlink w:anchor="_Toc195265249" w:history="1">
            <w:r w:rsidRPr="00D2504E">
              <w:rPr>
                <w:rStyle w:val="Hyperlink"/>
              </w:rPr>
              <w:t>4. Absence Procedure</w:t>
            </w:r>
            <w:r>
              <w:rPr>
                <w:webHidden/>
              </w:rPr>
              <w:tab/>
            </w:r>
            <w:r>
              <w:rPr>
                <w:webHidden/>
              </w:rPr>
              <w:fldChar w:fldCharType="begin"/>
            </w:r>
            <w:r>
              <w:rPr>
                <w:webHidden/>
              </w:rPr>
              <w:instrText xml:space="preserve"> PAGEREF _Toc195265249 \h </w:instrText>
            </w:r>
            <w:r>
              <w:rPr>
                <w:webHidden/>
              </w:rPr>
            </w:r>
            <w:r>
              <w:rPr>
                <w:webHidden/>
              </w:rPr>
              <w:fldChar w:fldCharType="separate"/>
            </w:r>
            <w:r w:rsidR="00D008CE">
              <w:rPr>
                <w:webHidden/>
              </w:rPr>
              <w:t>18</w:t>
            </w:r>
            <w:r>
              <w:rPr>
                <w:webHidden/>
              </w:rPr>
              <w:fldChar w:fldCharType="end"/>
            </w:r>
          </w:hyperlink>
        </w:p>
        <w:p w14:paraId="770F7495" w14:textId="5A5C5C2F" w:rsidR="00C44126" w:rsidRDefault="00C44126">
          <w:pPr>
            <w:pStyle w:val="TOC2"/>
            <w:rPr>
              <w:color w:val="auto"/>
              <w:kern w:val="2"/>
              <w:sz w:val="24"/>
              <w:szCs w:val="24"/>
              <w:lang w:eastAsia="en-GB"/>
              <w14:ligatures w14:val="standardContextual"/>
            </w:rPr>
          </w:pPr>
          <w:hyperlink w:anchor="_Toc195265250" w:history="1">
            <w:r w:rsidRPr="00D2504E">
              <w:rPr>
                <w:rStyle w:val="Hyperlink"/>
              </w:rPr>
              <w:t>5. Course Venue</w:t>
            </w:r>
            <w:r>
              <w:rPr>
                <w:webHidden/>
              </w:rPr>
              <w:tab/>
            </w:r>
            <w:r>
              <w:rPr>
                <w:webHidden/>
              </w:rPr>
              <w:fldChar w:fldCharType="begin"/>
            </w:r>
            <w:r>
              <w:rPr>
                <w:webHidden/>
              </w:rPr>
              <w:instrText xml:space="preserve"> PAGEREF _Toc195265250 \h </w:instrText>
            </w:r>
            <w:r>
              <w:rPr>
                <w:webHidden/>
              </w:rPr>
            </w:r>
            <w:r>
              <w:rPr>
                <w:webHidden/>
              </w:rPr>
              <w:fldChar w:fldCharType="separate"/>
            </w:r>
            <w:r w:rsidR="00D008CE">
              <w:rPr>
                <w:webHidden/>
              </w:rPr>
              <w:t>18</w:t>
            </w:r>
            <w:r>
              <w:rPr>
                <w:webHidden/>
              </w:rPr>
              <w:fldChar w:fldCharType="end"/>
            </w:r>
          </w:hyperlink>
        </w:p>
        <w:p w14:paraId="26F87FAD" w14:textId="151C7890" w:rsidR="00C44126" w:rsidRDefault="00C44126">
          <w:pPr>
            <w:pStyle w:val="TOC2"/>
            <w:rPr>
              <w:color w:val="auto"/>
              <w:kern w:val="2"/>
              <w:sz w:val="24"/>
              <w:szCs w:val="24"/>
              <w:lang w:eastAsia="en-GB"/>
              <w14:ligatures w14:val="standardContextual"/>
            </w:rPr>
          </w:pPr>
          <w:hyperlink w:anchor="_Toc195265251" w:history="1">
            <w:r w:rsidRPr="00D2504E">
              <w:rPr>
                <w:rStyle w:val="Hyperlink"/>
              </w:rPr>
              <w:t>6. Equipment Required</w:t>
            </w:r>
            <w:r>
              <w:rPr>
                <w:webHidden/>
              </w:rPr>
              <w:tab/>
            </w:r>
            <w:r>
              <w:rPr>
                <w:webHidden/>
              </w:rPr>
              <w:fldChar w:fldCharType="begin"/>
            </w:r>
            <w:r>
              <w:rPr>
                <w:webHidden/>
              </w:rPr>
              <w:instrText xml:space="preserve"> PAGEREF _Toc195265251 \h </w:instrText>
            </w:r>
            <w:r>
              <w:rPr>
                <w:webHidden/>
              </w:rPr>
            </w:r>
            <w:r>
              <w:rPr>
                <w:webHidden/>
              </w:rPr>
              <w:fldChar w:fldCharType="separate"/>
            </w:r>
            <w:r w:rsidR="00D008CE">
              <w:rPr>
                <w:webHidden/>
              </w:rPr>
              <w:t>19</w:t>
            </w:r>
            <w:r>
              <w:rPr>
                <w:webHidden/>
              </w:rPr>
              <w:fldChar w:fldCharType="end"/>
            </w:r>
          </w:hyperlink>
        </w:p>
        <w:p w14:paraId="2646D9F4" w14:textId="0FC83A8A" w:rsidR="00C44126" w:rsidRDefault="00C44126">
          <w:pPr>
            <w:pStyle w:val="TOC2"/>
            <w:rPr>
              <w:color w:val="auto"/>
              <w:kern w:val="2"/>
              <w:sz w:val="24"/>
              <w:szCs w:val="24"/>
              <w:lang w:eastAsia="en-GB"/>
              <w14:ligatures w14:val="standardContextual"/>
            </w:rPr>
          </w:pPr>
          <w:hyperlink w:anchor="_Toc195265252" w:history="1">
            <w:r w:rsidRPr="00D2504E">
              <w:rPr>
                <w:rStyle w:val="Hyperlink"/>
              </w:rPr>
              <w:t>7. Course Fees</w:t>
            </w:r>
            <w:r>
              <w:rPr>
                <w:webHidden/>
              </w:rPr>
              <w:tab/>
            </w:r>
            <w:r>
              <w:rPr>
                <w:webHidden/>
              </w:rPr>
              <w:fldChar w:fldCharType="begin"/>
            </w:r>
            <w:r>
              <w:rPr>
                <w:webHidden/>
              </w:rPr>
              <w:instrText xml:space="preserve"> PAGEREF _Toc195265252 \h </w:instrText>
            </w:r>
            <w:r>
              <w:rPr>
                <w:webHidden/>
              </w:rPr>
            </w:r>
            <w:r>
              <w:rPr>
                <w:webHidden/>
              </w:rPr>
              <w:fldChar w:fldCharType="separate"/>
            </w:r>
            <w:r w:rsidR="00D008CE">
              <w:rPr>
                <w:webHidden/>
              </w:rPr>
              <w:t>20</w:t>
            </w:r>
            <w:r>
              <w:rPr>
                <w:webHidden/>
              </w:rPr>
              <w:fldChar w:fldCharType="end"/>
            </w:r>
          </w:hyperlink>
        </w:p>
        <w:p w14:paraId="072431C6" w14:textId="15A3C07D" w:rsidR="00C44126" w:rsidRDefault="00C44126">
          <w:pPr>
            <w:pStyle w:val="TOC2"/>
            <w:rPr>
              <w:color w:val="auto"/>
              <w:kern w:val="2"/>
              <w:sz w:val="24"/>
              <w:szCs w:val="24"/>
              <w:lang w:eastAsia="en-GB"/>
              <w14:ligatures w14:val="standardContextual"/>
            </w:rPr>
          </w:pPr>
          <w:hyperlink w:anchor="_Toc195265253" w:history="1">
            <w:r w:rsidRPr="00D2504E">
              <w:rPr>
                <w:rStyle w:val="Hyperlink"/>
              </w:rPr>
              <w:t>8. Entry Requirements</w:t>
            </w:r>
            <w:r>
              <w:rPr>
                <w:webHidden/>
              </w:rPr>
              <w:tab/>
            </w:r>
            <w:r>
              <w:rPr>
                <w:webHidden/>
              </w:rPr>
              <w:fldChar w:fldCharType="begin"/>
            </w:r>
            <w:r>
              <w:rPr>
                <w:webHidden/>
              </w:rPr>
              <w:instrText xml:space="preserve"> PAGEREF _Toc195265253 \h </w:instrText>
            </w:r>
            <w:r>
              <w:rPr>
                <w:webHidden/>
              </w:rPr>
            </w:r>
            <w:r>
              <w:rPr>
                <w:webHidden/>
              </w:rPr>
              <w:fldChar w:fldCharType="separate"/>
            </w:r>
            <w:r w:rsidR="00D008CE">
              <w:rPr>
                <w:webHidden/>
              </w:rPr>
              <w:t>20</w:t>
            </w:r>
            <w:r>
              <w:rPr>
                <w:webHidden/>
              </w:rPr>
              <w:fldChar w:fldCharType="end"/>
            </w:r>
          </w:hyperlink>
        </w:p>
        <w:p w14:paraId="12961B06" w14:textId="4D844220" w:rsidR="00C44126" w:rsidRDefault="00C44126">
          <w:pPr>
            <w:pStyle w:val="TOC2"/>
            <w:rPr>
              <w:color w:val="auto"/>
              <w:kern w:val="2"/>
              <w:sz w:val="24"/>
              <w:szCs w:val="24"/>
              <w:lang w:eastAsia="en-GB"/>
              <w14:ligatures w14:val="standardContextual"/>
            </w:rPr>
          </w:pPr>
          <w:hyperlink w:anchor="_Toc195265254" w:history="1">
            <w:r w:rsidRPr="00D2504E">
              <w:rPr>
                <w:rStyle w:val="Hyperlink"/>
              </w:rPr>
              <w:t>9. Application Procedure</w:t>
            </w:r>
            <w:r>
              <w:rPr>
                <w:webHidden/>
              </w:rPr>
              <w:tab/>
            </w:r>
            <w:r>
              <w:rPr>
                <w:webHidden/>
              </w:rPr>
              <w:fldChar w:fldCharType="begin"/>
            </w:r>
            <w:r>
              <w:rPr>
                <w:webHidden/>
              </w:rPr>
              <w:instrText xml:space="preserve"> PAGEREF _Toc195265254 \h </w:instrText>
            </w:r>
            <w:r>
              <w:rPr>
                <w:webHidden/>
              </w:rPr>
            </w:r>
            <w:r>
              <w:rPr>
                <w:webHidden/>
              </w:rPr>
              <w:fldChar w:fldCharType="separate"/>
            </w:r>
            <w:r w:rsidR="00D008CE">
              <w:rPr>
                <w:webHidden/>
              </w:rPr>
              <w:t>20</w:t>
            </w:r>
            <w:r>
              <w:rPr>
                <w:webHidden/>
              </w:rPr>
              <w:fldChar w:fldCharType="end"/>
            </w:r>
          </w:hyperlink>
        </w:p>
        <w:p w14:paraId="23978175" w14:textId="4A1E4F57" w:rsidR="00C44126" w:rsidRDefault="00C44126">
          <w:pPr>
            <w:pStyle w:val="TOC2"/>
            <w:rPr>
              <w:color w:val="auto"/>
              <w:kern w:val="2"/>
              <w:sz w:val="24"/>
              <w:szCs w:val="24"/>
              <w:lang w:eastAsia="en-GB"/>
              <w14:ligatures w14:val="standardContextual"/>
            </w:rPr>
          </w:pPr>
          <w:hyperlink w:anchor="_Toc195265255" w:history="1">
            <w:r w:rsidRPr="00D2504E">
              <w:rPr>
                <w:rStyle w:val="Hyperlink"/>
              </w:rPr>
              <w:t xml:space="preserve">5. What </w:t>
            </w:r>
            <w:r w:rsidR="006B6CDC">
              <w:rPr>
                <w:rStyle w:val="Hyperlink"/>
              </w:rPr>
              <w:t>N</w:t>
            </w:r>
            <w:r w:rsidRPr="00D2504E">
              <w:rPr>
                <w:rStyle w:val="Hyperlink"/>
              </w:rPr>
              <w:t>ext?</w:t>
            </w:r>
            <w:r>
              <w:rPr>
                <w:webHidden/>
              </w:rPr>
              <w:tab/>
            </w:r>
            <w:r>
              <w:rPr>
                <w:webHidden/>
              </w:rPr>
              <w:fldChar w:fldCharType="begin"/>
            </w:r>
            <w:r>
              <w:rPr>
                <w:webHidden/>
              </w:rPr>
              <w:instrText xml:space="preserve"> PAGEREF _Toc195265255 \h </w:instrText>
            </w:r>
            <w:r>
              <w:rPr>
                <w:webHidden/>
              </w:rPr>
            </w:r>
            <w:r>
              <w:rPr>
                <w:webHidden/>
              </w:rPr>
              <w:fldChar w:fldCharType="separate"/>
            </w:r>
            <w:r w:rsidR="00D008CE">
              <w:rPr>
                <w:webHidden/>
              </w:rPr>
              <w:t>21</w:t>
            </w:r>
            <w:r>
              <w:rPr>
                <w:webHidden/>
              </w:rPr>
              <w:fldChar w:fldCharType="end"/>
            </w:r>
          </w:hyperlink>
        </w:p>
        <w:p w14:paraId="064E3BE6" w14:textId="13FF4DA3" w:rsidR="00C44126" w:rsidRDefault="00C44126">
          <w:pPr>
            <w:pStyle w:val="TOC2"/>
            <w:rPr>
              <w:color w:val="auto"/>
              <w:kern w:val="2"/>
              <w:sz w:val="24"/>
              <w:szCs w:val="24"/>
              <w:lang w:eastAsia="en-GB"/>
              <w14:ligatures w14:val="standardContextual"/>
            </w:rPr>
          </w:pPr>
          <w:hyperlink w:anchor="_Toc195265256" w:history="1">
            <w:r w:rsidRPr="00D2504E">
              <w:rPr>
                <w:rStyle w:val="Hyperlink"/>
              </w:rPr>
              <w:t>10. Terms and Conditions</w:t>
            </w:r>
            <w:r>
              <w:rPr>
                <w:webHidden/>
              </w:rPr>
              <w:tab/>
            </w:r>
            <w:r>
              <w:rPr>
                <w:webHidden/>
              </w:rPr>
              <w:fldChar w:fldCharType="begin"/>
            </w:r>
            <w:r>
              <w:rPr>
                <w:webHidden/>
              </w:rPr>
              <w:instrText xml:space="preserve"> PAGEREF _Toc195265256 \h </w:instrText>
            </w:r>
            <w:r>
              <w:rPr>
                <w:webHidden/>
              </w:rPr>
            </w:r>
            <w:r>
              <w:rPr>
                <w:webHidden/>
              </w:rPr>
              <w:fldChar w:fldCharType="separate"/>
            </w:r>
            <w:r w:rsidR="00D008CE">
              <w:rPr>
                <w:webHidden/>
              </w:rPr>
              <w:t>22</w:t>
            </w:r>
            <w:r>
              <w:rPr>
                <w:webHidden/>
              </w:rPr>
              <w:fldChar w:fldCharType="end"/>
            </w:r>
          </w:hyperlink>
        </w:p>
        <w:p w14:paraId="2898D0E6" w14:textId="025CAA98" w:rsidR="004D06B9" w:rsidRPr="00B932B1" w:rsidRDefault="00411FAB">
          <w:r w:rsidRPr="00B932B1">
            <w:rPr>
              <w:rFonts w:ascii="Public Sans SemiBold" w:hAnsi="Public Sans SemiBold"/>
              <w:sz w:val="36"/>
            </w:rPr>
            <w:fldChar w:fldCharType="end"/>
          </w:r>
        </w:p>
      </w:sdtContent>
    </w:sdt>
    <w:p w14:paraId="0992D363" w14:textId="77777777" w:rsidR="0008544C" w:rsidRPr="00B932B1" w:rsidRDefault="0008544C" w:rsidP="0008544C">
      <w:pPr>
        <w:pStyle w:val="BodyText"/>
      </w:pPr>
      <w:r w:rsidRPr="00B932B1">
        <w:br w:type="page"/>
      </w:r>
    </w:p>
    <w:p w14:paraId="025C9016" w14:textId="77F23CE2" w:rsidR="001E31B9" w:rsidRPr="001E31B9" w:rsidRDefault="006C5117" w:rsidP="009E52C7">
      <w:pPr>
        <w:pStyle w:val="Heading1"/>
      </w:pPr>
      <w:bookmarkStart w:id="2" w:name="_Toc156832202"/>
      <w:bookmarkStart w:id="3" w:name="_Toc195265236"/>
      <w:r>
        <w:lastRenderedPageBreak/>
        <w:t>1</w:t>
      </w:r>
      <w:r w:rsidR="001E31B9" w:rsidRPr="001E31B9">
        <w:t xml:space="preserve">. Course </w:t>
      </w:r>
      <w:r w:rsidR="00F97C19">
        <w:t>D</w:t>
      </w:r>
      <w:r w:rsidR="001E31B9" w:rsidRPr="001E31B9">
        <w:t xml:space="preserve">ates and </w:t>
      </w:r>
      <w:r w:rsidR="00F97C19">
        <w:t>T</w:t>
      </w:r>
      <w:r w:rsidR="001E31B9" w:rsidRPr="001E31B9">
        <w:t>imetable</w:t>
      </w:r>
      <w:bookmarkEnd w:id="2"/>
      <w:bookmarkEnd w:id="3"/>
    </w:p>
    <w:p w14:paraId="369D3EC0" w14:textId="55719B9A" w:rsidR="00A6158E" w:rsidRPr="00CF5A26" w:rsidRDefault="00A6158E" w:rsidP="00CF5A26">
      <w:pPr>
        <w:pStyle w:val="BodyText"/>
      </w:pPr>
      <w:r w:rsidRPr="00A6158E">
        <w:t xml:space="preserve">The CBI programme will be delivered at Royal Botanic Garden Edinburgh as a weekly course for 10 weeks on </w:t>
      </w:r>
      <w:r>
        <w:t>Wednes</w:t>
      </w:r>
      <w:r w:rsidRPr="00A6158E">
        <w:t>days.  The days run from 10.00am to 4.00pm. Students who attend all ten sessions and successfully complete the assessments are awarded the RBGE Certificate in Botanical Illustration.</w:t>
      </w:r>
    </w:p>
    <w:p w14:paraId="297EA440" w14:textId="77777777" w:rsidR="006C5117" w:rsidRPr="002147DC" w:rsidRDefault="006C5117" w:rsidP="006C5117">
      <w:pPr>
        <w:ind w:right="3"/>
        <w:rPr>
          <w:rFonts w:cs="Arial"/>
        </w:rPr>
      </w:pPr>
    </w:p>
    <w:tbl>
      <w:tblPr>
        <w:tblStyle w:val="RBGEtablestyle"/>
        <w:tblW w:w="9668" w:type="dxa"/>
        <w:tblLayout w:type="fixed"/>
        <w:tblLook w:val="01E0" w:firstRow="1" w:lastRow="1" w:firstColumn="1" w:lastColumn="1" w:noHBand="0" w:noVBand="0"/>
      </w:tblPr>
      <w:tblGrid>
        <w:gridCol w:w="1389"/>
        <w:gridCol w:w="5841"/>
        <w:gridCol w:w="2438"/>
      </w:tblGrid>
      <w:tr w:rsidR="006C5117" w:rsidRPr="008C55EB" w14:paraId="72E79D6A" w14:textId="77777777" w:rsidTr="006C51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7A6FE1CB" w14:textId="77777777" w:rsidR="006C5117" w:rsidRPr="006C5117" w:rsidRDefault="006C5117" w:rsidP="006C5117">
            <w:pPr>
              <w:pStyle w:val="Header3KC"/>
              <w:rPr>
                <w:b w:val="0"/>
                <w:bCs/>
              </w:rPr>
            </w:pPr>
            <w:r w:rsidRPr="006C5117">
              <w:rPr>
                <w:b w:val="0"/>
                <w:bCs/>
              </w:rPr>
              <w:t>Unit Number</w:t>
            </w:r>
          </w:p>
        </w:tc>
        <w:tc>
          <w:tcPr>
            <w:tcW w:w="5841" w:type="dxa"/>
            <w:vAlign w:val="center"/>
          </w:tcPr>
          <w:p w14:paraId="313631F1" w14:textId="6C54DC47" w:rsidR="006C5117" w:rsidRPr="006C5117" w:rsidRDefault="006C5117" w:rsidP="006C5117">
            <w:pPr>
              <w:pStyle w:val="Header3KC"/>
              <w:cnfStyle w:val="100000000000" w:firstRow="1" w:lastRow="0" w:firstColumn="0" w:lastColumn="0" w:oddVBand="0" w:evenVBand="0" w:oddHBand="0" w:evenHBand="0" w:firstRowFirstColumn="0" w:firstRowLastColumn="0" w:lastRowFirstColumn="0" w:lastRowLastColumn="0"/>
              <w:rPr>
                <w:b w:val="0"/>
                <w:bCs/>
              </w:rPr>
            </w:pPr>
            <w:r>
              <w:rPr>
                <w:b w:val="0"/>
                <w:bCs/>
              </w:rPr>
              <w:t xml:space="preserve">Unit </w:t>
            </w:r>
            <w:r w:rsidRPr="006C5117">
              <w:rPr>
                <w:b w:val="0"/>
                <w:bCs/>
              </w:rPr>
              <w:t>Title</w:t>
            </w:r>
          </w:p>
        </w:tc>
        <w:tc>
          <w:tcPr>
            <w:tcW w:w="2438" w:type="dxa"/>
            <w:vAlign w:val="center"/>
          </w:tcPr>
          <w:p w14:paraId="0726B482" w14:textId="77777777" w:rsidR="006C5117" w:rsidRPr="006C5117" w:rsidRDefault="006C5117" w:rsidP="006C5117">
            <w:pPr>
              <w:pStyle w:val="Header3KC"/>
              <w:cnfStyle w:val="100000000000" w:firstRow="1" w:lastRow="0" w:firstColumn="0" w:lastColumn="0" w:oddVBand="0" w:evenVBand="0" w:oddHBand="0" w:evenHBand="0" w:firstRowFirstColumn="0" w:firstRowLastColumn="0" w:lastRowFirstColumn="0" w:lastRowLastColumn="0"/>
              <w:rPr>
                <w:b w:val="0"/>
                <w:bCs/>
              </w:rPr>
            </w:pPr>
            <w:r w:rsidRPr="006C5117">
              <w:rPr>
                <w:b w:val="0"/>
                <w:bCs/>
              </w:rPr>
              <w:t>Date</w:t>
            </w:r>
          </w:p>
        </w:tc>
      </w:tr>
      <w:tr w:rsidR="006C5117" w:rsidRPr="008C55EB" w14:paraId="4E08374F"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3A8EE292" w14:textId="77777777" w:rsidR="006C5117" w:rsidRPr="008C55EB" w:rsidRDefault="006C5117" w:rsidP="00CF5A26">
            <w:pPr>
              <w:spacing w:line="240" w:lineRule="auto"/>
              <w:ind w:right="6"/>
              <w:jc w:val="center"/>
              <w:rPr>
                <w:rFonts w:cs="Arial"/>
              </w:rPr>
            </w:pPr>
            <w:r w:rsidRPr="008C55EB">
              <w:rPr>
                <w:rFonts w:cs="Arial"/>
              </w:rPr>
              <w:t>CBI-01</w:t>
            </w:r>
          </w:p>
        </w:tc>
        <w:tc>
          <w:tcPr>
            <w:tcW w:w="5841" w:type="dxa"/>
            <w:vAlign w:val="center"/>
          </w:tcPr>
          <w:p w14:paraId="1696C6A5"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Context of Botanical Illustration and Drawing Exploration</w:t>
            </w:r>
          </w:p>
        </w:tc>
        <w:tc>
          <w:tcPr>
            <w:tcW w:w="2438" w:type="dxa"/>
            <w:vAlign w:val="center"/>
          </w:tcPr>
          <w:p w14:paraId="314F65FC" w14:textId="11F98CDB" w:rsidR="006C5117" w:rsidRPr="00FB2B26" w:rsidRDefault="00AC4BD9"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Wednesday 14 January 2026</w:t>
            </w:r>
          </w:p>
        </w:tc>
      </w:tr>
      <w:tr w:rsidR="006C5117" w:rsidRPr="008C55EB" w14:paraId="790304DE"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2C3EA578" w14:textId="77777777" w:rsidR="006C5117" w:rsidRPr="008C55EB" w:rsidRDefault="006C5117" w:rsidP="00CF5A26">
            <w:pPr>
              <w:spacing w:line="240" w:lineRule="auto"/>
              <w:ind w:right="6"/>
              <w:jc w:val="center"/>
              <w:rPr>
                <w:rFonts w:cs="Arial"/>
              </w:rPr>
            </w:pPr>
            <w:r w:rsidRPr="008C55EB">
              <w:rPr>
                <w:rFonts w:cs="Arial"/>
              </w:rPr>
              <w:t>CBI-02</w:t>
            </w:r>
          </w:p>
        </w:tc>
        <w:tc>
          <w:tcPr>
            <w:tcW w:w="5841" w:type="dxa"/>
            <w:vAlign w:val="center"/>
          </w:tcPr>
          <w:p w14:paraId="7A5EC947"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Drawing – Texture &amp; Tone</w:t>
            </w:r>
          </w:p>
        </w:tc>
        <w:tc>
          <w:tcPr>
            <w:tcW w:w="2438" w:type="dxa"/>
            <w:vAlign w:val="center"/>
          </w:tcPr>
          <w:p w14:paraId="215C9D15" w14:textId="1DBC083E" w:rsidR="006C5117" w:rsidRPr="00FB2B26" w:rsidRDefault="00AC4BD9"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Wednesday 21 January 2026</w:t>
            </w:r>
          </w:p>
        </w:tc>
      </w:tr>
      <w:tr w:rsidR="006C5117" w:rsidRPr="008C55EB" w14:paraId="4D9AF2BC"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03DEBB7A" w14:textId="77777777" w:rsidR="006C5117" w:rsidRPr="008C55EB" w:rsidRDefault="006C5117" w:rsidP="00CF5A26">
            <w:pPr>
              <w:spacing w:line="240" w:lineRule="auto"/>
              <w:ind w:right="6"/>
              <w:jc w:val="center"/>
              <w:rPr>
                <w:rFonts w:cs="Arial"/>
              </w:rPr>
            </w:pPr>
            <w:r w:rsidRPr="008C55EB">
              <w:rPr>
                <w:rFonts w:cs="Arial"/>
              </w:rPr>
              <w:t>CBI-03</w:t>
            </w:r>
          </w:p>
        </w:tc>
        <w:tc>
          <w:tcPr>
            <w:tcW w:w="5841" w:type="dxa"/>
            <w:vAlign w:val="center"/>
          </w:tcPr>
          <w:p w14:paraId="12CAF07E"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Modelling in 3D with paint</w:t>
            </w:r>
          </w:p>
        </w:tc>
        <w:tc>
          <w:tcPr>
            <w:tcW w:w="2438" w:type="dxa"/>
            <w:vAlign w:val="center"/>
          </w:tcPr>
          <w:p w14:paraId="0E78DBF5" w14:textId="5EB75190" w:rsidR="006C5117" w:rsidRPr="00FB2B26" w:rsidRDefault="00AC4BD9"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Wednesday 28 January 2026</w:t>
            </w:r>
          </w:p>
        </w:tc>
      </w:tr>
      <w:tr w:rsidR="006C5117" w:rsidRPr="008C55EB" w14:paraId="768EC20E"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4C5F00FF" w14:textId="77777777" w:rsidR="006C5117" w:rsidRPr="008C55EB" w:rsidRDefault="006C5117" w:rsidP="00CF5A26">
            <w:pPr>
              <w:spacing w:line="240" w:lineRule="auto"/>
              <w:ind w:right="6"/>
              <w:jc w:val="center"/>
              <w:rPr>
                <w:rFonts w:cs="Arial"/>
              </w:rPr>
            </w:pPr>
            <w:r w:rsidRPr="008C55EB">
              <w:rPr>
                <w:rFonts w:cs="Arial"/>
              </w:rPr>
              <w:t>CBI-04</w:t>
            </w:r>
          </w:p>
        </w:tc>
        <w:tc>
          <w:tcPr>
            <w:tcW w:w="5841" w:type="dxa"/>
            <w:vAlign w:val="center"/>
          </w:tcPr>
          <w:p w14:paraId="73B60349"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strike/>
              </w:rPr>
            </w:pPr>
            <w:r w:rsidRPr="00B377A7">
              <w:rPr>
                <w:rFonts w:cs="Arial"/>
                <w:color w:val="000000" w:themeColor="text1"/>
              </w:rPr>
              <w:t>Colour and Mixing Paint</w:t>
            </w:r>
          </w:p>
        </w:tc>
        <w:tc>
          <w:tcPr>
            <w:tcW w:w="2438" w:type="dxa"/>
            <w:vAlign w:val="center"/>
          </w:tcPr>
          <w:p w14:paraId="28A900C1" w14:textId="0E4D01BF" w:rsidR="006C5117" w:rsidRPr="00FB2B26" w:rsidRDefault="00AC4BD9"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Wednesday 04 February 2026</w:t>
            </w:r>
          </w:p>
        </w:tc>
      </w:tr>
      <w:tr w:rsidR="006C5117" w:rsidRPr="008C55EB" w14:paraId="78EA2B7E"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5DB77A09" w14:textId="77777777" w:rsidR="006C5117" w:rsidRPr="008C55EB" w:rsidRDefault="006C5117" w:rsidP="00CF5A26">
            <w:pPr>
              <w:spacing w:line="240" w:lineRule="auto"/>
              <w:ind w:right="6"/>
              <w:jc w:val="center"/>
              <w:rPr>
                <w:rFonts w:cs="Arial"/>
              </w:rPr>
            </w:pPr>
            <w:r w:rsidRPr="008C55EB">
              <w:rPr>
                <w:rFonts w:cs="Arial"/>
              </w:rPr>
              <w:t>CBI-05</w:t>
            </w:r>
          </w:p>
        </w:tc>
        <w:tc>
          <w:tcPr>
            <w:tcW w:w="5841" w:type="dxa"/>
            <w:vAlign w:val="center"/>
          </w:tcPr>
          <w:p w14:paraId="62D19B49" w14:textId="4CBD1E8E"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Botany</w:t>
            </w:r>
          </w:p>
        </w:tc>
        <w:tc>
          <w:tcPr>
            <w:tcW w:w="2438" w:type="dxa"/>
            <w:vAlign w:val="center"/>
          </w:tcPr>
          <w:p w14:paraId="1E3F2E91" w14:textId="434C7271" w:rsidR="006C5117" w:rsidRPr="00FB2B26" w:rsidRDefault="00AC4BD9"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Wednesday 11 February 2026</w:t>
            </w:r>
          </w:p>
        </w:tc>
      </w:tr>
      <w:tr w:rsidR="00AC4BD9" w:rsidRPr="008C55EB" w14:paraId="5878DB66"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6D7DB161" w14:textId="32878A0C" w:rsidR="00AC4BD9" w:rsidRPr="008C55EB" w:rsidRDefault="00AC4BD9" w:rsidP="00CF5A26">
            <w:pPr>
              <w:spacing w:line="240" w:lineRule="auto"/>
              <w:ind w:right="6"/>
              <w:jc w:val="center"/>
              <w:rPr>
                <w:rFonts w:cs="Arial"/>
              </w:rPr>
            </w:pPr>
            <w:r>
              <w:rPr>
                <w:rFonts w:cs="Arial"/>
              </w:rPr>
              <w:t>No class</w:t>
            </w:r>
          </w:p>
        </w:tc>
        <w:tc>
          <w:tcPr>
            <w:tcW w:w="5841" w:type="dxa"/>
            <w:vAlign w:val="center"/>
          </w:tcPr>
          <w:p w14:paraId="0A0ACEF4" w14:textId="426326E9" w:rsidR="00AC4BD9" w:rsidRPr="00B377A7" w:rsidRDefault="00AC4BD9"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color w:val="000000" w:themeColor="text1"/>
              </w:rPr>
            </w:pPr>
            <w:r>
              <w:rPr>
                <w:rFonts w:cs="Arial"/>
                <w:color w:val="000000" w:themeColor="text1"/>
              </w:rPr>
              <w:t>Half Term</w:t>
            </w:r>
          </w:p>
        </w:tc>
        <w:tc>
          <w:tcPr>
            <w:tcW w:w="2438" w:type="dxa"/>
            <w:vAlign w:val="center"/>
          </w:tcPr>
          <w:p w14:paraId="5BB20BBB" w14:textId="67D047CE" w:rsidR="00AC4BD9" w:rsidRDefault="00AC4BD9"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Wednesday 18 February 2026</w:t>
            </w:r>
          </w:p>
        </w:tc>
      </w:tr>
      <w:tr w:rsidR="006C5117" w:rsidRPr="008C55EB" w14:paraId="55F9F5B3"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4A93712A" w14:textId="77777777" w:rsidR="006C5117" w:rsidRPr="008C55EB" w:rsidRDefault="006C5117" w:rsidP="00CF5A26">
            <w:pPr>
              <w:spacing w:line="240" w:lineRule="auto"/>
              <w:ind w:right="6"/>
              <w:jc w:val="center"/>
              <w:rPr>
                <w:rFonts w:cs="Arial"/>
              </w:rPr>
            </w:pPr>
            <w:r w:rsidRPr="008C55EB">
              <w:rPr>
                <w:rFonts w:cs="Arial"/>
              </w:rPr>
              <w:t>CBI-06</w:t>
            </w:r>
          </w:p>
        </w:tc>
        <w:tc>
          <w:tcPr>
            <w:tcW w:w="5841" w:type="dxa"/>
            <w:vAlign w:val="center"/>
          </w:tcPr>
          <w:p w14:paraId="156943C8"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strike/>
              </w:rPr>
            </w:pPr>
            <w:r w:rsidRPr="00B377A7">
              <w:rPr>
                <w:rFonts w:cs="Arial"/>
                <w:color w:val="000000" w:themeColor="text1"/>
              </w:rPr>
              <w:t>Practice - Flowers and Leaves</w:t>
            </w:r>
          </w:p>
        </w:tc>
        <w:tc>
          <w:tcPr>
            <w:tcW w:w="2438" w:type="dxa"/>
            <w:vAlign w:val="center"/>
          </w:tcPr>
          <w:p w14:paraId="025A1C3D" w14:textId="16D3D19F" w:rsidR="006C5117" w:rsidRPr="00FB2B26" w:rsidRDefault="00AC4BD9"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Wednesday 25 February 2026</w:t>
            </w:r>
          </w:p>
        </w:tc>
      </w:tr>
      <w:tr w:rsidR="006C5117" w:rsidRPr="008C55EB" w14:paraId="64621D50"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7153ADF1" w14:textId="77777777" w:rsidR="006C5117" w:rsidRPr="008C55EB" w:rsidRDefault="006C5117" w:rsidP="00CF5A26">
            <w:pPr>
              <w:spacing w:line="240" w:lineRule="auto"/>
              <w:ind w:right="6"/>
              <w:jc w:val="center"/>
              <w:rPr>
                <w:rFonts w:cs="Arial"/>
              </w:rPr>
            </w:pPr>
            <w:r w:rsidRPr="008C55EB">
              <w:rPr>
                <w:rFonts w:cs="Arial"/>
              </w:rPr>
              <w:t>CBI-07</w:t>
            </w:r>
          </w:p>
        </w:tc>
        <w:tc>
          <w:tcPr>
            <w:tcW w:w="5841" w:type="dxa"/>
            <w:vAlign w:val="center"/>
          </w:tcPr>
          <w:p w14:paraId="3244E632"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Introduction to Composition</w:t>
            </w:r>
          </w:p>
        </w:tc>
        <w:tc>
          <w:tcPr>
            <w:tcW w:w="2438" w:type="dxa"/>
            <w:vAlign w:val="center"/>
          </w:tcPr>
          <w:p w14:paraId="183FD885" w14:textId="453914FB" w:rsidR="006C5117" w:rsidRPr="00FB2B26" w:rsidRDefault="00AC4BD9"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Wednesday 04 March 2026</w:t>
            </w:r>
          </w:p>
        </w:tc>
      </w:tr>
      <w:tr w:rsidR="006C5117" w:rsidRPr="008C55EB" w14:paraId="6B3394C5"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230B6C57" w14:textId="77777777" w:rsidR="006C5117" w:rsidRPr="008C55EB" w:rsidRDefault="006C5117" w:rsidP="00CF5A26">
            <w:pPr>
              <w:spacing w:line="240" w:lineRule="auto"/>
              <w:ind w:right="6"/>
              <w:jc w:val="center"/>
              <w:rPr>
                <w:rFonts w:cs="Arial"/>
              </w:rPr>
            </w:pPr>
            <w:r w:rsidRPr="008C55EB">
              <w:rPr>
                <w:rFonts w:cs="Arial"/>
              </w:rPr>
              <w:t>CBI-08</w:t>
            </w:r>
          </w:p>
        </w:tc>
        <w:tc>
          <w:tcPr>
            <w:tcW w:w="5841" w:type="dxa"/>
            <w:vAlign w:val="center"/>
          </w:tcPr>
          <w:p w14:paraId="08481D20" w14:textId="37A46341"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 xml:space="preserve">Working on final Composition – Flowers and </w:t>
            </w:r>
            <w:r w:rsidR="00F97C19">
              <w:rPr>
                <w:rFonts w:cs="Arial"/>
                <w:color w:val="000000" w:themeColor="text1"/>
              </w:rPr>
              <w:t>B</w:t>
            </w:r>
            <w:r w:rsidRPr="00B377A7">
              <w:rPr>
                <w:rFonts w:cs="Arial"/>
                <w:color w:val="000000" w:themeColor="text1"/>
              </w:rPr>
              <w:t>uds</w:t>
            </w:r>
          </w:p>
        </w:tc>
        <w:tc>
          <w:tcPr>
            <w:tcW w:w="2438" w:type="dxa"/>
            <w:vAlign w:val="center"/>
          </w:tcPr>
          <w:p w14:paraId="51920E18" w14:textId="609D86DC" w:rsidR="006C5117" w:rsidRPr="00FB2B26" w:rsidRDefault="00AC4BD9"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Wednesday 11 March 2026</w:t>
            </w:r>
          </w:p>
        </w:tc>
      </w:tr>
      <w:tr w:rsidR="006C5117" w:rsidRPr="008C55EB" w14:paraId="4967DF7B"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34DF328B" w14:textId="2C7205DC" w:rsidR="006C5117" w:rsidRPr="008C55EB" w:rsidRDefault="006C5117" w:rsidP="00CF5A26">
            <w:pPr>
              <w:spacing w:line="240" w:lineRule="auto"/>
              <w:ind w:right="6"/>
              <w:jc w:val="center"/>
              <w:rPr>
                <w:rFonts w:cs="Arial"/>
              </w:rPr>
            </w:pPr>
            <w:r w:rsidRPr="008C55EB">
              <w:rPr>
                <w:rFonts w:cs="Arial"/>
              </w:rPr>
              <w:t>CBI-09</w:t>
            </w:r>
          </w:p>
        </w:tc>
        <w:tc>
          <w:tcPr>
            <w:tcW w:w="5841" w:type="dxa"/>
            <w:vAlign w:val="center"/>
          </w:tcPr>
          <w:p w14:paraId="71A2C467" w14:textId="77777777"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 xml:space="preserve">Working on final Composition </w:t>
            </w:r>
            <w:r>
              <w:rPr>
                <w:rFonts w:cs="Arial"/>
                <w:color w:val="000000" w:themeColor="text1"/>
              </w:rPr>
              <w:t>–</w:t>
            </w:r>
            <w:r w:rsidRPr="00B377A7">
              <w:rPr>
                <w:rFonts w:cs="Arial"/>
                <w:color w:val="000000" w:themeColor="text1"/>
              </w:rPr>
              <w:t xml:space="preserve"> Leaves</w:t>
            </w:r>
          </w:p>
        </w:tc>
        <w:tc>
          <w:tcPr>
            <w:tcW w:w="2438" w:type="dxa"/>
            <w:vAlign w:val="center"/>
          </w:tcPr>
          <w:p w14:paraId="0C558F51" w14:textId="2AFB6D33" w:rsidR="006C5117" w:rsidRPr="00FB2B26" w:rsidRDefault="00AC4BD9"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Wednesday 18 March 2026</w:t>
            </w:r>
          </w:p>
        </w:tc>
      </w:tr>
      <w:tr w:rsidR="006C5117" w:rsidRPr="008C55EB" w14:paraId="1D9E5F90" w14:textId="77777777" w:rsidTr="00CF5A26">
        <w:trPr>
          <w:trHeight w:val="576"/>
        </w:trPr>
        <w:tc>
          <w:tcPr>
            <w:cnfStyle w:val="001000000000" w:firstRow="0" w:lastRow="0" w:firstColumn="1" w:lastColumn="0" w:oddVBand="0" w:evenVBand="0" w:oddHBand="0" w:evenHBand="0" w:firstRowFirstColumn="0" w:firstRowLastColumn="0" w:lastRowFirstColumn="0" w:lastRowLastColumn="0"/>
            <w:tcW w:w="1389" w:type="dxa"/>
            <w:vAlign w:val="center"/>
          </w:tcPr>
          <w:p w14:paraId="30F54F58" w14:textId="12F847F3" w:rsidR="006C5117" w:rsidRPr="008C55EB" w:rsidRDefault="006C5117" w:rsidP="00CF5A26">
            <w:pPr>
              <w:spacing w:line="240" w:lineRule="auto"/>
              <w:ind w:right="6"/>
              <w:jc w:val="center"/>
              <w:rPr>
                <w:rFonts w:cs="Arial"/>
              </w:rPr>
            </w:pPr>
            <w:r w:rsidRPr="008C55EB">
              <w:rPr>
                <w:rFonts w:cs="Arial"/>
              </w:rPr>
              <w:t>CBI-10</w:t>
            </w:r>
          </w:p>
        </w:tc>
        <w:tc>
          <w:tcPr>
            <w:tcW w:w="5841" w:type="dxa"/>
            <w:vAlign w:val="center"/>
          </w:tcPr>
          <w:p w14:paraId="4DF1BEC1" w14:textId="5AE42FAF" w:rsidR="006C5117" w:rsidRPr="008C55EB" w:rsidRDefault="006C5117" w:rsidP="00CF5A26">
            <w:pPr>
              <w:spacing w:line="240" w:lineRule="auto"/>
              <w:ind w:right="6"/>
              <w:cnfStyle w:val="000000000000" w:firstRow="0" w:lastRow="0" w:firstColumn="0" w:lastColumn="0" w:oddVBand="0" w:evenVBand="0" w:oddHBand="0" w:evenHBand="0" w:firstRowFirstColumn="0" w:firstRowLastColumn="0" w:lastRowFirstColumn="0" w:lastRowLastColumn="0"/>
              <w:rPr>
                <w:rFonts w:cs="Arial"/>
              </w:rPr>
            </w:pPr>
            <w:r w:rsidRPr="00B377A7">
              <w:rPr>
                <w:rFonts w:cs="Arial"/>
                <w:color w:val="000000" w:themeColor="text1"/>
              </w:rPr>
              <w:t xml:space="preserve">Working on final Composition – </w:t>
            </w:r>
            <w:r w:rsidR="00F97C19">
              <w:rPr>
                <w:rFonts w:cs="Arial"/>
                <w:color w:val="000000" w:themeColor="text1"/>
              </w:rPr>
              <w:t>R</w:t>
            </w:r>
            <w:r w:rsidRPr="00B377A7">
              <w:rPr>
                <w:rFonts w:cs="Arial"/>
                <w:color w:val="000000" w:themeColor="text1"/>
              </w:rPr>
              <w:t xml:space="preserve">oots, </w:t>
            </w:r>
            <w:r w:rsidR="00F97C19">
              <w:rPr>
                <w:rFonts w:cs="Arial"/>
                <w:color w:val="000000" w:themeColor="text1"/>
              </w:rPr>
              <w:t>S</w:t>
            </w:r>
            <w:r w:rsidRPr="00B377A7">
              <w:rPr>
                <w:rFonts w:cs="Arial"/>
                <w:color w:val="000000" w:themeColor="text1"/>
              </w:rPr>
              <w:t xml:space="preserve">ections, </w:t>
            </w:r>
            <w:r w:rsidR="00F97C19">
              <w:rPr>
                <w:rFonts w:cs="Arial"/>
                <w:color w:val="000000" w:themeColor="text1"/>
              </w:rPr>
              <w:t>F</w:t>
            </w:r>
            <w:r w:rsidRPr="00B377A7">
              <w:rPr>
                <w:rFonts w:cs="Arial"/>
                <w:color w:val="000000" w:themeColor="text1"/>
              </w:rPr>
              <w:t xml:space="preserve">inal </w:t>
            </w:r>
            <w:r w:rsidR="00F97C19">
              <w:rPr>
                <w:rFonts w:cs="Arial"/>
                <w:color w:val="000000" w:themeColor="text1"/>
              </w:rPr>
              <w:t>H</w:t>
            </w:r>
            <w:r w:rsidRPr="00B377A7">
              <w:rPr>
                <w:rFonts w:cs="Arial"/>
                <w:color w:val="000000" w:themeColor="text1"/>
              </w:rPr>
              <w:t>and-in</w:t>
            </w:r>
          </w:p>
        </w:tc>
        <w:tc>
          <w:tcPr>
            <w:tcW w:w="2438" w:type="dxa"/>
            <w:vAlign w:val="center"/>
          </w:tcPr>
          <w:p w14:paraId="4E2FDF82" w14:textId="4E5CCDD1" w:rsidR="006C5117" w:rsidRPr="00FB2B26" w:rsidRDefault="00AC4BD9" w:rsidP="00CF5A26">
            <w:pPr>
              <w:spacing w:line="240" w:lineRule="auto"/>
              <w:ind w:right="6"/>
              <w:jc w:val="center"/>
              <w:cnfStyle w:val="000000000000" w:firstRow="0" w:lastRow="0" w:firstColumn="0" w:lastColumn="0" w:oddVBand="0" w:evenVBand="0" w:oddHBand="0" w:evenHBand="0" w:firstRowFirstColumn="0" w:firstRowLastColumn="0" w:lastRowFirstColumn="0" w:lastRowLastColumn="0"/>
              <w:rPr>
                <w:rFonts w:cs="Arial"/>
              </w:rPr>
            </w:pPr>
            <w:r>
              <w:rPr>
                <w:rFonts w:ascii="Calibri" w:hAnsi="Calibri" w:cs="Calibri"/>
                <w:color w:val="000000"/>
                <w:szCs w:val="22"/>
              </w:rPr>
              <w:t>Wednesday 25 March 2026</w:t>
            </w:r>
          </w:p>
        </w:tc>
      </w:tr>
    </w:tbl>
    <w:p w14:paraId="53264797" w14:textId="77777777" w:rsidR="006C5117" w:rsidRDefault="006C5117" w:rsidP="009E52C7">
      <w:pPr>
        <w:pStyle w:val="BodyText"/>
      </w:pPr>
    </w:p>
    <w:p w14:paraId="5FAB51FC" w14:textId="3BB4EC67" w:rsidR="00CF5A26" w:rsidRPr="00255693" w:rsidRDefault="00CF5A26" w:rsidP="00CF5A26">
      <w:pPr>
        <w:pStyle w:val="Heading1"/>
      </w:pPr>
      <w:bookmarkStart w:id="4" w:name="_Toc195265237"/>
      <w:r>
        <w:t xml:space="preserve">2. </w:t>
      </w:r>
      <w:r w:rsidRPr="00255693">
        <w:t>Unit Descriptors</w:t>
      </w:r>
      <w:bookmarkEnd w:id="4"/>
    </w:p>
    <w:p w14:paraId="085E3B28" w14:textId="77777777" w:rsidR="00CF5A26" w:rsidRPr="00895F55" w:rsidRDefault="00CF5A26" w:rsidP="005F5E98">
      <w:pPr>
        <w:pStyle w:val="BodyText"/>
        <w:spacing w:after="0"/>
      </w:pPr>
      <w:r w:rsidRPr="00895F55">
        <w:t>Descriptors for all units are on the following pages. Each descriptor states the:</w:t>
      </w:r>
    </w:p>
    <w:p w14:paraId="61CD50E4" w14:textId="0792D9C3" w:rsidR="00CF5A26" w:rsidRPr="00CF5A26" w:rsidRDefault="00CF5A26" w:rsidP="005F5E98">
      <w:pPr>
        <w:pStyle w:val="ListBullet"/>
        <w:spacing w:after="0" w:line="360" w:lineRule="auto"/>
        <w:rPr>
          <w:color w:val="000000" w:themeColor="text1"/>
          <w:sz w:val="24"/>
          <w:szCs w:val="22"/>
        </w:rPr>
      </w:pPr>
      <w:r w:rsidRPr="00CF5A26">
        <w:rPr>
          <w:color w:val="000000" w:themeColor="text1"/>
          <w:sz w:val="24"/>
          <w:szCs w:val="22"/>
        </w:rPr>
        <w:t>Learning O</w:t>
      </w:r>
      <w:r w:rsidR="00F97C19">
        <w:rPr>
          <w:color w:val="000000" w:themeColor="text1"/>
          <w:sz w:val="24"/>
          <w:szCs w:val="22"/>
        </w:rPr>
        <w:t>utcomes</w:t>
      </w:r>
    </w:p>
    <w:p w14:paraId="2D4DD7DA" w14:textId="4B4644E1" w:rsidR="00CF5A26" w:rsidRPr="00CF5A26" w:rsidRDefault="00CF5A26" w:rsidP="005F5E98">
      <w:pPr>
        <w:pStyle w:val="ListBullet"/>
        <w:spacing w:after="0" w:line="360" w:lineRule="auto"/>
        <w:rPr>
          <w:color w:val="000000" w:themeColor="text1"/>
          <w:sz w:val="24"/>
          <w:szCs w:val="22"/>
        </w:rPr>
      </w:pPr>
      <w:r w:rsidRPr="00CF5A26">
        <w:rPr>
          <w:color w:val="000000" w:themeColor="text1"/>
          <w:sz w:val="24"/>
          <w:szCs w:val="22"/>
        </w:rPr>
        <w:t>Key Knowledge and Practical Activities to be covered during the unit</w:t>
      </w:r>
    </w:p>
    <w:p w14:paraId="1E5E8C2E" w14:textId="77777777" w:rsidR="00CF5A26" w:rsidRDefault="00CF5A26" w:rsidP="005F5E98">
      <w:pPr>
        <w:pStyle w:val="ListBullet"/>
        <w:spacing w:after="0" w:line="360" w:lineRule="auto"/>
        <w:rPr>
          <w:color w:val="000000" w:themeColor="text1"/>
          <w:sz w:val="24"/>
          <w:szCs w:val="22"/>
        </w:rPr>
      </w:pPr>
      <w:r w:rsidRPr="00CF5A26">
        <w:rPr>
          <w:color w:val="000000" w:themeColor="text1"/>
          <w:sz w:val="24"/>
          <w:szCs w:val="22"/>
        </w:rPr>
        <w:t>Assessment Guidelines</w:t>
      </w:r>
    </w:p>
    <w:p w14:paraId="7103E3C9" w14:textId="77777777" w:rsidR="00CF5A26" w:rsidRPr="00293421" w:rsidRDefault="00CF5A26" w:rsidP="00CF5A26">
      <w:pPr>
        <w:pStyle w:val="Heading1"/>
      </w:pPr>
      <w:bookmarkStart w:id="5" w:name="_Toc79507549"/>
      <w:bookmarkStart w:id="6" w:name="_Toc86697291"/>
      <w:bookmarkStart w:id="7" w:name="_Toc195265238"/>
      <w:r w:rsidRPr="00293421">
        <w:lastRenderedPageBreak/>
        <w:t xml:space="preserve">Unit: </w:t>
      </w:r>
      <w:r w:rsidRPr="00293421">
        <w:tab/>
        <w:t>CBI-01</w:t>
      </w:r>
      <w:bookmarkEnd w:id="5"/>
      <w:bookmarkEnd w:id="6"/>
      <w:bookmarkEnd w:id="7"/>
    </w:p>
    <w:p w14:paraId="3D468224" w14:textId="335FED23" w:rsidR="00CF5A26" w:rsidRPr="00293421" w:rsidRDefault="00CF5A26" w:rsidP="007868F4">
      <w:pPr>
        <w:pStyle w:val="Heading2"/>
        <w:spacing w:after="0" w:line="360" w:lineRule="auto"/>
      </w:pPr>
      <w:r w:rsidRPr="00293421">
        <w:t>Context for Botanical Illustration &amp; Drawing –</w:t>
      </w:r>
      <w:r>
        <w:t xml:space="preserve"> </w:t>
      </w:r>
      <w:r w:rsidRPr="00293421">
        <w:t>Line and Measuring</w:t>
      </w:r>
    </w:p>
    <w:p w14:paraId="7ED1F52E" w14:textId="77777777" w:rsidR="007868F4" w:rsidRDefault="007868F4" w:rsidP="007868F4">
      <w:pPr>
        <w:pStyle w:val="Heading3"/>
        <w:spacing w:after="0" w:line="360" w:lineRule="auto"/>
      </w:pPr>
    </w:p>
    <w:p w14:paraId="4EFB99CD" w14:textId="5A7DDD7A" w:rsidR="00CF5A26" w:rsidRPr="00293421" w:rsidRDefault="00F97C19" w:rsidP="007868F4">
      <w:pPr>
        <w:pStyle w:val="Heading3"/>
        <w:spacing w:after="0" w:line="360" w:lineRule="auto"/>
      </w:pPr>
      <w:r>
        <w:t>Learning Outcomes</w:t>
      </w:r>
      <w:r w:rsidR="00CF5A26" w:rsidRPr="00293421">
        <w:t>:</w:t>
      </w:r>
    </w:p>
    <w:p w14:paraId="25482644" w14:textId="77777777" w:rsidR="00CF5A26" w:rsidRPr="00CF5A26" w:rsidRDefault="00CF5A26" w:rsidP="00F97C19">
      <w:pPr>
        <w:pStyle w:val="ListBullet"/>
        <w:numPr>
          <w:ilvl w:val="0"/>
          <w:numId w:val="0"/>
        </w:numPr>
        <w:spacing w:after="0" w:line="360" w:lineRule="auto"/>
        <w:ind w:left="340" w:hanging="340"/>
        <w:rPr>
          <w:color w:val="000000" w:themeColor="text1"/>
          <w:sz w:val="24"/>
          <w:szCs w:val="22"/>
        </w:rPr>
      </w:pPr>
      <w:r w:rsidRPr="00CF5A26">
        <w:rPr>
          <w:color w:val="000000" w:themeColor="text1"/>
          <w:sz w:val="24"/>
          <w:szCs w:val="22"/>
        </w:rPr>
        <w:t>At the end of this Unit students will be able to:</w:t>
      </w:r>
    </w:p>
    <w:p w14:paraId="5BF0BB8B"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 the discipline of Botanical Illustration.</w:t>
      </w:r>
    </w:p>
    <w:p w14:paraId="3D57B038"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Be familiar with the materials of the Botanical Illustrator</w:t>
      </w:r>
    </w:p>
    <w:p w14:paraId="68101D52"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 the key structures of the subject through investigation and simple line drawings.</w:t>
      </w:r>
    </w:p>
    <w:p w14:paraId="4D41CFD8"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 the basic principles for accurate measured drawing</w:t>
      </w:r>
    </w:p>
    <w:p w14:paraId="6533D7C6" w14:textId="77777777" w:rsidR="005F5E98" w:rsidRDefault="005F5E98" w:rsidP="007868F4">
      <w:pPr>
        <w:pStyle w:val="Heading3"/>
        <w:spacing w:after="0" w:line="360" w:lineRule="auto"/>
      </w:pPr>
    </w:p>
    <w:p w14:paraId="613D5CE5" w14:textId="3B3B18D1" w:rsidR="00CF5A26" w:rsidRPr="00293421" w:rsidRDefault="00CF5A26" w:rsidP="007868F4">
      <w:pPr>
        <w:pStyle w:val="Heading3"/>
        <w:spacing w:after="0" w:line="360" w:lineRule="auto"/>
      </w:pPr>
      <w:r>
        <w:t>Key Knowledge:</w:t>
      </w:r>
    </w:p>
    <w:p w14:paraId="0A21A220"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 xml:space="preserve">Use the drawing materials of the Botanical Illustrator. </w:t>
      </w:r>
    </w:p>
    <w:p w14:paraId="47554C70"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 the basic principles for accurate measured drawing.</w:t>
      </w:r>
    </w:p>
    <w:p w14:paraId="2E6241FA"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Demonstrate how to measure the correct size of the plant parts with correct scale and proportions.</w:t>
      </w:r>
    </w:p>
    <w:p w14:paraId="0A89CCC5"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Understanding of the key structures of the subject through investigation, and simple line drawings</w:t>
      </w:r>
    </w:p>
    <w:p w14:paraId="71F3E741" w14:textId="77777777" w:rsidR="005F5E98" w:rsidRDefault="005F5E98" w:rsidP="007868F4">
      <w:pPr>
        <w:pStyle w:val="Heading3"/>
        <w:spacing w:after="0" w:line="360" w:lineRule="auto"/>
      </w:pPr>
    </w:p>
    <w:p w14:paraId="73ED5590" w14:textId="10E9BC92" w:rsidR="00CF5A26" w:rsidRPr="00293421" w:rsidRDefault="00CF5A26" w:rsidP="007868F4">
      <w:pPr>
        <w:pStyle w:val="Heading3"/>
        <w:spacing w:after="0" w:line="360" w:lineRule="auto"/>
      </w:pPr>
      <w:r>
        <w:t>Key Practical Activities:</w:t>
      </w:r>
    </w:p>
    <w:p w14:paraId="72F85EE2"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Exploration of pencil line techniques</w:t>
      </w:r>
    </w:p>
    <w:p w14:paraId="3D5D01C2"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Practicing key measuring skills</w:t>
      </w:r>
    </w:p>
    <w:p w14:paraId="34193A7B" w14:textId="77777777" w:rsid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An accurate measured observational drawing of a fruit and a leaf</w:t>
      </w:r>
    </w:p>
    <w:p w14:paraId="364E82AD" w14:textId="77777777" w:rsidR="005F5E98" w:rsidRDefault="005F5E98" w:rsidP="007868F4">
      <w:pPr>
        <w:pStyle w:val="Heading3"/>
        <w:spacing w:after="0" w:line="360" w:lineRule="auto"/>
      </w:pPr>
    </w:p>
    <w:p w14:paraId="66C9041E" w14:textId="34FBADFD" w:rsidR="00CF5A26" w:rsidRPr="00293421" w:rsidRDefault="00CF5A26" w:rsidP="007868F4">
      <w:pPr>
        <w:pStyle w:val="Heading3"/>
        <w:spacing w:after="0" w:line="360" w:lineRule="auto"/>
      </w:pPr>
      <w:r w:rsidRPr="00293421">
        <w:t>Assessment:</w:t>
      </w:r>
    </w:p>
    <w:p w14:paraId="48AFEA09"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Student self-assessment</w:t>
      </w:r>
    </w:p>
    <w:p w14:paraId="1FB22DC5"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Annotations of materials and methods used</w:t>
      </w:r>
    </w:p>
    <w:p w14:paraId="3907FDFD" w14:textId="77777777" w:rsidR="00CF5A26" w:rsidRPr="00CF5A26" w:rsidRDefault="00CF5A26" w:rsidP="00CF5A26">
      <w:pPr>
        <w:pStyle w:val="ListBullet"/>
        <w:numPr>
          <w:ilvl w:val="0"/>
          <w:numId w:val="0"/>
        </w:numPr>
        <w:spacing w:line="360" w:lineRule="auto"/>
        <w:rPr>
          <w:color w:val="000000" w:themeColor="text1"/>
          <w:sz w:val="24"/>
          <w:szCs w:val="22"/>
        </w:rPr>
      </w:pPr>
    </w:p>
    <w:p w14:paraId="2C6006A3" w14:textId="77777777" w:rsidR="00CF5A26" w:rsidRPr="00293421" w:rsidRDefault="00CF5A26" w:rsidP="00CF5A26">
      <w:pPr>
        <w:pStyle w:val="Heading1"/>
      </w:pPr>
      <w:bookmarkStart w:id="8" w:name="_Toc79507550"/>
      <w:bookmarkStart w:id="9" w:name="_Toc86697292"/>
      <w:bookmarkStart w:id="10" w:name="_Toc195265239"/>
      <w:r w:rsidRPr="00293421">
        <w:lastRenderedPageBreak/>
        <w:t>Unit</w:t>
      </w:r>
      <w:r>
        <w:t>:</w:t>
      </w:r>
      <w:r w:rsidRPr="00293421">
        <w:tab/>
        <w:t>CBI-02</w:t>
      </w:r>
      <w:bookmarkEnd w:id="8"/>
      <w:bookmarkEnd w:id="9"/>
      <w:bookmarkEnd w:id="10"/>
    </w:p>
    <w:p w14:paraId="7AEB5F19" w14:textId="77777777" w:rsidR="00CF5A26" w:rsidRPr="00293421" w:rsidRDefault="00CF5A26" w:rsidP="00CF5A26">
      <w:pPr>
        <w:pStyle w:val="Heading2"/>
      </w:pPr>
      <w:r w:rsidRPr="00293421">
        <w:t>Drawing – Texture &amp; Tone</w:t>
      </w:r>
    </w:p>
    <w:p w14:paraId="32AC31A7" w14:textId="77777777" w:rsidR="00CF5A26" w:rsidRPr="00293421" w:rsidRDefault="00CF5A26" w:rsidP="007868F4">
      <w:pPr>
        <w:tabs>
          <w:tab w:val="left" w:pos="1368"/>
          <w:tab w:val="left" w:pos="6588"/>
        </w:tabs>
        <w:spacing w:line="360" w:lineRule="auto"/>
        <w:ind w:right="3"/>
        <w:rPr>
          <w:rFonts w:cs="Arial"/>
          <w:bCs/>
        </w:rPr>
      </w:pPr>
    </w:p>
    <w:p w14:paraId="12F998FB" w14:textId="6FF11AFF" w:rsidR="00CF5A26" w:rsidRPr="00293421" w:rsidRDefault="00F97C19" w:rsidP="007868F4">
      <w:pPr>
        <w:pStyle w:val="Heading3"/>
        <w:spacing w:after="0" w:line="360" w:lineRule="auto"/>
      </w:pPr>
      <w:r>
        <w:t>Learning Outcomes</w:t>
      </w:r>
      <w:r w:rsidR="00CF5A26" w:rsidRPr="00293421">
        <w:t>:</w:t>
      </w:r>
    </w:p>
    <w:p w14:paraId="0C6E8956" w14:textId="77777777" w:rsidR="00CF5A26" w:rsidRPr="00293421" w:rsidRDefault="00CF5A26" w:rsidP="007868F4">
      <w:pPr>
        <w:pStyle w:val="BodyText"/>
        <w:spacing w:after="0"/>
      </w:pPr>
      <w:r w:rsidRPr="00293421">
        <w:t>At the end of this Unit students will be able to:</w:t>
      </w:r>
    </w:p>
    <w:p w14:paraId="07976BE8"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Carry out a range of different techniques in pencil</w:t>
      </w:r>
    </w:p>
    <w:p w14:paraId="57135795"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 the use of tone for 3D rendering</w:t>
      </w:r>
    </w:p>
    <w:p w14:paraId="1C13C0BA"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Understand the techniques for rendering appropriate texture</w:t>
      </w:r>
    </w:p>
    <w:p w14:paraId="64BF3A4A" w14:textId="77777777" w:rsidR="005F5E98" w:rsidRDefault="005F5E98" w:rsidP="007868F4">
      <w:pPr>
        <w:pStyle w:val="Heading3"/>
        <w:spacing w:after="0" w:line="360" w:lineRule="auto"/>
      </w:pPr>
    </w:p>
    <w:p w14:paraId="6382EF9E" w14:textId="5D7175C0" w:rsidR="00CF5A26" w:rsidRPr="00FF1442" w:rsidRDefault="00CF5A26" w:rsidP="007868F4">
      <w:pPr>
        <w:pStyle w:val="Heading3"/>
        <w:spacing w:after="0" w:line="360" w:lineRule="auto"/>
      </w:pPr>
      <w:r w:rsidRPr="00FF1442">
        <w:t>Key Knowledge:</w:t>
      </w:r>
    </w:p>
    <w:p w14:paraId="312F7224"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 xml:space="preserve">Getting to know different pencil strengths appropriate for task </w:t>
      </w:r>
    </w:p>
    <w:p w14:paraId="043A9E95"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How to create three dimensional illustrations</w:t>
      </w:r>
    </w:p>
    <w:p w14:paraId="57E262E4"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Learn exactly what type of drawing is appropriate for the purpose (sketching, accurate line or tone)</w:t>
      </w:r>
    </w:p>
    <w:p w14:paraId="22F8977A"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Reinforcement of measuring skills</w:t>
      </w:r>
    </w:p>
    <w:p w14:paraId="0EF57EEF" w14:textId="77777777" w:rsidR="005F5E98" w:rsidRDefault="005F5E98" w:rsidP="007868F4">
      <w:pPr>
        <w:pStyle w:val="Heading3"/>
        <w:spacing w:after="0" w:line="360" w:lineRule="auto"/>
      </w:pPr>
    </w:p>
    <w:p w14:paraId="365AAAA2" w14:textId="172C062C" w:rsidR="00CF5A26" w:rsidRPr="00FF1442" w:rsidRDefault="00CF5A26" w:rsidP="007868F4">
      <w:pPr>
        <w:pStyle w:val="Heading3"/>
        <w:spacing w:after="0" w:line="360" w:lineRule="auto"/>
      </w:pPr>
      <w:r w:rsidRPr="00FF1442">
        <w:t>Key Practical Activities:</w:t>
      </w:r>
    </w:p>
    <w:p w14:paraId="4F50D979" w14:textId="77777777" w:rsidR="00CF5A26" w:rsidRPr="00CF5A26" w:rsidRDefault="00CF5A26" w:rsidP="007868F4">
      <w:pPr>
        <w:pStyle w:val="ListBullet"/>
        <w:spacing w:after="0" w:line="360" w:lineRule="auto"/>
        <w:rPr>
          <w:color w:val="000000" w:themeColor="text1"/>
          <w:sz w:val="24"/>
          <w:szCs w:val="22"/>
        </w:rPr>
      </w:pPr>
      <w:r w:rsidRPr="008A03AC">
        <w:rPr>
          <w:rFonts w:cs="Arial"/>
          <w:color w:val="000000"/>
        </w:rPr>
        <w:t>Ex</w:t>
      </w:r>
      <w:r w:rsidRPr="00CF5A26">
        <w:rPr>
          <w:color w:val="000000" w:themeColor="text1"/>
          <w:sz w:val="24"/>
          <w:szCs w:val="22"/>
        </w:rPr>
        <w:t>ercises in tonal pencil</w:t>
      </w:r>
    </w:p>
    <w:p w14:paraId="6BB3E1E1"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 xml:space="preserve">Carry out a 3D pencil drawing of a fruit  </w:t>
      </w:r>
    </w:p>
    <w:p w14:paraId="6EED564B"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Explore various aspects of a leaf, front and back</w:t>
      </w:r>
    </w:p>
    <w:p w14:paraId="2E5B3A8B" w14:textId="77777777" w:rsidR="005F5E98" w:rsidRDefault="005F5E98" w:rsidP="007868F4">
      <w:pPr>
        <w:pStyle w:val="Heading3"/>
        <w:spacing w:after="0" w:line="360" w:lineRule="auto"/>
      </w:pPr>
    </w:p>
    <w:p w14:paraId="03F0DDA3" w14:textId="7B134C18" w:rsidR="00CF5A26" w:rsidRPr="00FF1442" w:rsidRDefault="00CF5A26" w:rsidP="007868F4">
      <w:pPr>
        <w:pStyle w:val="Heading3"/>
        <w:spacing w:after="0" w:line="360" w:lineRule="auto"/>
      </w:pPr>
      <w:r w:rsidRPr="00FF1442">
        <w:t>Assessment:</w:t>
      </w:r>
    </w:p>
    <w:p w14:paraId="4A735D07"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 xml:space="preserve">Student self-assessment </w:t>
      </w:r>
    </w:p>
    <w:p w14:paraId="46C4B2D4" w14:textId="56B12BC5" w:rsid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Annotations of materials and methods used</w:t>
      </w:r>
    </w:p>
    <w:p w14:paraId="65E90838" w14:textId="77777777" w:rsidR="00CF5A26" w:rsidRDefault="00CF5A26">
      <w:pPr>
        <w:spacing w:line="240" w:lineRule="auto"/>
        <w:rPr>
          <w:color w:val="000000" w:themeColor="text1"/>
          <w:sz w:val="24"/>
          <w:szCs w:val="22"/>
        </w:rPr>
      </w:pPr>
      <w:r>
        <w:rPr>
          <w:color w:val="000000" w:themeColor="text1"/>
          <w:sz w:val="24"/>
          <w:szCs w:val="22"/>
        </w:rPr>
        <w:br w:type="page"/>
      </w:r>
    </w:p>
    <w:p w14:paraId="44F05900" w14:textId="77777777" w:rsidR="00CF5A26" w:rsidRPr="00293421" w:rsidRDefault="00CF5A26" w:rsidP="00CF5A26">
      <w:pPr>
        <w:pStyle w:val="Heading1"/>
      </w:pPr>
      <w:bookmarkStart w:id="11" w:name="_Toc79507551"/>
      <w:bookmarkStart w:id="12" w:name="_Toc86697293"/>
      <w:bookmarkStart w:id="13" w:name="_Toc195265240"/>
      <w:r w:rsidRPr="00293421">
        <w:lastRenderedPageBreak/>
        <w:t xml:space="preserve">Unit: </w:t>
      </w:r>
      <w:r w:rsidRPr="00293421">
        <w:tab/>
        <w:t>CBI-03</w:t>
      </w:r>
      <w:bookmarkEnd w:id="11"/>
      <w:bookmarkEnd w:id="12"/>
      <w:bookmarkEnd w:id="13"/>
      <w:r w:rsidRPr="00293421">
        <w:tab/>
      </w:r>
    </w:p>
    <w:p w14:paraId="53931C71" w14:textId="77777777" w:rsidR="00CF5A26" w:rsidRPr="00293421" w:rsidRDefault="00CF5A26" w:rsidP="007868F4">
      <w:pPr>
        <w:pStyle w:val="Heading2"/>
        <w:spacing w:after="0" w:line="360" w:lineRule="auto"/>
      </w:pPr>
      <w:r w:rsidRPr="00293421">
        <w:t>3D Modelling with Paint</w:t>
      </w:r>
    </w:p>
    <w:p w14:paraId="4DB70F7D" w14:textId="77777777" w:rsidR="00CF5A26" w:rsidRPr="00293421" w:rsidRDefault="00CF5A26" w:rsidP="007868F4">
      <w:pPr>
        <w:tabs>
          <w:tab w:val="left" w:pos="1368"/>
          <w:tab w:val="left" w:pos="6588"/>
        </w:tabs>
        <w:spacing w:line="360" w:lineRule="auto"/>
        <w:ind w:right="3"/>
        <w:rPr>
          <w:rFonts w:cs="Arial"/>
          <w:bCs/>
        </w:rPr>
      </w:pPr>
    </w:p>
    <w:p w14:paraId="02DA1298" w14:textId="5E6B32F5" w:rsidR="00CF5A26" w:rsidRPr="00293421" w:rsidRDefault="00F97C19" w:rsidP="007868F4">
      <w:pPr>
        <w:pStyle w:val="Heading3"/>
        <w:spacing w:after="0" w:line="360" w:lineRule="auto"/>
      </w:pPr>
      <w:r>
        <w:t>Learning Outcomes</w:t>
      </w:r>
      <w:r w:rsidR="00CF5A26" w:rsidRPr="00293421">
        <w:t>:</w:t>
      </w:r>
    </w:p>
    <w:p w14:paraId="0307FF14" w14:textId="77777777" w:rsidR="00CF5A26" w:rsidRPr="00293421" w:rsidRDefault="00CF5A26" w:rsidP="007868F4">
      <w:pPr>
        <w:pStyle w:val="BodyText"/>
        <w:spacing w:after="0"/>
      </w:pPr>
      <w:r w:rsidRPr="255368C7">
        <w:t>At the end of this Unit students will be able to:</w:t>
      </w:r>
    </w:p>
    <w:p w14:paraId="64D15C09"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Mix a variety of tertiary colours</w:t>
      </w:r>
    </w:p>
    <w:p w14:paraId="4EC4B7D4"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Build up depth of tone appropriate to the subject</w:t>
      </w:r>
    </w:p>
    <w:p w14:paraId="6BCD2E28" w14:textId="77777777" w:rsidR="00CF5A26" w:rsidRPr="00CF5A26" w:rsidRDefault="00CF5A26" w:rsidP="007868F4">
      <w:pPr>
        <w:pStyle w:val="ListBullet"/>
        <w:spacing w:after="0" w:line="360" w:lineRule="auto"/>
        <w:rPr>
          <w:color w:val="000000" w:themeColor="text1"/>
          <w:sz w:val="24"/>
          <w:szCs w:val="22"/>
        </w:rPr>
      </w:pPr>
      <w:r w:rsidRPr="00CF5A26">
        <w:rPr>
          <w:color w:val="000000" w:themeColor="text1"/>
          <w:sz w:val="24"/>
          <w:szCs w:val="22"/>
        </w:rPr>
        <w:t>Use different methods to create detail</w:t>
      </w:r>
    </w:p>
    <w:p w14:paraId="329085C3" w14:textId="77777777" w:rsidR="005F5E98" w:rsidRDefault="005F5E98" w:rsidP="007868F4">
      <w:pPr>
        <w:pStyle w:val="Heading3"/>
        <w:spacing w:after="0" w:line="360" w:lineRule="auto"/>
      </w:pPr>
    </w:p>
    <w:p w14:paraId="33E3A145" w14:textId="49ADFB5A" w:rsidR="00CF5A26" w:rsidRPr="00FF1442" w:rsidRDefault="00CF5A26" w:rsidP="007868F4">
      <w:pPr>
        <w:pStyle w:val="Heading3"/>
        <w:spacing w:after="0" w:line="360" w:lineRule="auto"/>
      </w:pPr>
      <w:r>
        <w:t>Key Knowledge:</w:t>
      </w:r>
    </w:p>
    <w:p w14:paraId="3EAE9BB3"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 xml:space="preserve">How to mix good tertiary colours </w:t>
      </w:r>
    </w:p>
    <w:p w14:paraId="4B97EE61"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Building up depth of tone in a controlled way</w:t>
      </w:r>
    </w:p>
    <w:p w14:paraId="1EA0DC9A"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Different methods to create detail</w:t>
      </w:r>
    </w:p>
    <w:p w14:paraId="1C3BBFDD"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Render the subjects in 3 Dimensions</w:t>
      </w:r>
    </w:p>
    <w:p w14:paraId="54EDC81C" w14:textId="77777777" w:rsidR="005F5E98" w:rsidRDefault="005F5E98" w:rsidP="007868F4">
      <w:pPr>
        <w:pStyle w:val="Heading3"/>
        <w:spacing w:after="0" w:line="360" w:lineRule="auto"/>
      </w:pPr>
    </w:p>
    <w:p w14:paraId="0F67D286" w14:textId="6D684A0D" w:rsidR="00CF5A26" w:rsidRPr="005F5E98" w:rsidRDefault="00CF5A26" w:rsidP="007868F4">
      <w:pPr>
        <w:pStyle w:val="Heading3"/>
        <w:spacing w:after="0" w:line="360" w:lineRule="auto"/>
      </w:pPr>
      <w:r w:rsidRPr="005F5E98">
        <w:t>Key Practical Activities:</w:t>
      </w:r>
    </w:p>
    <w:p w14:paraId="1D041E5F"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Tertiary colour mixing</w:t>
      </w:r>
    </w:p>
    <w:p w14:paraId="420DE520"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Creation of 3D shapes</w:t>
      </w:r>
    </w:p>
    <w:p w14:paraId="2A1BC276"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Transfer of drawing</w:t>
      </w:r>
    </w:p>
    <w:p w14:paraId="05FFE770"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 xml:space="preserve">Application of paint </w:t>
      </w:r>
    </w:p>
    <w:p w14:paraId="6F8DF8A6" w14:textId="77777777" w:rsidR="005F5E98" w:rsidRDefault="005F5E98" w:rsidP="007868F4">
      <w:pPr>
        <w:pStyle w:val="Heading3"/>
        <w:spacing w:after="0" w:line="360" w:lineRule="auto"/>
      </w:pPr>
    </w:p>
    <w:p w14:paraId="4FC2BDC9" w14:textId="4122CFE2" w:rsidR="00CF5A26" w:rsidRPr="008A03AC" w:rsidRDefault="00CF5A26" w:rsidP="007868F4">
      <w:pPr>
        <w:pStyle w:val="Heading3"/>
        <w:spacing w:after="0" w:line="360" w:lineRule="auto"/>
      </w:pPr>
      <w:r w:rsidRPr="008A03AC">
        <w:t>Assessment:</w:t>
      </w:r>
    </w:p>
    <w:p w14:paraId="7CF7A753"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 xml:space="preserve">Student self-assessment </w:t>
      </w:r>
    </w:p>
    <w:p w14:paraId="43DB1D27" w14:textId="77777777" w:rsidR="00CF5A26" w:rsidRPr="005F5E98" w:rsidRDefault="00CF5A26" w:rsidP="007868F4">
      <w:pPr>
        <w:pStyle w:val="ListBullet"/>
        <w:spacing w:after="0" w:line="360" w:lineRule="auto"/>
        <w:rPr>
          <w:color w:val="000000" w:themeColor="text1"/>
          <w:sz w:val="24"/>
          <w:szCs w:val="22"/>
        </w:rPr>
      </w:pPr>
      <w:r w:rsidRPr="005F5E98">
        <w:rPr>
          <w:color w:val="000000" w:themeColor="text1"/>
          <w:sz w:val="24"/>
          <w:szCs w:val="22"/>
        </w:rPr>
        <w:t>Annotations of materials and methods</w:t>
      </w:r>
    </w:p>
    <w:p w14:paraId="3A1141BF" w14:textId="77777777" w:rsidR="005F5E98" w:rsidRDefault="005F5E98">
      <w:pPr>
        <w:spacing w:line="240" w:lineRule="auto"/>
      </w:pPr>
      <w:r>
        <w:br w:type="page"/>
      </w:r>
    </w:p>
    <w:p w14:paraId="5D23F67D" w14:textId="77777777" w:rsidR="00B32DC2" w:rsidRPr="00293421" w:rsidRDefault="00B32DC2" w:rsidP="00B32DC2">
      <w:pPr>
        <w:pStyle w:val="Heading1"/>
      </w:pPr>
      <w:bookmarkStart w:id="14" w:name="_Toc79507552"/>
      <w:bookmarkStart w:id="15" w:name="_Toc86697294"/>
      <w:bookmarkStart w:id="16" w:name="_Toc195265241"/>
      <w:r>
        <w:lastRenderedPageBreak/>
        <w:t xml:space="preserve">Unit: </w:t>
      </w:r>
      <w:r>
        <w:tab/>
        <w:t>CBI-04</w:t>
      </w:r>
      <w:bookmarkEnd w:id="14"/>
      <w:bookmarkEnd w:id="15"/>
      <w:bookmarkEnd w:id="16"/>
      <w:r>
        <w:tab/>
      </w:r>
    </w:p>
    <w:p w14:paraId="47B3F100" w14:textId="2DD40B81" w:rsidR="00B32DC2" w:rsidRPr="00293421" w:rsidRDefault="00B32DC2" w:rsidP="007868F4">
      <w:pPr>
        <w:pStyle w:val="Heading2"/>
        <w:spacing w:after="0" w:line="360" w:lineRule="auto"/>
      </w:pPr>
      <w:r>
        <w:t>Painting in True Colour</w:t>
      </w:r>
    </w:p>
    <w:p w14:paraId="4729BAAA" w14:textId="77777777" w:rsidR="007868F4" w:rsidRDefault="007868F4" w:rsidP="007868F4">
      <w:pPr>
        <w:pStyle w:val="Heading3"/>
        <w:spacing w:after="0" w:line="360" w:lineRule="auto"/>
      </w:pPr>
    </w:p>
    <w:p w14:paraId="4D346167" w14:textId="6F7CB5C7" w:rsidR="00B32DC2" w:rsidRPr="00293421" w:rsidRDefault="00F97C19" w:rsidP="007868F4">
      <w:pPr>
        <w:pStyle w:val="Heading3"/>
        <w:spacing w:after="0" w:line="360" w:lineRule="auto"/>
      </w:pPr>
      <w:r>
        <w:t>Learning Outcomes</w:t>
      </w:r>
      <w:r w:rsidR="00B32DC2" w:rsidRPr="00293421">
        <w:t>:</w:t>
      </w:r>
    </w:p>
    <w:p w14:paraId="6D8995C4" w14:textId="77777777" w:rsidR="00B32DC2" w:rsidRPr="00293421" w:rsidRDefault="00B32DC2" w:rsidP="007868F4">
      <w:pPr>
        <w:pStyle w:val="BodyText"/>
        <w:spacing w:after="0"/>
        <w:rPr>
          <w:rFonts w:cs="Arial"/>
        </w:rPr>
      </w:pPr>
      <w:r w:rsidRPr="00293421">
        <w:rPr>
          <w:rFonts w:cs="Arial"/>
        </w:rPr>
        <w:t>At the end of this Unit students will be able to:</w:t>
      </w:r>
    </w:p>
    <w:p w14:paraId="524368E1"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Understand the principles of primary colour mixing </w:t>
      </w:r>
    </w:p>
    <w:p w14:paraId="7F1B5022"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Apply paint with the appropriate technique</w:t>
      </w:r>
    </w:p>
    <w:p w14:paraId="55DE24BB"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Understand how to bring a subject to a conclusion</w:t>
      </w:r>
    </w:p>
    <w:p w14:paraId="463407DA" w14:textId="77777777" w:rsidR="00B32DC2" w:rsidRPr="00293421" w:rsidRDefault="00B32DC2" w:rsidP="007868F4">
      <w:pPr>
        <w:pStyle w:val="BodyText"/>
        <w:spacing w:after="0"/>
        <w:rPr>
          <w:rFonts w:cs="Arial"/>
          <w:bCs/>
        </w:rPr>
      </w:pPr>
    </w:p>
    <w:p w14:paraId="551E21F1" w14:textId="77777777" w:rsidR="00B32DC2" w:rsidRPr="00293421" w:rsidRDefault="00B32DC2" w:rsidP="007868F4">
      <w:pPr>
        <w:pStyle w:val="Heading3"/>
        <w:spacing w:after="0" w:line="360" w:lineRule="auto"/>
      </w:pPr>
      <w:r w:rsidRPr="00293421">
        <w:t>Key Knowledge:</w:t>
      </w:r>
    </w:p>
    <w:p w14:paraId="0008FC09"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Proportions of paint to water</w:t>
      </w:r>
    </w:p>
    <w:p w14:paraId="73B9A4CE"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To learn control of paint </w:t>
      </w:r>
    </w:p>
    <w:p w14:paraId="33F4743D"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Creating 3D form</w:t>
      </w:r>
    </w:p>
    <w:p w14:paraId="441C23F3" w14:textId="77777777" w:rsidR="00B32DC2" w:rsidRPr="00293421" w:rsidRDefault="00B32DC2" w:rsidP="007868F4">
      <w:pPr>
        <w:pStyle w:val="BodyText"/>
        <w:spacing w:after="0"/>
        <w:rPr>
          <w:rFonts w:cs="Arial"/>
          <w:bCs/>
        </w:rPr>
      </w:pPr>
    </w:p>
    <w:p w14:paraId="069BE850" w14:textId="77777777" w:rsidR="00B32DC2" w:rsidRPr="00293421" w:rsidRDefault="00B32DC2" w:rsidP="007868F4">
      <w:pPr>
        <w:pStyle w:val="Heading3"/>
        <w:spacing w:after="0" w:line="360" w:lineRule="auto"/>
      </w:pPr>
      <w:r>
        <w:t>Key Practical Activities:</w:t>
      </w:r>
    </w:p>
    <w:p w14:paraId="262C0008"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Colour Charts</w:t>
      </w:r>
    </w:p>
    <w:p w14:paraId="010A0AE0"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Primary Colour Wheel</w:t>
      </w:r>
    </w:p>
    <w:p w14:paraId="794FF04A"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Further dry brush technique</w:t>
      </w:r>
    </w:p>
    <w:p w14:paraId="0AC23A94"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Colour matching fruit and foliage</w:t>
      </w:r>
    </w:p>
    <w:p w14:paraId="584DE9CD" w14:textId="77777777" w:rsidR="00B32DC2" w:rsidRPr="00293421" w:rsidRDefault="00B32DC2" w:rsidP="007868F4">
      <w:pPr>
        <w:pStyle w:val="BodyText"/>
        <w:spacing w:after="0"/>
        <w:rPr>
          <w:rFonts w:cs="Arial"/>
        </w:rPr>
      </w:pPr>
    </w:p>
    <w:p w14:paraId="400F337E" w14:textId="77777777" w:rsidR="00B32DC2" w:rsidRPr="00293421" w:rsidRDefault="00B32DC2" w:rsidP="007868F4">
      <w:pPr>
        <w:pStyle w:val="Heading3"/>
        <w:spacing w:after="0" w:line="360" w:lineRule="auto"/>
      </w:pPr>
      <w:r>
        <w:t>Assessment:</w:t>
      </w:r>
    </w:p>
    <w:p w14:paraId="22373055"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Student self-assessment </w:t>
      </w:r>
    </w:p>
    <w:p w14:paraId="3A45F243"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Annotations of materials and methods</w:t>
      </w:r>
    </w:p>
    <w:p w14:paraId="5FE8ABDC" w14:textId="77777777" w:rsidR="00B32DC2" w:rsidRDefault="00B32DC2">
      <w:pPr>
        <w:spacing w:line="240" w:lineRule="auto"/>
      </w:pPr>
      <w:r>
        <w:br w:type="page"/>
      </w:r>
    </w:p>
    <w:p w14:paraId="712EC95C" w14:textId="77777777" w:rsidR="00B32DC2" w:rsidRPr="006A78EB" w:rsidRDefault="00B32DC2" w:rsidP="00B32DC2">
      <w:pPr>
        <w:pStyle w:val="Heading1"/>
        <w:rPr>
          <w:highlight w:val="yellow"/>
        </w:rPr>
      </w:pPr>
      <w:bookmarkStart w:id="17" w:name="_Toc79507553"/>
      <w:bookmarkStart w:id="18" w:name="_Toc86697295"/>
      <w:bookmarkStart w:id="19" w:name="_Toc195265242"/>
      <w:r>
        <w:lastRenderedPageBreak/>
        <w:t>Unit:</w:t>
      </w:r>
      <w:r>
        <w:tab/>
        <w:t>CBI-05</w:t>
      </w:r>
      <w:bookmarkEnd w:id="17"/>
      <w:bookmarkEnd w:id="18"/>
      <w:bookmarkEnd w:id="19"/>
      <w:r>
        <w:t xml:space="preserve">  </w:t>
      </w:r>
    </w:p>
    <w:p w14:paraId="2AEFC26A" w14:textId="77777777" w:rsidR="00B32DC2" w:rsidRPr="006A78EB" w:rsidRDefault="00B32DC2" w:rsidP="007868F4">
      <w:pPr>
        <w:pStyle w:val="Heading2"/>
        <w:spacing w:after="0" w:line="360" w:lineRule="auto"/>
      </w:pPr>
      <w:r>
        <w:t>Botany</w:t>
      </w:r>
    </w:p>
    <w:p w14:paraId="4B0216E0" w14:textId="77777777" w:rsidR="00B32DC2" w:rsidRPr="006A78EB" w:rsidRDefault="00B32DC2" w:rsidP="007868F4">
      <w:pPr>
        <w:tabs>
          <w:tab w:val="left" w:pos="1368"/>
          <w:tab w:val="left" w:pos="6588"/>
        </w:tabs>
        <w:spacing w:line="360" w:lineRule="auto"/>
        <w:ind w:right="3"/>
        <w:rPr>
          <w:rFonts w:cs="Arial"/>
        </w:rPr>
      </w:pPr>
    </w:p>
    <w:p w14:paraId="2A347C53" w14:textId="7B37175D" w:rsidR="00B32DC2" w:rsidRPr="00C1007D" w:rsidRDefault="00F97C19" w:rsidP="007868F4">
      <w:pPr>
        <w:pStyle w:val="Heading3"/>
        <w:spacing w:after="0" w:line="360" w:lineRule="auto"/>
      </w:pPr>
      <w:r>
        <w:t>Learning Outcomes</w:t>
      </w:r>
      <w:r w:rsidR="00B32DC2" w:rsidRPr="00C1007D">
        <w:t>:</w:t>
      </w:r>
    </w:p>
    <w:p w14:paraId="3A9233AD" w14:textId="77777777" w:rsidR="00B32DC2" w:rsidRPr="00C1007D" w:rsidRDefault="00B32DC2" w:rsidP="007868F4">
      <w:pPr>
        <w:pStyle w:val="BodyText"/>
        <w:spacing w:after="0"/>
      </w:pPr>
      <w:r w:rsidRPr="00C1007D">
        <w:t>At the end of this Unit students will be able to:</w:t>
      </w:r>
    </w:p>
    <w:p w14:paraId="15D53E2E"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Identify basic floral parts and their functions, </w:t>
      </w:r>
      <w:proofErr w:type="gramStart"/>
      <w:r w:rsidRPr="00B32DC2">
        <w:rPr>
          <w:color w:val="000000" w:themeColor="text1"/>
          <w:sz w:val="24"/>
          <w:szCs w:val="22"/>
        </w:rPr>
        <w:t>in order to</w:t>
      </w:r>
      <w:proofErr w:type="gramEnd"/>
      <w:r w:rsidRPr="00B32DC2">
        <w:rPr>
          <w:color w:val="000000" w:themeColor="text1"/>
          <w:sz w:val="24"/>
          <w:szCs w:val="22"/>
        </w:rPr>
        <w:t xml:space="preserve"> record the plants correctly</w:t>
      </w:r>
    </w:p>
    <w:p w14:paraId="30BF2562"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Create and draw a cross section of a flower</w:t>
      </w:r>
    </w:p>
    <w:p w14:paraId="3009DCB2"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Understand how to convey scale</w:t>
      </w:r>
    </w:p>
    <w:p w14:paraId="05646612"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Utilise a camera for recording accurately all the plant details</w:t>
      </w:r>
    </w:p>
    <w:p w14:paraId="77AC6600" w14:textId="77777777" w:rsidR="00B32DC2" w:rsidRPr="00C1007D" w:rsidRDefault="00B32DC2" w:rsidP="007868F4">
      <w:pPr>
        <w:pStyle w:val="BodyText"/>
        <w:spacing w:after="0"/>
      </w:pPr>
    </w:p>
    <w:p w14:paraId="2BD2074F" w14:textId="77777777" w:rsidR="00B32DC2" w:rsidRPr="00C1007D" w:rsidRDefault="00B32DC2" w:rsidP="007868F4">
      <w:pPr>
        <w:pStyle w:val="Heading3"/>
        <w:spacing w:after="0" w:line="360" w:lineRule="auto"/>
      </w:pPr>
      <w:r w:rsidRPr="00C1007D">
        <w:t>Key Knowledge:</w:t>
      </w:r>
    </w:p>
    <w:p w14:paraId="336F3E89"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Appreciation of structure of flower head and its function </w:t>
      </w:r>
    </w:p>
    <w:p w14:paraId="4DBEE9A2"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Understanding of section depictions and scale conventions</w:t>
      </w:r>
    </w:p>
    <w:p w14:paraId="3015B9DA"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Identification of important and relevant parts of the plant</w:t>
      </w:r>
    </w:p>
    <w:p w14:paraId="4C87BD68"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Appreciation of the work of other botanical artists </w:t>
      </w:r>
    </w:p>
    <w:p w14:paraId="0E7A1720" w14:textId="77777777" w:rsidR="00B32DC2" w:rsidRPr="006A78EB" w:rsidRDefault="00B32DC2" w:rsidP="007868F4">
      <w:pPr>
        <w:pStyle w:val="BodyText"/>
        <w:spacing w:after="0"/>
        <w:rPr>
          <w:highlight w:val="yellow"/>
        </w:rPr>
      </w:pPr>
    </w:p>
    <w:p w14:paraId="7CD5E004" w14:textId="77777777" w:rsidR="00B32DC2" w:rsidRPr="009B5D9C" w:rsidRDefault="00B32DC2" w:rsidP="007868F4">
      <w:pPr>
        <w:pStyle w:val="Heading3"/>
        <w:spacing w:after="0" w:line="360" w:lineRule="auto"/>
      </w:pPr>
      <w:r w:rsidRPr="009B5D9C">
        <w:t>Key Practical Activities:</w:t>
      </w:r>
    </w:p>
    <w:p w14:paraId="33FFFEE7"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Becoming familiar with the final project brief</w:t>
      </w:r>
    </w:p>
    <w:p w14:paraId="7EE2AAB9"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Learning the basic botany of the plant subject</w:t>
      </w:r>
    </w:p>
    <w:p w14:paraId="58BC6DFF"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Learn to dissect the flower and create a drawing</w:t>
      </w:r>
    </w:p>
    <w:p w14:paraId="4FD4B3F7"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Looking critically at botanical art from the context of your studies</w:t>
      </w:r>
    </w:p>
    <w:p w14:paraId="2E08ECE3" w14:textId="77777777" w:rsidR="00B32DC2" w:rsidRPr="00293421" w:rsidRDefault="00B32DC2" w:rsidP="007868F4">
      <w:pPr>
        <w:pStyle w:val="BodyText"/>
        <w:spacing w:after="0"/>
      </w:pPr>
    </w:p>
    <w:p w14:paraId="2774985C" w14:textId="77777777" w:rsidR="00B32DC2" w:rsidRPr="00293421" w:rsidRDefault="00B32DC2" w:rsidP="007868F4">
      <w:pPr>
        <w:pStyle w:val="BodyText"/>
        <w:spacing w:after="0"/>
      </w:pPr>
      <w:r w:rsidRPr="00293421">
        <w:t>** Introduction to Final Composition Brief will be given **</w:t>
      </w:r>
    </w:p>
    <w:p w14:paraId="3F05B75F" w14:textId="77777777" w:rsidR="00B32DC2" w:rsidRPr="00293421" w:rsidRDefault="00B32DC2" w:rsidP="007868F4">
      <w:pPr>
        <w:pStyle w:val="BodyText"/>
        <w:spacing w:after="0"/>
      </w:pPr>
    </w:p>
    <w:p w14:paraId="595888F5" w14:textId="77777777" w:rsidR="00B32DC2" w:rsidRPr="009B5D9C" w:rsidRDefault="00B32DC2" w:rsidP="007868F4">
      <w:pPr>
        <w:pStyle w:val="Heading3"/>
        <w:spacing w:after="0" w:line="360" w:lineRule="auto"/>
      </w:pPr>
      <w:r w:rsidRPr="009B5D9C">
        <w:t>Assessment:</w:t>
      </w:r>
    </w:p>
    <w:p w14:paraId="348B09DA"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 xml:space="preserve">Student self-assessment </w:t>
      </w:r>
    </w:p>
    <w:p w14:paraId="5505CAC8" w14:textId="77777777" w:rsidR="00B32DC2" w:rsidRPr="00B32DC2" w:rsidRDefault="00B32DC2" w:rsidP="007868F4">
      <w:pPr>
        <w:pStyle w:val="ListBullet"/>
        <w:spacing w:after="0" w:line="360" w:lineRule="auto"/>
        <w:rPr>
          <w:color w:val="000000" w:themeColor="text1"/>
          <w:sz w:val="24"/>
          <w:szCs w:val="22"/>
        </w:rPr>
      </w:pPr>
      <w:r w:rsidRPr="00B32DC2">
        <w:rPr>
          <w:color w:val="000000" w:themeColor="text1"/>
          <w:sz w:val="24"/>
          <w:szCs w:val="22"/>
        </w:rPr>
        <w:t>Annotations of materials and methods</w:t>
      </w:r>
    </w:p>
    <w:p w14:paraId="5A414BA6" w14:textId="77777777" w:rsidR="00B32DC2" w:rsidRPr="008A03AC" w:rsidRDefault="00B32DC2" w:rsidP="00B32DC2">
      <w:pPr>
        <w:pStyle w:val="BodyText"/>
        <w:spacing w:after="0"/>
        <w:rPr>
          <w:rFonts w:ascii="Gotham Bold" w:hAnsi="Gotham Bold"/>
          <w:bCs/>
          <w:color w:val="000000"/>
          <w:kern w:val="1"/>
          <w:sz w:val="32"/>
          <w:szCs w:val="32"/>
        </w:rPr>
      </w:pPr>
      <w:r>
        <w:br w:type="page"/>
      </w:r>
    </w:p>
    <w:p w14:paraId="15FFF5DA" w14:textId="77777777" w:rsidR="00B32DC2" w:rsidRPr="009B5D9C" w:rsidRDefault="00B32DC2" w:rsidP="00B32DC2">
      <w:pPr>
        <w:pStyle w:val="Heading1"/>
      </w:pPr>
      <w:bookmarkStart w:id="20" w:name="_Toc79507554"/>
      <w:bookmarkStart w:id="21" w:name="_Toc86697296"/>
      <w:bookmarkStart w:id="22" w:name="_Toc195265243"/>
      <w:r>
        <w:lastRenderedPageBreak/>
        <w:t xml:space="preserve">Unit: </w:t>
      </w:r>
      <w:r>
        <w:tab/>
        <w:t>CBI-06</w:t>
      </w:r>
      <w:bookmarkEnd w:id="20"/>
      <w:bookmarkEnd w:id="21"/>
      <w:bookmarkEnd w:id="22"/>
      <w:r>
        <w:t xml:space="preserve">  </w:t>
      </w:r>
    </w:p>
    <w:p w14:paraId="178757CE" w14:textId="77777777" w:rsidR="00B32DC2" w:rsidRPr="00293421" w:rsidRDefault="00B32DC2" w:rsidP="00627EBC">
      <w:pPr>
        <w:pStyle w:val="Heading2"/>
        <w:spacing w:after="0" w:line="360" w:lineRule="auto"/>
      </w:pPr>
      <w:r w:rsidRPr="009B5D9C">
        <w:t xml:space="preserve">Exploring </w:t>
      </w:r>
      <w:r>
        <w:t>your plant</w:t>
      </w:r>
      <w:r w:rsidRPr="009B5D9C">
        <w:t xml:space="preserve"> – Leaves and Flowers</w:t>
      </w:r>
    </w:p>
    <w:p w14:paraId="3E4048BC" w14:textId="77777777" w:rsidR="00B32DC2" w:rsidRPr="00293421" w:rsidRDefault="00B32DC2" w:rsidP="00627EBC">
      <w:pPr>
        <w:pStyle w:val="BodyText"/>
        <w:spacing w:after="0"/>
        <w:rPr>
          <w:rFonts w:cs="Arial"/>
          <w:bCs/>
        </w:rPr>
      </w:pPr>
    </w:p>
    <w:p w14:paraId="43333867" w14:textId="07893409" w:rsidR="00B32DC2" w:rsidRPr="00293421" w:rsidRDefault="00F97C19" w:rsidP="00627EBC">
      <w:pPr>
        <w:pStyle w:val="Heading3"/>
        <w:spacing w:after="0" w:line="360" w:lineRule="auto"/>
      </w:pPr>
      <w:r>
        <w:t>Learning Outcomes</w:t>
      </w:r>
      <w:r w:rsidR="00B32DC2" w:rsidRPr="00293421">
        <w:t>:</w:t>
      </w:r>
    </w:p>
    <w:p w14:paraId="1F0794AC" w14:textId="77777777" w:rsidR="00B32DC2" w:rsidRPr="00293421" w:rsidRDefault="00B32DC2" w:rsidP="00627EBC">
      <w:pPr>
        <w:pStyle w:val="BodyText"/>
        <w:spacing w:after="0"/>
        <w:rPr>
          <w:rFonts w:cs="Arial"/>
        </w:rPr>
      </w:pPr>
      <w:r w:rsidRPr="00293421">
        <w:rPr>
          <w:rFonts w:cs="Arial"/>
        </w:rPr>
        <w:t>At the end of this Unit students will be able to:</w:t>
      </w:r>
    </w:p>
    <w:p w14:paraId="00DF4861" w14:textId="77777777" w:rsidR="00B32DC2" w:rsidRPr="007868F4" w:rsidRDefault="00B32DC2" w:rsidP="00627EBC">
      <w:pPr>
        <w:pStyle w:val="ListBullet"/>
        <w:spacing w:after="0" w:line="360" w:lineRule="auto"/>
        <w:rPr>
          <w:color w:val="000000" w:themeColor="text1"/>
          <w:sz w:val="24"/>
          <w:szCs w:val="22"/>
        </w:rPr>
      </w:pPr>
      <w:r w:rsidRPr="007868F4">
        <w:rPr>
          <w:color w:val="000000" w:themeColor="text1"/>
          <w:sz w:val="24"/>
          <w:szCs w:val="22"/>
        </w:rPr>
        <w:t>Identify basic structure and parts of leaves and flowers</w:t>
      </w:r>
    </w:p>
    <w:p w14:paraId="10E86611" w14:textId="77777777" w:rsidR="00B32DC2" w:rsidRPr="007868F4" w:rsidRDefault="00B32DC2" w:rsidP="00627EBC">
      <w:pPr>
        <w:pStyle w:val="ListBullet"/>
        <w:spacing w:after="0" w:line="360" w:lineRule="auto"/>
        <w:rPr>
          <w:color w:val="000000" w:themeColor="text1"/>
          <w:sz w:val="24"/>
          <w:szCs w:val="22"/>
        </w:rPr>
      </w:pPr>
      <w:r w:rsidRPr="007868F4">
        <w:rPr>
          <w:color w:val="000000" w:themeColor="text1"/>
          <w:sz w:val="24"/>
          <w:szCs w:val="22"/>
        </w:rPr>
        <w:t>Draw and paint subject to a life-like standard</w:t>
      </w:r>
    </w:p>
    <w:p w14:paraId="3EA04FD3" w14:textId="77777777" w:rsidR="00B32DC2" w:rsidRPr="007868F4" w:rsidRDefault="00B32DC2" w:rsidP="00627EBC">
      <w:pPr>
        <w:pStyle w:val="ListBullet"/>
        <w:spacing w:after="0" w:line="360" w:lineRule="auto"/>
        <w:rPr>
          <w:color w:val="000000" w:themeColor="text1"/>
          <w:sz w:val="24"/>
          <w:szCs w:val="22"/>
        </w:rPr>
      </w:pPr>
      <w:r w:rsidRPr="007868F4">
        <w:rPr>
          <w:color w:val="000000" w:themeColor="text1"/>
          <w:sz w:val="24"/>
          <w:szCs w:val="22"/>
        </w:rPr>
        <w:t>Accurately match the colours of all plant parts</w:t>
      </w:r>
    </w:p>
    <w:p w14:paraId="27233918" w14:textId="77777777" w:rsidR="00B32DC2" w:rsidRPr="007868F4" w:rsidRDefault="00B32DC2" w:rsidP="00627EBC">
      <w:pPr>
        <w:pStyle w:val="ListBullet"/>
        <w:spacing w:after="0" w:line="360" w:lineRule="auto"/>
        <w:rPr>
          <w:color w:val="000000" w:themeColor="text1"/>
          <w:sz w:val="24"/>
          <w:szCs w:val="22"/>
        </w:rPr>
      </w:pPr>
      <w:r w:rsidRPr="007868F4">
        <w:rPr>
          <w:color w:val="000000" w:themeColor="text1"/>
          <w:sz w:val="24"/>
          <w:szCs w:val="22"/>
        </w:rPr>
        <w:t>Create a storyboard to plan a composition</w:t>
      </w:r>
    </w:p>
    <w:p w14:paraId="0D520B03" w14:textId="77777777" w:rsidR="00B32DC2" w:rsidRPr="00293421" w:rsidRDefault="00B32DC2" w:rsidP="00627EBC">
      <w:pPr>
        <w:pStyle w:val="BodyText"/>
        <w:spacing w:after="0"/>
        <w:rPr>
          <w:rFonts w:cs="Arial"/>
          <w:bCs/>
        </w:rPr>
      </w:pPr>
    </w:p>
    <w:p w14:paraId="1F7D3BE6" w14:textId="77777777" w:rsidR="00B32DC2" w:rsidRPr="00293421" w:rsidRDefault="00B32DC2" w:rsidP="00627EBC">
      <w:pPr>
        <w:pStyle w:val="Heading3"/>
        <w:spacing w:after="0" w:line="360" w:lineRule="auto"/>
      </w:pPr>
      <w:r w:rsidRPr="00293421">
        <w:t>Key Knowledge:</w:t>
      </w:r>
    </w:p>
    <w:p w14:paraId="226F96D0"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Building on the skills of the previous units</w:t>
      </w:r>
    </w:p>
    <w:p w14:paraId="2DF95C24"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Practising colour matching</w:t>
      </w:r>
    </w:p>
    <w:p w14:paraId="52509BDB"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Practising painting techniques</w:t>
      </w:r>
    </w:p>
    <w:p w14:paraId="79780509"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Assembling work produced by different approaches</w:t>
      </w:r>
    </w:p>
    <w:p w14:paraId="0C661A5E" w14:textId="21A00319"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Organising one’s time with reference to the life of the plant</w:t>
      </w:r>
    </w:p>
    <w:p w14:paraId="440E316F" w14:textId="77777777" w:rsidR="00B32DC2" w:rsidRPr="000954A2" w:rsidRDefault="00B32DC2" w:rsidP="00627EBC">
      <w:pPr>
        <w:pStyle w:val="BodyText"/>
        <w:spacing w:after="0"/>
        <w:rPr>
          <w:rFonts w:cs="Arial"/>
        </w:rPr>
      </w:pPr>
    </w:p>
    <w:p w14:paraId="6F8B4C62" w14:textId="77777777" w:rsidR="00B32DC2" w:rsidRPr="000954A2" w:rsidRDefault="00B32DC2" w:rsidP="00627EBC">
      <w:pPr>
        <w:pStyle w:val="Heading3"/>
        <w:spacing w:after="0" w:line="360" w:lineRule="auto"/>
      </w:pPr>
      <w:r w:rsidRPr="000954A2">
        <w:t>Key Practical Activities:</w:t>
      </w:r>
    </w:p>
    <w:p w14:paraId="4DFE3C5E"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 xml:space="preserve">To colour test and mix relevant colours </w:t>
      </w:r>
    </w:p>
    <w:p w14:paraId="2D5ECA3A"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Investigate the subject through drawing and painting</w:t>
      </w:r>
    </w:p>
    <w:p w14:paraId="2880D203" w14:textId="77777777" w:rsidR="00B32DC2" w:rsidRPr="007868F4" w:rsidRDefault="00B32DC2" w:rsidP="00627EBC">
      <w:pPr>
        <w:pStyle w:val="ListBullet"/>
        <w:spacing w:after="0" w:line="360" w:lineRule="auto"/>
        <w:rPr>
          <w:rFonts w:cs="Arial"/>
          <w:color w:val="000000"/>
          <w:sz w:val="24"/>
          <w:szCs w:val="22"/>
        </w:rPr>
      </w:pPr>
      <w:r w:rsidRPr="007868F4">
        <w:rPr>
          <w:rFonts w:cs="Arial"/>
          <w:color w:val="000000"/>
          <w:sz w:val="24"/>
          <w:szCs w:val="22"/>
        </w:rPr>
        <w:t>Learn the importance and use of Story boards</w:t>
      </w:r>
    </w:p>
    <w:p w14:paraId="710586BE" w14:textId="77777777" w:rsidR="00B32DC2" w:rsidRPr="00293421" w:rsidRDefault="00B32DC2" w:rsidP="00627EBC">
      <w:pPr>
        <w:pStyle w:val="BodyText"/>
        <w:spacing w:after="0"/>
        <w:rPr>
          <w:rFonts w:cs="Arial"/>
        </w:rPr>
      </w:pPr>
    </w:p>
    <w:p w14:paraId="7C0F1610" w14:textId="77777777" w:rsidR="00B32DC2" w:rsidRPr="00293421" w:rsidRDefault="00B32DC2" w:rsidP="00627EBC">
      <w:pPr>
        <w:pStyle w:val="Heading3"/>
        <w:spacing w:after="0" w:line="360" w:lineRule="auto"/>
      </w:pPr>
      <w:r>
        <w:t>Assessment:</w:t>
      </w:r>
    </w:p>
    <w:p w14:paraId="69CE6B81"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 xml:space="preserve">Student self-assessment </w:t>
      </w:r>
    </w:p>
    <w:p w14:paraId="7CBA0DD8" w14:textId="7FD48655" w:rsidR="00B32DC2" w:rsidRPr="007868F4" w:rsidRDefault="00B32DC2" w:rsidP="00627EBC">
      <w:pPr>
        <w:pStyle w:val="ListBullet"/>
        <w:spacing w:after="0" w:line="360" w:lineRule="auto"/>
        <w:rPr>
          <w:rFonts w:cs="Arial"/>
          <w:color w:val="000000"/>
        </w:rPr>
      </w:pPr>
      <w:r w:rsidRPr="007868F4">
        <w:rPr>
          <w:rFonts w:cs="Arial"/>
          <w:color w:val="000000"/>
          <w:sz w:val="24"/>
          <w:szCs w:val="24"/>
        </w:rPr>
        <w:t>Annotations of materials and methods</w:t>
      </w:r>
    </w:p>
    <w:p w14:paraId="08B20312" w14:textId="77777777" w:rsidR="00B32DC2" w:rsidRPr="008A03AC" w:rsidRDefault="00B32DC2" w:rsidP="007868F4">
      <w:pPr>
        <w:pStyle w:val="BodyText"/>
        <w:spacing w:after="0"/>
        <w:rPr>
          <w:rFonts w:ascii="Gotham Bold" w:hAnsi="Gotham Bold" w:cs="Arial"/>
          <w:bCs/>
          <w:color w:val="000000"/>
          <w:kern w:val="1"/>
          <w:sz w:val="32"/>
          <w:szCs w:val="32"/>
        </w:rPr>
      </w:pPr>
      <w:r>
        <w:br w:type="page"/>
      </w:r>
    </w:p>
    <w:p w14:paraId="302C76B9" w14:textId="77777777" w:rsidR="00B32DC2" w:rsidRPr="00077E49" w:rsidRDefault="00B32DC2" w:rsidP="00B32DC2">
      <w:pPr>
        <w:pStyle w:val="Heading1"/>
        <w:rPr>
          <w:highlight w:val="yellow"/>
        </w:rPr>
      </w:pPr>
      <w:bookmarkStart w:id="23" w:name="_Toc79507555"/>
      <w:bookmarkStart w:id="24" w:name="_Toc86697297"/>
      <w:bookmarkStart w:id="25" w:name="_Toc195265244"/>
      <w:r w:rsidRPr="00293421">
        <w:lastRenderedPageBreak/>
        <w:t xml:space="preserve">Unit: </w:t>
      </w:r>
      <w:r w:rsidRPr="00293421">
        <w:tab/>
        <w:t>CBI-07</w:t>
      </w:r>
      <w:bookmarkEnd w:id="23"/>
      <w:bookmarkEnd w:id="24"/>
      <w:bookmarkEnd w:id="25"/>
      <w:r>
        <w:t xml:space="preserve"> </w:t>
      </w:r>
    </w:p>
    <w:p w14:paraId="34D35EFD" w14:textId="77777777" w:rsidR="00B32DC2" w:rsidRPr="00293421" w:rsidRDefault="00B32DC2" w:rsidP="00627EBC">
      <w:pPr>
        <w:pStyle w:val="Heading2"/>
        <w:spacing w:after="0" w:line="360" w:lineRule="auto"/>
      </w:pPr>
      <w:r>
        <w:t xml:space="preserve">Composition </w:t>
      </w:r>
    </w:p>
    <w:p w14:paraId="2BEFEA33" w14:textId="77777777" w:rsidR="00B32DC2" w:rsidRPr="00293421" w:rsidRDefault="00B32DC2" w:rsidP="00627EBC">
      <w:pPr>
        <w:pStyle w:val="BodyText"/>
        <w:spacing w:after="0"/>
        <w:rPr>
          <w:rFonts w:cs="Arial"/>
          <w:bCs/>
        </w:rPr>
      </w:pPr>
    </w:p>
    <w:p w14:paraId="2DF87BA6" w14:textId="08DBAD89" w:rsidR="00B32DC2" w:rsidRPr="00293421" w:rsidRDefault="00F97C19" w:rsidP="00627EBC">
      <w:pPr>
        <w:pStyle w:val="Heading3"/>
        <w:spacing w:after="0" w:line="360" w:lineRule="auto"/>
      </w:pPr>
      <w:r>
        <w:t>Learning Outcomes</w:t>
      </w:r>
      <w:r w:rsidR="00B32DC2" w:rsidRPr="00293421">
        <w:t>:</w:t>
      </w:r>
    </w:p>
    <w:p w14:paraId="30AC4FF8" w14:textId="77777777" w:rsidR="00B32DC2" w:rsidRPr="00293421" w:rsidRDefault="00B32DC2" w:rsidP="00627EBC">
      <w:pPr>
        <w:pStyle w:val="BodyText"/>
        <w:spacing w:after="0"/>
        <w:rPr>
          <w:rFonts w:cs="Arial"/>
        </w:rPr>
      </w:pPr>
      <w:r w:rsidRPr="00293421">
        <w:rPr>
          <w:rFonts w:cs="Arial"/>
        </w:rPr>
        <w:t>At the end of this Unit students will be able to:</w:t>
      </w:r>
    </w:p>
    <w:p w14:paraId="5D84AD91"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 xml:space="preserve">Arrange elements aesthetically </w:t>
      </w:r>
    </w:p>
    <w:p w14:paraId="460370A9"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Use sketches to help create a balanced composition</w:t>
      </w:r>
    </w:p>
    <w:p w14:paraId="0D05ED32"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Create a measured drawing of each part and combine into a convincing whole</w:t>
      </w:r>
    </w:p>
    <w:p w14:paraId="37695CEC"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Transfer a drawing onto watercolour paper</w:t>
      </w:r>
    </w:p>
    <w:p w14:paraId="601EA7B1" w14:textId="77777777" w:rsidR="00B32DC2" w:rsidRPr="00293421" w:rsidRDefault="00B32DC2" w:rsidP="00627EBC">
      <w:pPr>
        <w:pStyle w:val="BodyText"/>
        <w:spacing w:after="0"/>
        <w:rPr>
          <w:rFonts w:cs="Arial"/>
          <w:bCs/>
        </w:rPr>
      </w:pPr>
    </w:p>
    <w:p w14:paraId="131428F7" w14:textId="77777777" w:rsidR="00B32DC2" w:rsidRPr="00293421" w:rsidRDefault="00B32DC2" w:rsidP="00627EBC">
      <w:pPr>
        <w:pStyle w:val="Heading3"/>
        <w:spacing w:after="0" w:line="360" w:lineRule="auto"/>
      </w:pPr>
      <w:r w:rsidRPr="00293421">
        <w:t>Key Knowledge:</w:t>
      </w:r>
    </w:p>
    <w:p w14:paraId="07744248"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View scientific and contemporary painting styles and consider how they differ</w:t>
      </w:r>
    </w:p>
    <w:p w14:paraId="121F80A0"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Explore and understand how to create an interesting composition</w:t>
      </w:r>
    </w:p>
    <w:p w14:paraId="5D964401"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Create a measured drawing of the composition</w:t>
      </w:r>
    </w:p>
    <w:p w14:paraId="68BBB7F2"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Transfer the drawing to watercolour paper</w:t>
      </w:r>
    </w:p>
    <w:p w14:paraId="048CBA1A" w14:textId="77777777" w:rsidR="00B32DC2" w:rsidRPr="00293421" w:rsidRDefault="00B32DC2" w:rsidP="00627EBC">
      <w:pPr>
        <w:pStyle w:val="BodyText"/>
        <w:spacing w:after="0"/>
        <w:rPr>
          <w:rFonts w:cs="Arial"/>
        </w:rPr>
      </w:pPr>
    </w:p>
    <w:p w14:paraId="25CC1C3D" w14:textId="77777777" w:rsidR="00B32DC2" w:rsidRPr="00293421" w:rsidRDefault="00B32DC2" w:rsidP="00627EBC">
      <w:pPr>
        <w:pStyle w:val="Heading3"/>
        <w:spacing w:after="0" w:line="360" w:lineRule="auto"/>
      </w:pPr>
      <w:r w:rsidRPr="00293421">
        <w:t>Key Practical Activities:</w:t>
      </w:r>
    </w:p>
    <w:p w14:paraId="22640AC2"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 xml:space="preserve">Use of an appropriate method to transfer the drawing to watercolour paper </w:t>
      </w:r>
    </w:p>
    <w:p w14:paraId="72FD6999"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Develop composition to conclusion</w:t>
      </w:r>
    </w:p>
    <w:p w14:paraId="7EC90A77" w14:textId="77777777" w:rsidR="00B32DC2" w:rsidRPr="00293421" w:rsidRDefault="00B32DC2" w:rsidP="00627EBC">
      <w:pPr>
        <w:pStyle w:val="BodyText"/>
        <w:spacing w:after="0"/>
        <w:rPr>
          <w:rFonts w:cs="Arial"/>
          <w:bCs/>
        </w:rPr>
      </w:pPr>
    </w:p>
    <w:p w14:paraId="01A3690D" w14:textId="77777777" w:rsidR="00B32DC2" w:rsidRPr="00293421" w:rsidRDefault="00B32DC2" w:rsidP="00627EBC">
      <w:pPr>
        <w:pStyle w:val="Heading3"/>
        <w:spacing w:after="0" w:line="360" w:lineRule="auto"/>
      </w:pPr>
      <w:r w:rsidRPr="00293421">
        <w:t>Assessment:</w:t>
      </w:r>
    </w:p>
    <w:p w14:paraId="7501C7E6"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 xml:space="preserve">Student self-assessment </w:t>
      </w:r>
    </w:p>
    <w:p w14:paraId="605EBAE4" w14:textId="77777777" w:rsidR="00B32DC2" w:rsidRPr="007868F4" w:rsidRDefault="00B32DC2" w:rsidP="00627EBC">
      <w:pPr>
        <w:pStyle w:val="ListBullet"/>
        <w:spacing w:after="0" w:line="360" w:lineRule="auto"/>
        <w:rPr>
          <w:rFonts w:cs="Arial"/>
          <w:color w:val="000000"/>
          <w:sz w:val="24"/>
          <w:szCs w:val="24"/>
        </w:rPr>
      </w:pPr>
      <w:r w:rsidRPr="007868F4">
        <w:rPr>
          <w:rFonts w:cs="Arial"/>
          <w:color w:val="000000"/>
          <w:sz w:val="24"/>
          <w:szCs w:val="24"/>
        </w:rPr>
        <w:t>Annotations of materials and methods</w:t>
      </w:r>
    </w:p>
    <w:p w14:paraId="2D349745" w14:textId="77777777" w:rsidR="00B32DC2" w:rsidRPr="008A03AC" w:rsidRDefault="00B32DC2" w:rsidP="00B32DC2">
      <w:pPr>
        <w:rPr>
          <w:rFonts w:ascii="Gotham Bold" w:hAnsi="Gotham Bold" w:cs="Arial"/>
          <w:bCs/>
          <w:color w:val="000000"/>
          <w:kern w:val="1"/>
          <w:sz w:val="32"/>
          <w:szCs w:val="32"/>
        </w:rPr>
      </w:pPr>
      <w:r>
        <w:br w:type="page"/>
      </w:r>
    </w:p>
    <w:p w14:paraId="559BEEC2" w14:textId="77777777" w:rsidR="00B32DC2" w:rsidRPr="00293421" w:rsidRDefault="00B32DC2" w:rsidP="00B32DC2">
      <w:pPr>
        <w:pStyle w:val="Heading1"/>
      </w:pPr>
      <w:bookmarkStart w:id="26" w:name="_Toc79507556"/>
      <w:bookmarkStart w:id="27" w:name="_Toc86697298"/>
      <w:bookmarkStart w:id="28" w:name="_Toc195265245"/>
      <w:r w:rsidRPr="00293421">
        <w:lastRenderedPageBreak/>
        <w:t xml:space="preserve">Unit: </w:t>
      </w:r>
      <w:r w:rsidRPr="00293421">
        <w:tab/>
        <w:t>CBI-08</w:t>
      </w:r>
      <w:bookmarkEnd w:id="26"/>
      <w:bookmarkEnd w:id="27"/>
      <w:bookmarkEnd w:id="28"/>
    </w:p>
    <w:p w14:paraId="5A236742" w14:textId="77777777" w:rsidR="00B32DC2" w:rsidRPr="00293421" w:rsidRDefault="00B32DC2" w:rsidP="009C696F">
      <w:pPr>
        <w:pStyle w:val="Heading2"/>
        <w:spacing w:after="0" w:line="360" w:lineRule="auto"/>
      </w:pPr>
      <w:r w:rsidRPr="00293421">
        <w:t>Working on the Final Composition</w:t>
      </w:r>
      <w:r>
        <w:t xml:space="preserve"> </w:t>
      </w:r>
      <w:r w:rsidRPr="008A423F">
        <w:t>– Flowers and Buds</w:t>
      </w:r>
    </w:p>
    <w:p w14:paraId="1B3D4691" w14:textId="77777777" w:rsidR="00B32DC2" w:rsidRPr="00293421" w:rsidRDefault="00B32DC2" w:rsidP="009C696F">
      <w:pPr>
        <w:pStyle w:val="BodyText"/>
        <w:spacing w:after="0"/>
        <w:rPr>
          <w:rFonts w:cs="Arial"/>
          <w:bCs/>
        </w:rPr>
      </w:pPr>
    </w:p>
    <w:p w14:paraId="18C8D842" w14:textId="19C875F3" w:rsidR="00B32DC2" w:rsidRPr="00293421" w:rsidRDefault="00F97C19" w:rsidP="009C696F">
      <w:pPr>
        <w:pStyle w:val="Heading3"/>
        <w:spacing w:after="0" w:line="360" w:lineRule="auto"/>
      </w:pPr>
      <w:r>
        <w:t>Learning Outcomes</w:t>
      </w:r>
      <w:r w:rsidR="00B32DC2" w:rsidRPr="00293421">
        <w:t>:</w:t>
      </w:r>
    </w:p>
    <w:p w14:paraId="6C1D1C90" w14:textId="77777777" w:rsidR="00B32DC2" w:rsidRPr="00293421" w:rsidRDefault="00B32DC2" w:rsidP="009C696F">
      <w:pPr>
        <w:pStyle w:val="BodyText"/>
        <w:spacing w:after="0"/>
        <w:rPr>
          <w:rFonts w:cs="Arial"/>
        </w:rPr>
      </w:pPr>
      <w:r w:rsidRPr="00293421">
        <w:rPr>
          <w:rFonts w:cs="Arial"/>
        </w:rPr>
        <w:t>At the end of this Unit students will be able to:</w:t>
      </w:r>
    </w:p>
    <w:p w14:paraId="33DDB02E"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Understand colour weight and balance, and the relationships between the elements of a composition</w:t>
      </w:r>
    </w:p>
    <w:p w14:paraId="5ABCB5E4"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Depict the flowers and buds to a high standard of finish</w:t>
      </w:r>
    </w:p>
    <w:p w14:paraId="149ADC39"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Understand how to create depth of field in a painting</w:t>
      </w:r>
    </w:p>
    <w:p w14:paraId="13FF3BDE" w14:textId="77777777" w:rsidR="00B32DC2" w:rsidRPr="00293421" w:rsidRDefault="00B32DC2" w:rsidP="009C696F">
      <w:pPr>
        <w:pStyle w:val="BodyText"/>
        <w:spacing w:after="0"/>
        <w:rPr>
          <w:rFonts w:cs="Arial"/>
          <w:bCs/>
        </w:rPr>
      </w:pPr>
    </w:p>
    <w:p w14:paraId="41A8803A" w14:textId="77777777" w:rsidR="00B32DC2" w:rsidRPr="002139EC" w:rsidRDefault="00B32DC2" w:rsidP="009C696F">
      <w:pPr>
        <w:pStyle w:val="Heading3"/>
        <w:spacing w:after="0" w:line="360" w:lineRule="auto"/>
      </w:pPr>
      <w:r w:rsidRPr="002139EC">
        <w:t>Key Knowledge:</w:t>
      </w:r>
    </w:p>
    <w:p w14:paraId="784BFCF8"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Importance of refining the composition</w:t>
      </w:r>
    </w:p>
    <w:p w14:paraId="1634B660"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Gain confidence with colour mixing and matching</w:t>
      </w:r>
    </w:p>
    <w:p w14:paraId="7F453326"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Continue exploration of paint application</w:t>
      </w:r>
    </w:p>
    <w:p w14:paraId="1CC83470"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Control and use of materials </w:t>
      </w:r>
    </w:p>
    <w:p w14:paraId="47907B70" w14:textId="77777777" w:rsidR="00B32DC2" w:rsidRPr="00293421" w:rsidRDefault="00B32DC2" w:rsidP="009C696F">
      <w:pPr>
        <w:pStyle w:val="BodyText"/>
        <w:spacing w:after="0"/>
        <w:rPr>
          <w:rFonts w:cs="Arial"/>
          <w:bCs/>
        </w:rPr>
      </w:pPr>
    </w:p>
    <w:p w14:paraId="0CDC4DDC" w14:textId="77777777" w:rsidR="00B32DC2" w:rsidRPr="00293421" w:rsidRDefault="00B32DC2" w:rsidP="009C696F">
      <w:pPr>
        <w:pStyle w:val="Heading3"/>
        <w:spacing w:after="0" w:line="360" w:lineRule="auto"/>
      </w:pPr>
      <w:r w:rsidRPr="00293421">
        <w:t>Key Practical Activities:</w:t>
      </w:r>
    </w:p>
    <w:p w14:paraId="7AA3A00C"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Identifying correct colour balance for flowering parts</w:t>
      </w:r>
    </w:p>
    <w:p w14:paraId="723FF63A"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Continue to work on the painting of the three elements</w:t>
      </w:r>
    </w:p>
    <w:p w14:paraId="1AD5F14E"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Exploring details and challenging areas </w:t>
      </w:r>
    </w:p>
    <w:p w14:paraId="1C96F5E9" w14:textId="77777777" w:rsidR="00B32DC2" w:rsidRPr="0029169C" w:rsidRDefault="00B32DC2" w:rsidP="009C696F">
      <w:pPr>
        <w:pStyle w:val="BodyText"/>
        <w:spacing w:after="0"/>
        <w:rPr>
          <w:rFonts w:cs="Arial"/>
        </w:rPr>
      </w:pPr>
    </w:p>
    <w:p w14:paraId="6664A470" w14:textId="77777777" w:rsidR="00B32DC2" w:rsidRPr="00293421" w:rsidRDefault="00B32DC2" w:rsidP="009C696F">
      <w:pPr>
        <w:pStyle w:val="Heading3"/>
        <w:spacing w:after="0" w:line="360" w:lineRule="auto"/>
      </w:pPr>
      <w:r w:rsidRPr="00293421">
        <w:t>Assessment:</w:t>
      </w:r>
    </w:p>
    <w:p w14:paraId="3E0550C0"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Student self-assessment </w:t>
      </w:r>
    </w:p>
    <w:p w14:paraId="6CF7BD73"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Annotations of materials and methods</w:t>
      </w:r>
    </w:p>
    <w:p w14:paraId="772BCD99" w14:textId="77777777" w:rsidR="00B32DC2" w:rsidRPr="008A03AC" w:rsidRDefault="00B32DC2" w:rsidP="00B32DC2">
      <w:pPr>
        <w:rPr>
          <w:rFonts w:ascii="Gotham Bold" w:hAnsi="Gotham Bold" w:cs="Arial"/>
          <w:bCs/>
          <w:color w:val="000000"/>
          <w:kern w:val="1"/>
          <w:sz w:val="32"/>
          <w:szCs w:val="32"/>
        </w:rPr>
      </w:pPr>
      <w:r>
        <w:br w:type="page"/>
      </w:r>
    </w:p>
    <w:p w14:paraId="667B6B47" w14:textId="77777777" w:rsidR="00B32DC2" w:rsidRPr="00293421" w:rsidRDefault="00B32DC2" w:rsidP="00B32DC2">
      <w:pPr>
        <w:pStyle w:val="Heading1"/>
      </w:pPr>
      <w:bookmarkStart w:id="29" w:name="_Toc79507557"/>
      <w:r>
        <w:lastRenderedPageBreak/>
        <w:t xml:space="preserve"> </w:t>
      </w:r>
      <w:bookmarkStart w:id="30" w:name="_Toc86697299"/>
      <w:bookmarkStart w:id="31" w:name="_Toc195265246"/>
      <w:r w:rsidRPr="00293421">
        <w:t xml:space="preserve">Unit: </w:t>
      </w:r>
      <w:r w:rsidRPr="00293421">
        <w:tab/>
        <w:t>CBI-09</w:t>
      </w:r>
      <w:bookmarkEnd w:id="29"/>
      <w:bookmarkEnd w:id="30"/>
      <w:bookmarkEnd w:id="31"/>
    </w:p>
    <w:p w14:paraId="27CF7702" w14:textId="77777777" w:rsidR="00B32DC2" w:rsidRPr="00293421" w:rsidRDefault="00B32DC2" w:rsidP="009C696F">
      <w:pPr>
        <w:pStyle w:val="Heading2"/>
        <w:spacing w:after="0" w:line="360" w:lineRule="auto"/>
      </w:pPr>
      <w:r w:rsidRPr="00293421">
        <w:t>Work on Final Composition</w:t>
      </w:r>
      <w:r>
        <w:t xml:space="preserve"> - </w:t>
      </w:r>
      <w:r w:rsidRPr="00CB122F">
        <w:t>Leaves</w:t>
      </w:r>
    </w:p>
    <w:p w14:paraId="5D155700" w14:textId="77777777" w:rsidR="00B32DC2" w:rsidRPr="00293421" w:rsidRDefault="00B32DC2" w:rsidP="009C696F">
      <w:pPr>
        <w:pStyle w:val="BodyText"/>
        <w:spacing w:after="0"/>
        <w:rPr>
          <w:rFonts w:cs="Arial"/>
          <w:bCs/>
        </w:rPr>
      </w:pPr>
    </w:p>
    <w:p w14:paraId="16B77B96" w14:textId="52867092" w:rsidR="00B32DC2" w:rsidRPr="00293421" w:rsidRDefault="00F97C19" w:rsidP="009C696F">
      <w:pPr>
        <w:pStyle w:val="Heading3"/>
        <w:spacing w:after="0" w:line="360" w:lineRule="auto"/>
      </w:pPr>
      <w:r>
        <w:t>Learning Outcomes</w:t>
      </w:r>
      <w:r w:rsidR="00B32DC2" w:rsidRPr="00293421">
        <w:t>:</w:t>
      </w:r>
    </w:p>
    <w:p w14:paraId="180CE224" w14:textId="77777777" w:rsidR="00B32DC2" w:rsidRPr="00293421" w:rsidRDefault="00B32DC2" w:rsidP="009C696F">
      <w:pPr>
        <w:pStyle w:val="BodyText"/>
        <w:spacing w:after="0"/>
        <w:rPr>
          <w:rFonts w:cs="Arial"/>
        </w:rPr>
      </w:pPr>
      <w:r w:rsidRPr="00293421">
        <w:rPr>
          <w:rFonts w:cs="Arial"/>
        </w:rPr>
        <w:t>At the end of this Unit students will be able to:</w:t>
      </w:r>
    </w:p>
    <w:p w14:paraId="414C3ED8"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Assess areas requiring more work</w:t>
      </w:r>
    </w:p>
    <w:p w14:paraId="2513AE0D"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Adjust work to increase depth of field</w:t>
      </w:r>
    </w:p>
    <w:p w14:paraId="7F08EA6E"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Depict surface pattern</w:t>
      </w:r>
    </w:p>
    <w:p w14:paraId="141689A1"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Render overlaps convincingly</w:t>
      </w:r>
    </w:p>
    <w:p w14:paraId="3FAAAF25" w14:textId="77777777" w:rsidR="00B32DC2" w:rsidRPr="00293421" w:rsidRDefault="00B32DC2" w:rsidP="009C696F">
      <w:pPr>
        <w:pStyle w:val="BodyText"/>
        <w:spacing w:after="0"/>
        <w:rPr>
          <w:rFonts w:cs="Arial"/>
          <w:bCs/>
        </w:rPr>
      </w:pPr>
    </w:p>
    <w:p w14:paraId="120DE720" w14:textId="77777777" w:rsidR="00B32DC2" w:rsidRPr="00293421" w:rsidRDefault="00B32DC2" w:rsidP="009C696F">
      <w:pPr>
        <w:pStyle w:val="Heading3"/>
        <w:spacing w:after="0" w:line="360" w:lineRule="auto"/>
      </w:pPr>
      <w:r w:rsidRPr="00293421">
        <w:t>Key Knowledge:</w:t>
      </w:r>
    </w:p>
    <w:p w14:paraId="3A687172"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Balancing the composition </w:t>
      </w:r>
    </w:p>
    <w:p w14:paraId="53D4EC71"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Creating convincing spatial relationships between elements</w:t>
      </w:r>
    </w:p>
    <w:p w14:paraId="2A7F9693"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Understanding atmospheric depth</w:t>
      </w:r>
    </w:p>
    <w:p w14:paraId="7BC051FA" w14:textId="77777777" w:rsidR="00B32DC2" w:rsidRPr="00293421" w:rsidRDefault="00B32DC2" w:rsidP="009C696F">
      <w:pPr>
        <w:pStyle w:val="BodyText"/>
        <w:spacing w:after="0"/>
        <w:rPr>
          <w:rFonts w:cs="Arial"/>
          <w:bCs/>
        </w:rPr>
      </w:pPr>
    </w:p>
    <w:p w14:paraId="1C15D617" w14:textId="77777777" w:rsidR="00B32DC2" w:rsidRPr="00293421" w:rsidRDefault="00B32DC2" w:rsidP="009C696F">
      <w:pPr>
        <w:pStyle w:val="Heading3"/>
        <w:spacing w:after="0" w:line="360" w:lineRule="auto"/>
      </w:pPr>
      <w:r w:rsidRPr="00293421">
        <w:t>Key Practical Activities:</w:t>
      </w:r>
    </w:p>
    <w:p w14:paraId="0CC2E3FC"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Reinforcement of colour mixing techniques</w:t>
      </w:r>
    </w:p>
    <w:p w14:paraId="2BB0F3CB"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Exploring depth and overlapping subjects</w:t>
      </w:r>
    </w:p>
    <w:p w14:paraId="3E8583E5" w14:textId="77777777" w:rsidR="00B32DC2" w:rsidRPr="00293421" w:rsidRDefault="00B32DC2" w:rsidP="009C696F">
      <w:pPr>
        <w:pStyle w:val="BodyText"/>
        <w:spacing w:after="0"/>
        <w:rPr>
          <w:rFonts w:cs="Arial"/>
        </w:rPr>
      </w:pPr>
    </w:p>
    <w:p w14:paraId="2321B72B" w14:textId="77777777" w:rsidR="00B32DC2" w:rsidRPr="00293421" w:rsidRDefault="00B32DC2" w:rsidP="009C696F">
      <w:pPr>
        <w:pStyle w:val="Heading3"/>
        <w:spacing w:after="0" w:line="360" w:lineRule="auto"/>
      </w:pPr>
      <w:r w:rsidRPr="00293421">
        <w:t>Assessment:</w:t>
      </w:r>
    </w:p>
    <w:p w14:paraId="5F7CB154"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Student self-assessment </w:t>
      </w:r>
    </w:p>
    <w:p w14:paraId="4DABD302"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Annotations of materials and methods</w:t>
      </w:r>
    </w:p>
    <w:p w14:paraId="53CAD85B" w14:textId="77777777" w:rsidR="00B32DC2" w:rsidRPr="00293421" w:rsidRDefault="00B32DC2" w:rsidP="007868F4">
      <w:pPr>
        <w:pStyle w:val="Heading1"/>
      </w:pPr>
      <w:bookmarkStart w:id="32" w:name="_Toc79507558"/>
      <w:r>
        <w:br w:type="page"/>
      </w:r>
      <w:bookmarkStart w:id="33" w:name="_Toc86697300"/>
      <w:bookmarkStart w:id="34" w:name="_Toc195265247"/>
      <w:r w:rsidRPr="00293421">
        <w:lastRenderedPageBreak/>
        <w:t xml:space="preserve">Unit: </w:t>
      </w:r>
      <w:r w:rsidRPr="00293421">
        <w:tab/>
        <w:t>CBI-10</w:t>
      </w:r>
      <w:bookmarkEnd w:id="32"/>
      <w:bookmarkEnd w:id="33"/>
      <w:bookmarkEnd w:id="34"/>
    </w:p>
    <w:p w14:paraId="27DAF2BA" w14:textId="77777777" w:rsidR="00B32DC2" w:rsidRPr="00293421" w:rsidRDefault="00B32DC2" w:rsidP="009C696F">
      <w:pPr>
        <w:pStyle w:val="Heading2"/>
        <w:spacing w:after="0" w:line="360" w:lineRule="auto"/>
      </w:pPr>
      <w:r w:rsidRPr="00293421">
        <w:t>Finalising and hand in of all course work</w:t>
      </w:r>
      <w:r>
        <w:t xml:space="preserve"> - </w:t>
      </w:r>
      <w:r w:rsidRPr="00F815DF">
        <w:t>Roots, sections, and hand in</w:t>
      </w:r>
    </w:p>
    <w:p w14:paraId="159E90FB" w14:textId="77777777" w:rsidR="00B32DC2" w:rsidRPr="00293421" w:rsidRDefault="00B32DC2" w:rsidP="009C696F">
      <w:pPr>
        <w:pStyle w:val="BodyText"/>
        <w:spacing w:after="0"/>
        <w:rPr>
          <w:rFonts w:cs="Arial"/>
          <w:bCs/>
        </w:rPr>
      </w:pPr>
    </w:p>
    <w:p w14:paraId="7F2CA4A1" w14:textId="3D3B2DAA" w:rsidR="00B32DC2" w:rsidRPr="00293421" w:rsidRDefault="00F97C19" w:rsidP="009C696F">
      <w:pPr>
        <w:pStyle w:val="Heading3"/>
        <w:spacing w:after="0" w:line="360" w:lineRule="auto"/>
      </w:pPr>
      <w:r>
        <w:t>Learning Outcomes</w:t>
      </w:r>
      <w:r w:rsidR="00B32DC2" w:rsidRPr="00293421">
        <w:t>:</w:t>
      </w:r>
    </w:p>
    <w:p w14:paraId="6EB49E36" w14:textId="77777777" w:rsidR="00B32DC2" w:rsidRPr="00293421" w:rsidRDefault="00B32DC2" w:rsidP="009C696F">
      <w:pPr>
        <w:pStyle w:val="BodyText"/>
        <w:spacing w:after="0"/>
        <w:rPr>
          <w:rFonts w:cs="Arial"/>
        </w:rPr>
      </w:pPr>
      <w:r w:rsidRPr="00293421">
        <w:rPr>
          <w:rFonts w:cs="Arial"/>
        </w:rPr>
        <w:t>At the end of this Unit students will:</w:t>
      </w:r>
    </w:p>
    <w:p w14:paraId="222662D9"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Have knowledge of the application of finishing techniques</w:t>
      </w:r>
    </w:p>
    <w:p w14:paraId="35AAE198"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Know when your painting is finished</w:t>
      </w:r>
    </w:p>
    <w:p w14:paraId="779D57FC"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Be able to depict roots</w:t>
      </w:r>
    </w:p>
    <w:p w14:paraId="6A456198"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Be able to transfer knowledge and skills gained to other pieces of work </w:t>
      </w:r>
    </w:p>
    <w:p w14:paraId="02BDF896" w14:textId="77777777" w:rsidR="00B32DC2" w:rsidRPr="00293421" w:rsidRDefault="00B32DC2" w:rsidP="009C696F">
      <w:pPr>
        <w:pStyle w:val="BodyText"/>
        <w:spacing w:after="0"/>
        <w:rPr>
          <w:rFonts w:cs="Arial"/>
          <w:bCs/>
        </w:rPr>
      </w:pPr>
    </w:p>
    <w:p w14:paraId="4CF64957" w14:textId="77777777" w:rsidR="00B32DC2" w:rsidRPr="00293421" w:rsidRDefault="00B32DC2" w:rsidP="009C696F">
      <w:pPr>
        <w:pStyle w:val="Heading3"/>
        <w:spacing w:after="0" w:line="360" w:lineRule="auto"/>
      </w:pPr>
      <w:r w:rsidRPr="00293421">
        <w:t xml:space="preserve">Key Knowledge: </w:t>
      </w:r>
    </w:p>
    <w:p w14:paraId="1F6866F3"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Assessment of coursework so far and completion of any outstanding work</w:t>
      </w:r>
    </w:p>
    <w:p w14:paraId="034248AE"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Investigation of areas for future work and development </w:t>
      </w:r>
    </w:p>
    <w:p w14:paraId="20EAEADE"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Awareness of when to add additional elements</w:t>
      </w:r>
    </w:p>
    <w:p w14:paraId="6F410E34" w14:textId="77777777" w:rsidR="00B32DC2" w:rsidRPr="00293421" w:rsidRDefault="00B32DC2" w:rsidP="009C696F">
      <w:pPr>
        <w:pStyle w:val="BodyText"/>
        <w:spacing w:after="0"/>
        <w:rPr>
          <w:rFonts w:cs="Arial"/>
          <w:bCs/>
        </w:rPr>
      </w:pPr>
    </w:p>
    <w:p w14:paraId="2DCAE3A4" w14:textId="77777777" w:rsidR="00B32DC2" w:rsidRPr="00293421" w:rsidRDefault="00B32DC2" w:rsidP="009C696F">
      <w:pPr>
        <w:pStyle w:val="Heading3"/>
        <w:spacing w:after="0" w:line="360" w:lineRule="auto"/>
      </w:pPr>
      <w:r w:rsidRPr="00293421">
        <w:t>Key Practical Activities:</w:t>
      </w:r>
    </w:p>
    <w:p w14:paraId="5B8BE311"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Complete final composition and any outstanding course work </w:t>
      </w:r>
    </w:p>
    <w:p w14:paraId="2092F0DF"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Drawing roots</w:t>
      </w:r>
    </w:p>
    <w:p w14:paraId="402F71DB"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Decide on the inclusion of additional elements</w:t>
      </w:r>
    </w:p>
    <w:p w14:paraId="772FA60A" w14:textId="77777777" w:rsidR="00B32DC2" w:rsidRPr="00293421" w:rsidRDefault="00B32DC2" w:rsidP="009C696F">
      <w:pPr>
        <w:pStyle w:val="BodyText"/>
        <w:spacing w:after="0"/>
        <w:rPr>
          <w:rFonts w:cs="Arial"/>
        </w:rPr>
      </w:pPr>
    </w:p>
    <w:p w14:paraId="7A01B268" w14:textId="77777777" w:rsidR="00B32DC2" w:rsidRPr="00293421" w:rsidRDefault="00B32DC2" w:rsidP="009C696F">
      <w:pPr>
        <w:pStyle w:val="Heading3"/>
        <w:spacing w:after="0" w:line="360" w:lineRule="auto"/>
      </w:pPr>
      <w:r w:rsidRPr="00293421">
        <w:t>Assessment:</w:t>
      </w:r>
    </w:p>
    <w:p w14:paraId="2E264BD3"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 xml:space="preserve">Student self-assessment </w:t>
      </w:r>
    </w:p>
    <w:p w14:paraId="0E37A3DD" w14:textId="77777777" w:rsidR="00B32DC2" w:rsidRPr="007868F4" w:rsidRDefault="00B32DC2" w:rsidP="009C696F">
      <w:pPr>
        <w:pStyle w:val="ListBullet"/>
        <w:spacing w:after="0" w:line="360" w:lineRule="auto"/>
        <w:rPr>
          <w:rFonts w:cs="Arial"/>
          <w:color w:val="000000"/>
          <w:sz w:val="24"/>
          <w:szCs w:val="24"/>
        </w:rPr>
      </w:pPr>
      <w:r w:rsidRPr="007868F4">
        <w:rPr>
          <w:rFonts w:cs="Arial"/>
          <w:color w:val="000000"/>
          <w:sz w:val="24"/>
          <w:szCs w:val="24"/>
        </w:rPr>
        <w:t>Annotations of materials and methods</w:t>
      </w:r>
    </w:p>
    <w:p w14:paraId="573F4A21" w14:textId="0F806B03" w:rsidR="00E10D90" w:rsidRPr="00895F55" w:rsidRDefault="00B32DC2" w:rsidP="00E10D90">
      <w:pPr>
        <w:pStyle w:val="Heading1"/>
        <w:rPr>
          <w:rFonts w:ascii="Gotham Book" w:hAnsi="Gotham Book"/>
          <w:b/>
        </w:rPr>
      </w:pPr>
      <w:r>
        <w:br w:type="page"/>
      </w:r>
      <w:bookmarkStart w:id="35" w:name="_Toc86697301"/>
      <w:bookmarkStart w:id="36" w:name="_Toc195265248"/>
      <w:r w:rsidR="00E10D90">
        <w:lastRenderedPageBreak/>
        <w:t>3</w:t>
      </w:r>
      <w:r w:rsidR="00E10D90" w:rsidRPr="00E137DE">
        <w:t>. Assessment Methods</w:t>
      </w:r>
      <w:bookmarkEnd w:id="35"/>
      <w:bookmarkEnd w:id="36"/>
    </w:p>
    <w:p w14:paraId="0790D33D" w14:textId="77777777" w:rsidR="00E10D90" w:rsidRPr="00895F55" w:rsidRDefault="00E10D90" w:rsidP="00E10D90">
      <w:pPr>
        <w:pStyle w:val="BodyText"/>
        <w:spacing w:after="0"/>
      </w:pPr>
      <w:r w:rsidRPr="00895F55">
        <w:t>This is a predominantly practical course, designed to assess a practical level of understanding and competence. Candidates will be assessed in three ways:</w:t>
      </w:r>
    </w:p>
    <w:p w14:paraId="5A0C01DB" w14:textId="77777777" w:rsidR="00E10D90" w:rsidRDefault="00E10D90" w:rsidP="00E10D90">
      <w:pPr>
        <w:pStyle w:val="BodyText"/>
        <w:spacing w:after="0"/>
      </w:pPr>
    </w:p>
    <w:p w14:paraId="7B862D59" w14:textId="01FDBDCB" w:rsidR="00E10D90" w:rsidRPr="00E137DE" w:rsidRDefault="00AD6FA9" w:rsidP="00E10D90">
      <w:pPr>
        <w:pStyle w:val="Heading2"/>
      </w:pPr>
      <w:r>
        <w:t>3</w:t>
      </w:r>
      <w:r w:rsidR="00E10D90" w:rsidRPr="00E137DE">
        <w:t>.1 Course Portfolio (</w:t>
      </w:r>
      <w:r w:rsidR="00E10D90">
        <w:t>35</w:t>
      </w:r>
      <w:r w:rsidR="00E10D90" w:rsidRPr="00E137DE">
        <w:t>% of assessment marks)</w:t>
      </w:r>
    </w:p>
    <w:p w14:paraId="510C82EE" w14:textId="77777777" w:rsidR="00E10D90" w:rsidRDefault="00E10D90" w:rsidP="00E10D90">
      <w:pPr>
        <w:pStyle w:val="BodyText"/>
        <w:spacing w:after="0"/>
      </w:pPr>
    </w:p>
    <w:p w14:paraId="77CD11C2" w14:textId="4BA3414A" w:rsidR="00E10D90" w:rsidRDefault="00E10D90" w:rsidP="00E10D90">
      <w:pPr>
        <w:pStyle w:val="BodyText"/>
        <w:spacing w:after="0"/>
      </w:pPr>
      <w:r w:rsidRPr="00895F55">
        <w:t>You will be issued with a blank folder which you must then use to record the key knowledge points and all exercises from each unit, as well as the practical activities demonstrated and carried out during the course.</w:t>
      </w:r>
    </w:p>
    <w:p w14:paraId="4275C8BB" w14:textId="77777777" w:rsidR="00E10D90" w:rsidRPr="00895F55" w:rsidRDefault="00E10D90" w:rsidP="00E10D90">
      <w:pPr>
        <w:pStyle w:val="BodyText"/>
        <w:spacing w:after="0"/>
      </w:pPr>
    </w:p>
    <w:p w14:paraId="5D48E0EB" w14:textId="083DC184" w:rsidR="00E10D90" w:rsidRPr="00895F55" w:rsidRDefault="00E10D90" w:rsidP="00E10D90">
      <w:pPr>
        <w:pStyle w:val="BodyText"/>
        <w:spacing w:after="0"/>
      </w:pPr>
      <w:r w:rsidRPr="00895F55">
        <w:t xml:space="preserve">You are encouraged to include detailed notes, </w:t>
      </w:r>
      <w:proofErr w:type="spellStart"/>
      <w:r w:rsidRPr="00895F55">
        <w:t>self analysis</w:t>
      </w:r>
      <w:proofErr w:type="spellEnd"/>
      <w:r w:rsidRPr="00895F55">
        <w:t xml:space="preserve">, diagrams, possibly photographs, labels and/or other information given to you during the course units. However, this is a ‘practical’ course and therefore you will be engaged for the most part in ‘hands on’ drawing and painting. The aim is that this is a working portfolio to which you can refer in the </w:t>
      </w:r>
      <w:proofErr w:type="gramStart"/>
      <w:r w:rsidRPr="00895F55">
        <w:t>future, and</w:t>
      </w:r>
      <w:proofErr w:type="gramEnd"/>
      <w:r w:rsidRPr="00895F55">
        <w:t xml:space="preserve"> will become an important part of the course.</w:t>
      </w:r>
    </w:p>
    <w:p w14:paraId="4C3578EE" w14:textId="77777777" w:rsidR="00E10D90" w:rsidRDefault="00E10D90" w:rsidP="00E10D90">
      <w:pPr>
        <w:pStyle w:val="BodyText"/>
        <w:spacing w:after="0"/>
      </w:pPr>
      <w:r w:rsidRPr="00895F55">
        <w:t xml:space="preserve">After </w:t>
      </w:r>
      <w:r w:rsidRPr="00F87FE3">
        <w:t xml:space="preserve">Day </w:t>
      </w:r>
      <w:r w:rsidRPr="00F87FE3">
        <w:rPr>
          <w:strike/>
        </w:rPr>
        <w:t>4</w:t>
      </w:r>
      <w:r w:rsidRPr="00F87FE3">
        <w:t>, tutors</w:t>
      </w:r>
      <w:r w:rsidRPr="00895F55">
        <w:t xml:space="preserve"> will carry out an interim review of the Portfolio.</w:t>
      </w:r>
    </w:p>
    <w:p w14:paraId="3A6D3374" w14:textId="77777777" w:rsidR="00E10D90" w:rsidRPr="00895F55" w:rsidRDefault="00E10D90" w:rsidP="00E10D90">
      <w:pPr>
        <w:pStyle w:val="BodyText"/>
        <w:spacing w:after="0"/>
      </w:pPr>
    </w:p>
    <w:p w14:paraId="0A5BBFB0" w14:textId="77777777" w:rsidR="00E10D90" w:rsidRPr="00895F55" w:rsidRDefault="00E10D90" w:rsidP="00E10D90">
      <w:pPr>
        <w:pStyle w:val="BodyText"/>
        <w:spacing w:after="0"/>
      </w:pPr>
      <w:r w:rsidRPr="00895F55">
        <w:t xml:space="preserve">All students must submit their Course Portfolio on the last day of the course for assessment. </w:t>
      </w:r>
    </w:p>
    <w:p w14:paraId="7CD56E8B" w14:textId="77777777" w:rsidR="00E10D90" w:rsidRPr="00895F55" w:rsidRDefault="00E10D90" w:rsidP="00E10D90">
      <w:pPr>
        <w:pStyle w:val="BodyText"/>
        <w:spacing w:after="0"/>
      </w:pPr>
    </w:p>
    <w:p w14:paraId="22FEBFC3" w14:textId="45E5BDDC" w:rsidR="00E10D90" w:rsidRPr="00D04CE4" w:rsidRDefault="00AD6FA9" w:rsidP="00E10D90">
      <w:pPr>
        <w:pStyle w:val="Heading2"/>
      </w:pPr>
      <w:r>
        <w:t>3</w:t>
      </w:r>
      <w:r w:rsidR="00E10D90" w:rsidRPr="00D04CE4">
        <w:t>.2 Self-Assessment throughout the course including student Self-Assessment Chart (1</w:t>
      </w:r>
      <w:r w:rsidR="00E10D90">
        <w:t>5</w:t>
      </w:r>
      <w:r w:rsidR="00E10D90" w:rsidRPr="00D04CE4">
        <w:t>%)</w:t>
      </w:r>
    </w:p>
    <w:p w14:paraId="220F59A8" w14:textId="77777777" w:rsidR="00E10D90" w:rsidRPr="00F87FE3" w:rsidRDefault="00E10D90" w:rsidP="00E10D90">
      <w:pPr>
        <w:pStyle w:val="BodyText"/>
        <w:spacing w:after="0"/>
      </w:pPr>
    </w:p>
    <w:p w14:paraId="41EF5640" w14:textId="77777777" w:rsidR="00E10D90" w:rsidRDefault="00E10D90" w:rsidP="00E10D90">
      <w:pPr>
        <w:pStyle w:val="BodyText"/>
        <w:spacing w:after="0"/>
      </w:pPr>
      <w:r w:rsidRPr="00F87FE3">
        <w:t>Each student is required to fill in a self-evaluation record at the end of each day of teaching. This is to enable the tutors to gauge your own understanding of progression during the course.</w:t>
      </w:r>
      <w:r>
        <w:t xml:space="preserve"> </w:t>
      </w:r>
    </w:p>
    <w:p w14:paraId="15CCB563" w14:textId="77777777" w:rsidR="00E10D90" w:rsidRDefault="00E10D90" w:rsidP="00E10D90">
      <w:pPr>
        <w:pStyle w:val="BodyText"/>
        <w:spacing w:after="0"/>
      </w:pPr>
    </w:p>
    <w:p w14:paraId="69574C29" w14:textId="77777777" w:rsidR="00E10D90" w:rsidRDefault="00E10D90" w:rsidP="00E10D90">
      <w:pPr>
        <w:pStyle w:val="BodyText"/>
        <w:spacing w:after="0"/>
        <w:rPr>
          <w:rFonts w:ascii="Gotham Bold" w:hAnsi="Gotham Bold"/>
        </w:rPr>
      </w:pPr>
      <w:r>
        <w:rPr>
          <w:rFonts w:ascii="Gotham Bold" w:hAnsi="Gotham Bold"/>
        </w:rPr>
        <w:br w:type="page"/>
      </w:r>
    </w:p>
    <w:p w14:paraId="0651F732" w14:textId="77777777" w:rsidR="001D4BBB" w:rsidRDefault="00AD6FA9" w:rsidP="00AD6FA9">
      <w:pPr>
        <w:pStyle w:val="Heading2"/>
      </w:pPr>
      <w:r>
        <w:lastRenderedPageBreak/>
        <w:t>3</w:t>
      </w:r>
      <w:r w:rsidR="00E10D90" w:rsidRPr="00F87FE3">
        <w:t xml:space="preserve">.3 Working through Storyboard to achieve Final Composition (50%) </w:t>
      </w:r>
    </w:p>
    <w:p w14:paraId="769EE570" w14:textId="77777777" w:rsidR="00E10D90" w:rsidRPr="00895F55" w:rsidRDefault="00E10D90" w:rsidP="00365D25">
      <w:pPr>
        <w:pStyle w:val="BodyText"/>
        <w:spacing w:after="0"/>
      </w:pPr>
      <w:r w:rsidRPr="00895F55">
        <w:t>Using provided plant samples, students and tutors will discuss and experiment with compositional approaches and select the final composition to be used.</w:t>
      </w:r>
    </w:p>
    <w:p w14:paraId="48D4DE77" w14:textId="77777777" w:rsidR="00E10D90" w:rsidRPr="00895F55" w:rsidRDefault="00E10D90" w:rsidP="00365D25">
      <w:pPr>
        <w:pStyle w:val="BodyText"/>
        <w:spacing w:after="0"/>
      </w:pPr>
    </w:p>
    <w:p w14:paraId="296760E9" w14:textId="77777777" w:rsidR="00E10D90" w:rsidRPr="00895F55" w:rsidRDefault="00E10D90" w:rsidP="00365D25">
      <w:pPr>
        <w:pStyle w:val="BodyText"/>
        <w:spacing w:after="0"/>
      </w:pPr>
      <w:r w:rsidRPr="00895F55">
        <w:t>Beginning with pencil studies, the proposed image composition is agreed and transferred onto the final watercolour paper and the process of painting from base washes to fully rendered state follows.</w:t>
      </w:r>
    </w:p>
    <w:p w14:paraId="7DFD90C6" w14:textId="77777777" w:rsidR="00E10D90" w:rsidRPr="00895F55" w:rsidRDefault="00E10D90" w:rsidP="00365D25">
      <w:pPr>
        <w:pStyle w:val="BodyText"/>
        <w:spacing w:after="0"/>
      </w:pPr>
    </w:p>
    <w:p w14:paraId="03A7FCBC" w14:textId="77777777" w:rsidR="00E10D90" w:rsidRPr="00895F55" w:rsidRDefault="00E10D90" w:rsidP="00365D25">
      <w:pPr>
        <w:pStyle w:val="BodyText"/>
        <w:spacing w:after="0"/>
      </w:pPr>
      <w:r w:rsidRPr="00895F55">
        <w:t>Students are required to present their work, demonstrating that they have been able to meet the set criteria, given at the start of the course.</w:t>
      </w:r>
    </w:p>
    <w:p w14:paraId="5E977510" w14:textId="77777777" w:rsidR="00E10D90" w:rsidRPr="00895F55" w:rsidRDefault="00E10D90" w:rsidP="00365D25">
      <w:pPr>
        <w:pStyle w:val="BodyText"/>
        <w:spacing w:after="0"/>
      </w:pPr>
    </w:p>
    <w:p w14:paraId="7372CC90" w14:textId="77777777" w:rsidR="00E10D90" w:rsidRPr="009F7872" w:rsidRDefault="00E10D90" w:rsidP="00365D25">
      <w:pPr>
        <w:pStyle w:val="BodyText"/>
        <w:spacing w:after="0"/>
      </w:pPr>
      <w:r w:rsidRPr="009F7872">
        <w:t xml:space="preserve">A level of skill, in association with the assessment criteria, is required to pass this course. </w:t>
      </w:r>
    </w:p>
    <w:p w14:paraId="161EA3C8" w14:textId="77777777" w:rsidR="00E10D90" w:rsidRPr="00F87FE3" w:rsidRDefault="00E10D90" w:rsidP="00365D25">
      <w:pPr>
        <w:pStyle w:val="BodyText"/>
        <w:spacing w:after="0"/>
      </w:pPr>
    </w:p>
    <w:p w14:paraId="307DDFB0" w14:textId="77777777" w:rsidR="00E10D90" w:rsidRPr="00F87FE3" w:rsidRDefault="00E10D90" w:rsidP="00365D25">
      <w:pPr>
        <w:pStyle w:val="Heading3"/>
        <w:spacing w:after="0" w:line="360" w:lineRule="auto"/>
        <w:rPr>
          <w:rFonts w:ascii="Gotham Book" w:hAnsi="Gotham Book"/>
        </w:rPr>
      </w:pPr>
      <w:r w:rsidRPr="00F87FE3">
        <w:t xml:space="preserve">Final Day </w:t>
      </w:r>
    </w:p>
    <w:p w14:paraId="2912F59A" w14:textId="77777777" w:rsidR="00E10D90" w:rsidRPr="00F87FE3" w:rsidRDefault="00E10D90" w:rsidP="00365D25">
      <w:pPr>
        <w:pStyle w:val="BodyText"/>
        <w:spacing w:after="0"/>
      </w:pPr>
      <w:r w:rsidRPr="00F87FE3">
        <w:t xml:space="preserve">On this day </w:t>
      </w:r>
      <w:r>
        <w:t>students will</w:t>
      </w:r>
      <w:r w:rsidRPr="00F87FE3">
        <w:t xml:space="preserve"> complet</w:t>
      </w:r>
      <w:r>
        <w:t>e the painting</w:t>
      </w:r>
      <w:r w:rsidRPr="00F87FE3">
        <w:t xml:space="preserve"> and hand in the Final Composition and </w:t>
      </w:r>
      <w:r>
        <w:t>Port</w:t>
      </w:r>
      <w:r w:rsidRPr="00F87FE3">
        <w:t xml:space="preserve">folios with the completed self-assessment charts.  There will also be a group review of all the final painted compositions.  </w:t>
      </w:r>
    </w:p>
    <w:p w14:paraId="5764D1F0" w14:textId="77777777" w:rsidR="00E10D90" w:rsidRPr="00F87FE3" w:rsidRDefault="00E10D90" w:rsidP="00365D25">
      <w:pPr>
        <w:pStyle w:val="BodyText"/>
        <w:spacing w:after="0"/>
        <w:rPr>
          <w:strike/>
        </w:rPr>
      </w:pPr>
    </w:p>
    <w:p w14:paraId="51D6B87B" w14:textId="77777777" w:rsidR="00E10D90" w:rsidRPr="00F87FE3" w:rsidRDefault="00E10D90" w:rsidP="00365D25">
      <w:pPr>
        <w:pStyle w:val="BodyText"/>
        <w:spacing w:after="0"/>
      </w:pPr>
      <w:r w:rsidRPr="00F87FE3">
        <w:t xml:space="preserve">This is an essential undertaking and will also provide the students with advice and guidance for their future development. </w:t>
      </w:r>
    </w:p>
    <w:p w14:paraId="35702DC9" w14:textId="77777777" w:rsidR="00E10D90" w:rsidRPr="00F87FE3" w:rsidRDefault="00E10D90" w:rsidP="00365D25">
      <w:pPr>
        <w:pStyle w:val="BodyText"/>
        <w:spacing w:after="0"/>
      </w:pPr>
    </w:p>
    <w:p w14:paraId="2B994F76" w14:textId="77777777" w:rsidR="00E10D90" w:rsidRPr="00F87FE3" w:rsidRDefault="00E10D90" w:rsidP="00365D25">
      <w:pPr>
        <w:pStyle w:val="BodyText"/>
        <w:spacing w:after="0"/>
      </w:pPr>
      <w:r w:rsidRPr="00F87FE3">
        <w:t>Grading will consist of -</w:t>
      </w:r>
    </w:p>
    <w:p w14:paraId="338A3ABC"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An assessment of the course units through your portfolio of work</w:t>
      </w:r>
    </w:p>
    <w:p w14:paraId="58FC021B"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An assessment of your final composition</w:t>
      </w:r>
    </w:p>
    <w:p w14:paraId="56E9AE68"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Analysis of your Student Assessment Chart</w:t>
      </w:r>
    </w:p>
    <w:p w14:paraId="5DD4BB7F" w14:textId="3F617913"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Written tutor feedback to students</w:t>
      </w:r>
    </w:p>
    <w:p w14:paraId="4529F0AC" w14:textId="77777777" w:rsidR="00E10D90" w:rsidRPr="00F87FE3" w:rsidRDefault="00E10D90" w:rsidP="00E10D90">
      <w:pPr>
        <w:pStyle w:val="BodyText"/>
      </w:pPr>
    </w:p>
    <w:p w14:paraId="7502C1C9" w14:textId="77777777" w:rsidR="00E10D90" w:rsidRDefault="00E10D90" w:rsidP="00E10D90">
      <w:pPr>
        <w:pStyle w:val="BodyText"/>
        <w:rPr>
          <w:rFonts w:ascii="Gotham Bold" w:hAnsi="Gotham Bold"/>
          <w:sz w:val="28"/>
          <w:lang w:eastAsia="ar-SA"/>
        </w:rPr>
      </w:pPr>
      <w:r>
        <w:br w:type="page"/>
      </w:r>
    </w:p>
    <w:p w14:paraId="05D12AEB" w14:textId="4888454D" w:rsidR="00E10D90" w:rsidRPr="00D37964" w:rsidRDefault="00AD6FA9" w:rsidP="00AD6FA9">
      <w:pPr>
        <w:pStyle w:val="Heading2"/>
      </w:pPr>
      <w:r>
        <w:lastRenderedPageBreak/>
        <w:t>3</w:t>
      </w:r>
      <w:r w:rsidR="00E10D90" w:rsidRPr="00D37964">
        <w:t>.4 Certification &amp; Grading</w:t>
      </w:r>
    </w:p>
    <w:p w14:paraId="2BCADEB9" w14:textId="77777777" w:rsidR="00365D25" w:rsidRDefault="00365D25" w:rsidP="00365D25">
      <w:pPr>
        <w:pStyle w:val="BodyText"/>
        <w:spacing w:after="0"/>
      </w:pPr>
    </w:p>
    <w:p w14:paraId="6A905DE2" w14:textId="3FCCB865" w:rsidR="00E10D90" w:rsidRPr="00F87FE3" w:rsidRDefault="00E10D90" w:rsidP="00365D25">
      <w:pPr>
        <w:pStyle w:val="BodyText"/>
        <w:spacing w:after="0"/>
      </w:pPr>
      <w:r w:rsidRPr="00F87FE3">
        <w:t xml:space="preserve">Successful candidates will be awarded the </w:t>
      </w:r>
      <w:r w:rsidRPr="00F87FE3">
        <w:rPr>
          <w:i/>
          <w:iCs/>
        </w:rPr>
        <w:t>‘RBGE Certificate in Botanical Illustration’</w:t>
      </w:r>
      <w:r w:rsidRPr="00F87FE3">
        <w:t>, which will be graded as follows:</w:t>
      </w:r>
    </w:p>
    <w:p w14:paraId="0FDF1200"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Referral: 49%</w:t>
      </w:r>
    </w:p>
    <w:p w14:paraId="7BC23262"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Pass: 50%-59%</w:t>
      </w:r>
    </w:p>
    <w:p w14:paraId="6413D621"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Merit: 60%-69%</w:t>
      </w:r>
    </w:p>
    <w:p w14:paraId="680AABFE" w14:textId="77777777" w:rsidR="00E10D90" w:rsidRPr="00AD6FA9" w:rsidRDefault="00E10D90" w:rsidP="00365D25">
      <w:pPr>
        <w:pStyle w:val="ListBullet"/>
        <w:spacing w:after="0" w:line="360" w:lineRule="auto"/>
        <w:rPr>
          <w:rFonts w:cs="Arial"/>
          <w:color w:val="000000"/>
          <w:sz w:val="24"/>
          <w:szCs w:val="24"/>
        </w:rPr>
      </w:pPr>
      <w:r w:rsidRPr="00AD6FA9">
        <w:rPr>
          <w:rFonts w:cs="Arial"/>
          <w:color w:val="000000"/>
          <w:sz w:val="24"/>
          <w:szCs w:val="24"/>
        </w:rPr>
        <w:t>Distinction: 70% and above</w:t>
      </w:r>
    </w:p>
    <w:p w14:paraId="7C7520B6" w14:textId="77777777" w:rsidR="00E10D90" w:rsidRPr="00F87FE3" w:rsidRDefault="00E10D90" w:rsidP="00365D25">
      <w:pPr>
        <w:pStyle w:val="BodyText"/>
        <w:spacing w:after="0"/>
      </w:pPr>
    </w:p>
    <w:p w14:paraId="3474E678" w14:textId="77777777" w:rsidR="00E10D90" w:rsidRDefault="00E10D90" w:rsidP="00365D25">
      <w:pPr>
        <w:pStyle w:val="BodyText"/>
        <w:spacing w:after="0"/>
      </w:pPr>
      <w:r w:rsidRPr="00F87FE3">
        <w:t xml:space="preserve">NB: Referred candidates may retake the Final Composition Assessment but will </w:t>
      </w:r>
      <w:r>
        <w:t>only</w:t>
      </w:r>
      <w:r w:rsidRPr="00F87FE3">
        <w:t xml:space="preserve"> be able to gain a Pass.</w:t>
      </w:r>
    </w:p>
    <w:p w14:paraId="55ABBC6A" w14:textId="77777777" w:rsidR="00365D25" w:rsidRPr="00F87FE3" w:rsidRDefault="00365D25" w:rsidP="00365D25">
      <w:pPr>
        <w:pStyle w:val="BodyText"/>
        <w:spacing w:after="0"/>
      </w:pPr>
    </w:p>
    <w:p w14:paraId="2165A0E9" w14:textId="77777777" w:rsidR="00E10D90" w:rsidRDefault="00E10D90" w:rsidP="00365D25">
      <w:pPr>
        <w:pStyle w:val="BodyText"/>
        <w:spacing w:after="0"/>
      </w:pPr>
      <w:r w:rsidRPr="00F87FE3">
        <w:t xml:space="preserve">The Course Portfolio will count for </w:t>
      </w:r>
      <w:r>
        <w:t>35</w:t>
      </w:r>
      <w:r w:rsidRPr="00F87FE3">
        <w:t xml:space="preserve">% of the final course mark, </w:t>
      </w:r>
      <w:r>
        <w:t xml:space="preserve">the botany and </w:t>
      </w:r>
      <w:r w:rsidRPr="00F87FE3">
        <w:t xml:space="preserve">the Student Self-Assessment throughout the course </w:t>
      </w:r>
      <w:r>
        <w:t>(</w:t>
      </w:r>
      <w:r w:rsidRPr="00F87FE3">
        <w:t>including the Self-Assessment Chart</w:t>
      </w:r>
      <w:r>
        <w:t>)</w:t>
      </w:r>
      <w:r w:rsidRPr="00F87FE3">
        <w:t xml:space="preserve"> 1</w:t>
      </w:r>
      <w:r>
        <w:t>5</w:t>
      </w:r>
      <w:r w:rsidRPr="00F87FE3">
        <w:t>%</w:t>
      </w:r>
      <w:r>
        <w:t>,</w:t>
      </w:r>
      <w:r w:rsidRPr="00F87FE3">
        <w:t xml:space="preserve"> and the Final Composition 50%.</w:t>
      </w:r>
    </w:p>
    <w:p w14:paraId="52DAD57F" w14:textId="77777777" w:rsidR="00E10D90" w:rsidRDefault="00E10D90" w:rsidP="00365D25">
      <w:pPr>
        <w:pStyle w:val="BodyText"/>
        <w:spacing w:after="0"/>
      </w:pPr>
    </w:p>
    <w:p w14:paraId="303D5496" w14:textId="45DE14C9" w:rsidR="00E10D90" w:rsidRPr="00AE0CE6" w:rsidRDefault="00365D25" w:rsidP="00365D25">
      <w:pPr>
        <w:pStyle w:val="Heading2"/>
      </w:pPr>
      <w:r>
        <w:t>3</w:t>
      </w:r>
      <w:r w:rsidR="00E10D90" w:rsidRPr="00AE0CE6">
        <w:t>.5. Common Themes</w:t>
      </w:r>
    </w:p>
    <w:p w14:paraId="3BE2C41A" w14:textId="77777777" w:rsidR="00E10D90" w:rsidRPr="00895F55" w:rsidRDefault="00E10D90" w:rsidP="00365D25">
      <w:pPr>
        <w:pStyle w:val="BodyText"/>
        <w:spacing w:after="0"/>
      </w:pPr>
    </w:p>
    <w:p w14:paraId="0589E979" w14:textId="77777777" w:rsidR="00E10D90" w:rsidRPr="00895F55" w:rsidRDefault="00E10D90" w:rsidP="00365D25">
      <w:pPr>
        <w:pStyle w:val="BodyText"/>
        <w:spacing w:after="0"/>
      </w:pPr>
      <w:r w:rsidRPr="00895F55">
        <w:t xml:space="preserve">The following themes will be considered throughout all the modules. </w:t>
      </w:r>
    </w:p>
    <w:p w14:paraId="16CE7A23"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Observation</w:t>
      </w:r>
    </w:p>
    <w:p w14:paraId="0A304684"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Drawing with precision</w:t>
      </w:r>
    </w:p>
    <w:p w14:paraId="790DF976"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Materials and equipment</w:t>
      </w:r>
    </w:p>
    <w:p w14:paraId="282816F5"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Painting techniques</w:t>
      </w:r>
    </w:p>
    <w:p w14:paraId="25058ED8"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Composition</w:t>
      </w:r>
    </w:p>
    <w:p w14:paraId="6145C624"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Sourcing information</w:t>
      </w:r>
    </w:p>
    <w:p w14:paraId="4CCF2C78"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Understanding plants</w:t>
      </w:r>
    </w:p>
    <w:p w14:paraId="42E9C5D2"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 xml:space="preserve">Keeping a portfolio </w:t>
      </w:r>
    </w:p>
    <w:p w14:paraId="1D56D50B"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Presentation of work</w:t>
      </w:r>
    </w:p>
    <w:p w14:paraId="2737D2FA" w14:textId="77777777" w:rsidR="00E10D90" w:rsidRPr="00F87FE3" w:rsidRDefault="00E10D90" w:rsidP="00365D25">
      <w:pPr>
        <w:pStyle w:val="BodyText"/>
        <w:spacing w:after="0"/>
      </w:pPr>
    </w:p>
    <w:p w14:paraId="23A57B57" w14:textId="77777777" w:rsidR="00E10D90" w:rsidRDefault="00E10D90" w:rsidP="00E10D90">
      <w:pPr>
        <w:spacing w:line="240" w:lineRule="auto"/>
        <w:rPr>
          <w:rFonts w:ascii="Gotham Bold" w:hAnsi="Gotham Bold" w:cs="Arial"/>
          <w:bCs/>
          <w:sz w:val="28"/>
          <w:szCs w:val="28"/>
        </w:rPr>
      </w:pPr>
      <w:r>
        <w:rPr>
          <w:rFonts w:ascii="Gotham Bold" w:hAnsi="Gotham Bold" w:cs="Arial"/>
          <w:bCs/>
          <w:sz w:val="28"/>
          <w:szCs w:val="28"/>
        </w:rPr>
        <w:br w:type="page"/>
      </w:r>
    </w:p>
    <w:p w14:paraId="1E798D21" w14:textId="16E0F3EA" w:rsidR="00E10D90" w:rsidRDefault="00365D25" w:rsidP="00E10D90">
      <w:pPr>
        <w:pStyle w:val="Heading1"/>
      </w:pPr>
      <w:bookmarkStart w:id="37" w:name="_Toc86697302"/>
      <w:bookmarkStart w:id="38" w:name="_Toc195265249"/>
      <w:r>
        <w:lastRenderedPageBreak/>
        <w:t>4</w:t>
      </w:r>
      <w:r w:rsidR="00E10D90" w:rsidRPr="00255693">
        <w:t xml:space="preserve">. </w:t>
      </w:r>
      <w:r w:rsidR="00E10D90">
        <w:t>Absence P</w:t>
      </w:r>
      <w:r w:rsidR="00E10D90" w:rsidRPr="00BB5E70">
        <w:t>rocedure</w:t>
      </w:r>
      <w:bookmarkEnd w:id="37"/>
      <w:bookmarkEnd w:id="38"/>
    </w:p>
    <w:p w14:paraId="256E144E" w14:textId="57597E21" w:rsidR="00E10D90" w:rsidRDefault="00365D25" w:rsidP="00365D25">
      <w:pPr>
        <w:pStyle w:val="BodyText"/>
        <w:spacing w:after="0"/>
      </w:pPr>
      <w:r>
        <w:rPr>
          <w:lang w:eastAsia="en-GB"/>
        </w:rPr>
        <w:t xml:space="preserve">Attendance on all 10 days of the course is required </w:t>
      </w:r>
      <w:proofErr w:type="gramStart"/>
      <w:r>
        <w:rPr>
          <w:lang w:eastAsia="en-GB"/>
        </w:rPr>
        <w:t>in order to</w:t>
      </w:r>
      <w:proofErr w:type="gramEnd"/>
      <w:r>
        <w:rPr>
          <w:lang w:eastAsia="en-GB"/>
        </w:rPr>
        <w:t xml:space="preserve"> be awarded the qualification. </w:t>
      </w:r>
      <w:r w:rsidR="00E10D90" w:rsidRPr="007241A6">
        <w:rPr>
          <w:lang w:eastAsia="en-GB"/>
        </w:rPr>
        <w:t>If you are unable to attend a class or miss a class, please contact the Education Office in the first instance</w:t>
      </w:r>
      <w:r w:rsidR="00E10D90">
        <w:rPr>
          <w:lang w:eastAsia="en-GB"/>
        </w:rPr>
        <w:t xml:space="preserve"> by emailing: </w:t>
      </w:r>
      <w:hyperlink r:id="rId14" w:history="1">
        <w:r w:rsidR="00E10D90" w:rsidRPr="00D44951">
          <w:rPr>
            <w:rStyle w:val="Hyperlink"/>
            <w:rFonts w:cs="Arial"/>
            <w:bCs/>
          </w:rPr>
          <w:t>botanicalart@rbge.org.uk</w:t>
        </w:r>
      </w:hyperlink>
      <w:r>
        <w:t xml:space="preserve"> </w:t>
      </w:r>
    </w:p>
    <w:p w14:paraId="402E8B3F" w14:textId="77777777" w:rsidR="00365D25" w:rsidRDefault="00365D25" w:rsidP="00365D25">
      <w:pPr>
        <w:pStyle w:val="BodyText"/>
        <w:spacing w:after="0"/>
      </w:pPr>
    </w:p>
    <w:p w14:paraId="3598EB11" w14:textId="283DFCFF" w:rsidR="00365D25" w:rsidRDefault="00365D25" w:rsidP="00365D25">
      <w:pPr>
        <w:pStyle w:val="BodyText"/>
        <w:spacing w:after="0"/>
      </w:pPr>
      <w:r>
        <w:t xml:space="preserve">The team will then outline the options available to help you complete the course. </w:t>
      </w:r>
    </w:p>
    <w:p w14:paraId="0A2F5DDF" w14:textId="77777777" w:rsidR="00365D25" w:rsidRDefault="00365D25" w:rsidP="00365D25">
      <w:pPr>
        <w:pStyle w:val="BodyText"/>
        <w:spacing w:after="0"/>
      </w:pPr>
    </w:p>
    <w:p w14:paraId="2EFB9762" w14:textId="77777777" w:rsidR="009F7872" w:rsidRDefault="009F7872" w:rsidP="00365D25">
      <w:pPr>
        <w:pStyle w:val="BodyText"/>
        <w:spacing w:after="0"/>
      </w:pPr>
    </w:p>
    <w:p w14:paraId="1745137F" w14:textId="704A0B6C" w:rsidR="00E10D90" w:rsidRPr="00255693" w:rsidRDefault="00365D25" w:rsidP="00E10D90">
      <w:pPr>
        <w:pStyle w:val="Heading1"/>
      </w:pPr>
      <w:bookmarkStart w:id="39" w:name="_Toc86697303"/>
      <w:bookmarkStart w:id="40" w:name="_Toc195265250"/>
      <w:r>
        <w:t>5</w:t>
      </w:r>
      <w:r w:rsidR="00E10D90" w:rsidRPr="00255693">
        <w:t xml:space="preserve">. </w:t>
      </w:r>
      <w:r w:rsidR="00E10D90">
        <w:t>Course Venue</w:t>
      </w:r>
      <w:bookmarkEnd w:id="39"/>
      <w:bookmarkEnd w:id="40"/>
    </w:p>
    <w:p w14:paraId="1CA4B33A" w14:textId="7DC48E91" w:rsidR="00E10D90" w:rsidRDefault="00365D25" w:rsidP="00365D25">
      <w:pPr>
        <w:pStyle w:val="BodyText"/>
        <w:spacing w:after="0"/>
      </w:pPr>
      <w:r>
        <w:t>The course will</w:t>
      </w:r>
      <w:r w:rsidR="00E10D90" w:rsidRPr="00895F55">
        <w:t xml:space="preserve"> </w:t>
      </w:r>
      <w:r>
        <w:t xml:space="preserve">take place in the Science Buildings at the Royal Botanic Garden Edinburgh, </w:t>
      </w:r>
      <w:r w:rsidR="00E10D90">
        <w:t xml:space="preserve">20a Inverleith Row, Edinburgh, EH3 5LR. </w:t>
      </w:r>
      <w:r>
        <w:t>Detailed j</w:t>
      </w:r>
      <w:r w:rsidR="00E10D90">
        <w:t xml:space="preserve">oining instructions telling you </w:t>
      </w:r>
      <w:proofErr w:type="spellStart"/>
      <w:r w:rsidR="00E10D90">
        <w:t>where</w:t>
      </w:r>
      <w:proofErr w:type="spellEnd"/>
      <w:r w:rsidR="00E10D90">
        <w:t xml:space="preserve"> to come and how to get here will be issued upon acceptance of your space on the course. </w:t>
      </w:r>
    </w:p>
    <w:p w14:paraId="757C7B94" w14:textId="77777777" w:rsidR="00E10D90" w:rsidRDefault="00E10D90" w:rsidP="00365D25">
      <w:pPr>
        <w:pStyle w:val="BodyText"/>
        <w:spacing w:after="0"/>
        <w:rPr>
          <w:bCs/>
        </w:rPr>
      </w:pPr>
    </w:p>
    <w:p w14:paraId="439DCFDB" w14:textId="7348CE97" w:rsidR="00E10D90" w:rsidRDefault="00E10D90" w:rsidP="00365D25">
      <w:pPr>
        <w:pStyle w:val="BodyText"/>
        <w:spacing w:after="0"/>
        <w:rPr>
          <w:bCs/>
        </w:rPr>
      </w:pPr>
      <w:r w:rsidRPr="00895F55">
        <w:rPr>
          <w:bCs/>
        </w:rPr>
        <w:t>Please contact us</w:t>
      </w:r>
      <w:r w:rsidR="00365D25">
        <w:rPr>
          <w:bCs/>
        </w:rPr>
        <w:t xml:space="preserve"> in advance</w:t>
      </w:r>
      <w:r w:rsidRPr="00895F55">
        <w:rPr>
          <w:bCs/>
        </w:rPr>
        <w:t xml:space="preserve"> if you have any special access requirements. </w:t>
      </w:r>
    </w:p>
    <w:p w14:paraId="183BDE66" w14:textId="77777777" w:rsidR="00E10D90" w:rsidRDefault="00E10D90" w:rsidP="00E10D90">
      <w:pPr>
        <w:autoSpaceDE w:val="0"/>
        <w:autoSpaceDN w:val="0"/>
        <w:adjustRightInd w:val="0"/>
        <w:ind w:right="3"/>
        <w:rPr>
          <w:rFonts w:ascii="Gotham Bold" w:hAnsi="Gotham Bold" w:cs="Arial"/>
          <w:bCs/>
          <w:sz w:val="28"/>
          <w:szCs w:val="28"/>
        </w:rPr>
      </w:pPr>
    </w:p>
    <w:p w14:paraId="7C2178F5" w14:textId="6BFC9013" w:rsidR="00CC1F35" w:rsidRDefault="00CC1F35">
      <w:pPr>
        <w:spacing w:line="240" w:lineRule="auto"/>
        <w:rPr>
          <w:rFonts w:ascii="Gotham Bold" w:hAnsi="Gotham Bold" w:cs="Arial"/>
          <w:bCs/>
          <w:sz w:val="28"/>
          <w:szCs w:val="28"/>
        </w:rPr>
      </w:pPr>
      <w:r>
        <w:rPr>
          <w:rFonts w:ascii="Gotham Bold" w:hAnsi="Gotham Bold" w:cs="Arial"/>
          <w:bCs/>
          <w:sz w:val="28"/>
          <w:szCs w:val="28"/>
        </w:rPr>
        <w:br w:type="page"/>
      </w:r>
    </w:p>
    <w:p w14:paraId="2B2A4398" w14:textId="38382F7D" w:rsidR="00E10D90" w:rsidRPr="00895F55" w:rsidRDefault="007A752B" w:rsidP="00E10D90">
      <w:pPr>
        <w:pStyle w:val="Heading1"/>
        <w:rPr>
          <w:rFonts w:ascii="Gotham Book" w:hAnsi="Gotham Book"/>
          <w:b/>
        </w:rPr>
      </w:pPr>
      <w:bookmarkStart w:id="41" w:name="_Toc86697304"/>
      <w:bookmarkStart w:id="42" w:name="_Toc195265251"/>
      <w:r>
        <w:lastRenderedPageBreak/>
        <w:t>6</w:t>
      </w:r>
      <w:r w:rsidR="00E10D90" w:rsidRPr="00255693">
        <w:t>. Equipment Required</w:t>
      </w:r>
      <w:bookmarkEnd w:id="41"/>
      <w:bookmarkEnd w:id="42"/>
    </w:p>
    <w:p w14:paraId="536FC16F" w14:textId="77777777" w:rsidR="00E10D90" w:rsidRPr="00AD5405" w:rsidRDefault="00E10D90" w:rsidP="00365D25">
      <w:pPr>
        <w:pStyle w:val="BodyText"/>
        <w:spacing w:after="0"/>
      </w:pPr>
      <w:r w:rsidRPr="00AD5405">
        <w:t>This is a practical course so you must have basic drawing and painting materials</w:t>
      </w:r>
      <w:r>
        <w:t>. There will be an opportunity to speak with your tutor before the watercolour equipment is needed in class</w:t>
      </w:r>
      <w:r w:rsidRPr="00AD5405">
        <w:t xml:space="preserve">: This includes:   </w:t>
      </w:r>
    </w:p>
    <w:p w14:paraId="015CA036" w14:textId="77777777" w:rsidR="00E10D90" w:rsidRDefault="00E10D90" w:rsidP="00365D25">
      <w:pPr>
        <w:pStyle w:val="BodyText"/>
        <w:spacing w:after="0"/>
      </w:pPr>
    </w:p>
    <w:p w14:paraId="597AE5C6" w14:textId="77777777" w:rsidR="00E10D90" w:rsidRPr="006945F5" w:rsidRDefault="00E10D90" w:rsidP="00365D25">
      <w:pPr>
        <w:pStyle w:val="Heading3"/>
      </w:pPr>
      <w:r w:rsidRPr="006945F5">
        <w:t>Art Materials</w:t>
      </w:r>
    </w:p>
    <w:p w14:paraId="5ACDB293"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 xml:space="preserve">A4 drawing paper pad </w:t>
      </w:r>
    </w:p>
    <w:p w14:paraId="204887F2"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Hot Press Watercolour paper: At least 3 sheets of 300 gsm paper A2 or A3 size or local equivalent (such as Saunders Waterford Hot Press (HP) watercolour paper)</w:t>
      </w:r>
    </w:p>
    <w:p w14:paraId="199420E3" w14:textId="77777777" w:rsidR="00E10D90" w:rsidRPr="00365D25" w:rsidRDefault="00E10D90" w:rsidP="00365D25">
      <w:pPr>
        <w:pStyle w:val="ListBullet"/>
        <w:spacing w:after="0" w:line="360" w:lineRule="auto"/>
        <w:rPr>
          <w:rFonts w:cs="Arial"/>
          <w:color w:val="000000"/>
          <w:sz w:val="24"/>
          <w:szCs w:val="24"/>
        </w:rPr>
      </w:pPr>
      <w:r w:rsidRPr="00365D25">
        <w:rPr>
          <w:rFonts w:cs="Arial"/>
          <w:color w:val="000000"/>
          <w:sz w:val="24"/>
          <w:szCs w:val="24"/>
        </w:rPr>
        <w:t>Artists Quality Watercolour Paints (such as Windsor &amp; Newton Professional Quality Watercolour Paints) in the following colours:</w:t>
      </w:r>
    </w:p>
    <w:p w14:paraId="411B0181" w14:textId="77777777" w:rsidR="007A752B" w:rsidRDefault="007A752B" w:rsidP="007A752B">
      <w:pPr>
        <w:pStyle w:val="ListBullet"/>
        <w:numPr>
          <w:ilvl w:val="0"/>
          <w:numId w:val="0"/>
        </w:numPr>
        <w:spacing w:after="0" w:line="360" w:lineRule="auto"/>
        <w:rPr>
          <w:rFonts w:cs="Arial"/>
          <w:color w:val="000000"/>
          <w:sz w:val="24"/>
          <w:szCs w:val="24"/>
        </w:rPr>
        <w:sectPr w:rsidR="007A752B" w:rsidSect="00D67D46">
          <w:type w:val="continuous"/>
          <w:pgSz w:w="11906" w:h="16838" w:code="9"/>
          <w:pgMar w:top="1077" w:right="1077" w:bottom="1077" w:left="1077" w:header="454" w:footer="907" w:gutter="0"/>
          <w:cols w:space="708"/>
          <w:titlePg/>
          <w:docGrid w:linePitch="360"/>
        </w:sectPr>
      </w:pPr>
    </w:p>
    <w:p w14:paraId="62BE735D" w14:textId="77777777" w:rsidR="00E10D90" w:rsidRPr="00365D25" w:rsidRDefault="00E10D90" w:rsidP="007A752B">
      <w:pPr>
        <w:pStyle w:val="ListBullet"/>
        <w:numPr>
          <w:ilvl w:val="0"/>
          <w:numId w:val="0"/>
        </w:numPr>
        <w:spacing w:after="0" w:line="360" w:lineRule="auto"/>
        <w:ind w:left="340"/>
        <w:rPr>
          <w:rFonts w:cs="Arial"/>
          <w:color w:val="000000"/>
          <w:sz w:val="24"/>
          <w:szCs w:val="24"/>
        </w:rPr>
      </w:pPr>
      <w:r w:rsidRPr="00365D25">
        <w:rPr>
          <w:rFonts w:cs="Arial"/>
          <w:color w:val="000000"/>
          <w:sz w:val="24"/>
          <w:szCs w:val="24"/>
        </w:rPr>
        <w:t>Permanent Rose</w:t>
      </w:r>
    </w:p>
    <w:p w14:paraId="3F5C9AE4" w14:textId="77777777" w:rsidR="00E10D90" w:rsidRPr="00365D25" w:rsidRDefault="00E10D90" w:rsidP="007A752B">
      <w:pPr>
        <w:pStyle w:val="ListBullet"/>
        <w:numPr>
          <w:ilvl w:val="0"/>
          <w:numId w:val="0"/>
        </w:numPr>
        <w:spacing w:after="0" w:line="360" w:lineRule="auto"/>
        <w:ind w:left="340"/>
        <w:rPr>
          <w:rFonts w:cs="Arial"/>
          <w:color w:val="000000"/>
          <w:sz w:val="24"/>
          <w:szCs w:val="24"/>
        </w:rPr>
      </w:pPr>
      <w:r w:rsidRPr="00365D25">
        <w:rPr>
          <w:rFonts w:cs="Arial"/>
          <w:color w:val="000000"/>
          <w:sz w:val="24"/>
          <w:szCs w:val="24"/>
        </w:rPr>
        <w:t>Perylene Maroon</w:t>
      </w:r>
    </w:p>
    <w:p w14:paraId="5EAEEA14" w14:textId="77777777" w:rsidR="00E10D90" w:rsidRPr="00365D25" w:rsidRDefault="00E10D90" w:rsidP="007A752B">
      <w:pPr>
        <w:pStyle w:val="ListBullet"/>
        <w:numPr>
          <w:ilvl w:val="0"/>
          <w:numId w:val="0"/>
        </w:numPr>
        <w:spacing w:after="0" w:line="360" w:lineRule="auto"/>
        <w:ind w:left="340"/>
        <w:rPr>
          <w:rFonts w:cs="Arial"/>
          <w:color w:val="000000"/>
          <w:sz w:val="24"/>
          <w:szCs w:val="24"/>
        </w:rPr>
      </w:pPr>
      <w:r w:rsidRPr="00365D25">
        <w:rPr>
          <w:rFonts w:cs="Arial"/>
          <w:color w:val="000000"/>
          <w:sz w:val="24"/>
          <w:szCs w:val="24"/>
        </w:rPr>
        <w:t>Transparent Yellow</w:t>
      </w:r>
    </w:p>
    <w:p w14:paraId="7756E584" w14:textId="77777777" w:rsidR="00E10D90" w:rsidRPr="00365D25" w:rsidRDefault="00E10D90" w:rsidP="007A752B">
      <w:pPr>
        <w:pStyle w:val="ListBullet"/>
        <w:numPr>
          <w:ilvl w:val="0"/>
          <w:numId w:val="0"/>
        </w:numPr>
        <w:spacing w:after="0" w:line="360" w:lineRule="auto"/>
        <w:ind w:left="340"/>
        <w:rPr>
          <w:rFonts w:cs="Arial"/>
          <w:color w:val="000000"/>
          <w:sz w:val="24"/>
          <w:szCs w:val="24"/>
        </w:rPr>
      </w:pPr>
      <w:r w:rsidRPr="00365D25">
        <w:rPr>
          <w:rFonts w:cs="Arial"/>
          <w:color w:val="000000"/>
          <w:sz w:val="24"/>
          <w:szCs w:val="24"/>
        </w:rPr>
        <w:t>Windsor Lemon</w:t>
      </w:r>
    </w:p>
    <w:p w14:paraId="5BAFFA81" w14:textId="77777777" w:rsidR="00E10D90" w:rsidRPr="00365D25" w:rsidRDefault="00E10D90" w:rsidP="007A752B">
      <w:pPr>
        <w:pStyle w:val="ListBullet"/>
        <w:numPr>
          <w:ilvl w:val="0"/>
          <w:numId w:val="0"/>
        </w:numPr>
        <w:spacing w:after="0" w:line="360" w:lineRule="auto"/>
        <w:ind w:left="340"/>
        <w:rPr>
          <w:rFonts w:cs="Arial"/>
          <w:color w:val="000000"/>
          <w:sz w:val="24"/>
          <w:szCs w:val="24"/>
        </w:rPr>
      </w:pPr>
      <w:r w:rsidRPr="00365D25">
        <w:rPr>
          <w:rFonts w:cs="Arial"/>
          <w:color w:val="000000"/>
          <w:sz w:val="24"/>
          <w:szCs w:val="24"/>
        </w:rPr>
        <w:t>Indanthrene Blue</w:t>
      </w:r>
    </w:p>
    <w:p w14:paraId="092A02F4" w14:textId="77777777" w:rsidR="00E10D90" w:rsidRPr="00365D25" w:rsidRDefault="00E10D90" w:rsidP="007A752B">
      <w:pPr>
        <w:pStyle w:val="ListBullet"/>
        <w:numPr>
          <w:ilvl w:val="0"/>
          <w:numId w:val="0"/>
        </w:numPr>
        <w:spacing w:after="0" w:line="360" w:lineRule="auto"/>
        <w:ind w:left="340"/>
        <w:rPr>
          <w:rFonts w:cs="Arial"/>
          <w:color w:val="000000"/>
          <w:sz w:val="24"/>
          <w:szCs w:val="24"/>
        </w:rPr>
      </w:pPr>
      <w:r w:rsidRPr="00365D25">
        <w:rPr>
          <w:rFonts w:cs="Arial"/>
          <w:color w:val="000000"/>
          <w:sz w:val="24"/>
          <w:szCs w:val="24"/>
        </w:rPr>
        <w:t>Cobalt Blue</w:t>
      </w:r>
    </w:p>
    <w:p w14:paraId="4415936C" w14:textId="77777777" w:rsidR="007A752B" w:rsidRDefault="007A752B" w:rsidP="00365D25">
      <w:pPr>
        <w:pStyle w:val="BodyText"/>
        <w:spacing w:after="0"/>
        <w:ind w:firstLine="340"/>
        <w:rPr>
          <w:color w:val="000000"/>
        </w:rPr>
        <w:sectPr w:rsidR="007A752B" w:rsidSect="007A752B">
          <w:type w:val="continuous"/>
          <w:pgSz w:w="11906" w:h="16838" w:code="9"/>
          <w:pgMar w:top="1077" w:right="1077" w:bottom="1077" w:left="1077" w:header="454" w:footer="907" w:gutter="0"/>
          <w:cols w:num="2" w:space="708"/>
          <w:titlePg/>
          <w:docGrid w:linePitch="360"/>
        </w:sectPr>
      </w:pPr>
    </w:p>
    <w:p w14:paraId="2BC0072F" w14:textId="77777777" w:rsidR="00E10D90" w:rsidRPr="002D7E52" w:rsidRDefault="00E10D90" w:rsidP="00365D25">
      <w:pPr>
        <w:pStyle w:val="BodyText"/>
        <w:spacing w:after="0"/>
        <w:ind w:firstLine="340"/>
        <w:rPr>
          <w:color w:val="000000"/>
        </w:rPr>
      </w:pPr>
      <w:r w:rsidRPr="002D7E52">
        <w:rPr>
          <w:color w:val="000000"/>
        </w:rPr>
        <w:t>*Further colours may be necessary depending on plant chosen for final project.</w:t>
      </w:r>
    </w:p>
    <w:p w14:paraId="00E066ED"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2B, HB, 2H pencils</w:t>
      </w:r>
    </w:p>
    <w:p w14:paraId="3BD94533"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 xml:space="preserve">Ceramic palette or white plate for mixing paint </w:t>
      </w:r>
    </w:p>
    <w:p w14:paraId="19408ABA"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High quality pointed watercolour brushes size 2 and 4 (these are not required until Unit 03) Winsor and Newton Series 7 Miniature brushes are ideal, but others are also available.</w:t>
      </w:r>
    </w:p>
    <w:p w14:paraId="5C16AE4D"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 xml:space="preserve">Eraser – Plastic and Putty, a pencil-style eraser may also be useful (such as the </w:t>
      </w:r>
      <w:proofErr w:type="spellStart"/>
      <w:r w:rsidRPr="007A752B">
        <w:rPr>
          <w:rFonts w:cs="Arial"/>
          <w:color w:val="000000"/>
          <w:sz w:val="24"/>
          <w:szCs w:val="24"/>
        </w:rPr>
        <w:t>Tombow</w:t>
      </w:r>
      <w:proofErr w:type="spellEnd"/>
      <w:r w:rsidRPr="007A752B">
        <w:rPr>
          <w:rFonts w:cs="Arial"/>
          <w:color w:val="000000"/>
          <w:sz w:val="24"/>
          <w:szCs w:val="24"/>
        </w:rPr>
        <w:t xml:space="preserve"> Mono zero)</w:t>
      </w:r>
    </w:p>
    <w:p w14:paraId="6D29AAAB"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Sharpener / knife</w:t>
      </w:r>
    </w:p>
    <w:p w14:paraId="72855522"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20/30cm clear Ruler and / or dividers</w:t>
      </w:r>
    </w:p>
    <w:p w14:paraId="001FF2AA"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 xml:space="preserve">Magnifying glass </w:t>
      </w:r>
    </w:p>
    <w:p w14:paraId="64AD1A3B" w14:textId="77777777" w:rsidR="00E10D90" w:rsidRPr="007A752B" w:rsidRDefault="00E10D90" w:rsidP="007A752B">
      <w:pPr>
        <w:pStyle w:val="ListBullet"/>
        <w:spacing w:after="0" w:line="360" w:lineRule="auto"/>
        <w:rPr>
          <w:rFonts w:cs="Arial"/>
          <w:color w:val="000000"/>
          <w:sz w:val="24"/>
          <w:szCs w:val="24"/>
        </w:rPr>
      </w:pPr>
      <w:r w:rsidRPr="007A752B">
        <w:rPr>
          <w:rFonts w:cs="Arial"/>
          <w:color w:val="000000"/>
          <w:sz w:val="24"/>
          <w:szCs w:val="24"/>
        </w:rPr>
        <w:t>A “Pocket” style microscope or jeweller’s “Loupe” is also suggested</w:t>
      </w:r>
    </w:p>
    <w:p w14:paraId="5FD4254C" w14:textId="77777777" w:rsidR="00E10D90" w:rsidRDefault="00E10D90" w:rsidP="00E10D90">
      <w:pPr>
        <w:ind w:right="3"/>
        <w:rPr>
          <w:rFonts w:cs="Arial"/>
          <w:b/>
          <w:bCs/>
        </w:rPr>
      </w:pPr>
    </w:p>
    <w:p w14:paraId="68A7B0FE" w14:textId="77777777" w:rsidR="00E10D90" w:rsidRDefault="00E10D90" w:rsidP="00E10D90">
      <w:pPr>
        <w:ind w:right="3"/>
        <w:rPr>
          <w:rFonts w:cs="Arial"/>
          <w:b/>
          <w:bCs/>
        </w:rPr>
      </w:pPr>
    </w:p>
    <w:p w14:paraId="043DFF0E" w14:textId="77777777" w:rsidR="00E10D90" w:rsidRDefault="00E10D90" w:rsidP="00E10D90">
      <w:pPr>
        <w:spacing w:line="240" w:lineRule="auto"/>
        <w:rPr>
          <w:rFonts w:ascii="Gotham Bold" w:hAnsi="Gotham Bold" w:cs="Arial"/>
          <w:bCs/>
          <w:kern w:val="32"/>
          <w:sz w:val="32"/>
          <w:szCs w:val="32"/>
        </w:rPr>
      </w:pPr>
      <w:r>
        <w:br w:type="page"/>
      </w:r>
    </w:p>
    <w:p w14:paraId="596E7C73" w14:textId="55CDED4D" w:rsidR="00E10D90" w:rsidRPr="006945F5" w:rsidRDefault="007A752B" w:rsidP="00E10D90">
      <w:pPr>
        <w:pStyle w:val="Heading1"/>
      </w:pPr>
      <w:bookmarkStart w:id="43" w:name="_Toc86697305"/>
      <w:bookmarkStart w:id="44" w:name="_Toc195265252"/>
      <w:r>
        <w:lastRenderedPageBreak/>
        <w:t>7</w:t>
      </w:r>
      <w:r w:rsidR="00E10D90" w:rsidRPr="006945F5">
        <w:t>. Course Fees</w:t>
      </w:r>
      <w:bookmarkEnd w:id="43"/>
      <w:bookmarkEnd w:id="44"/>
      <w:r w:rsidR="00E10D90" w:rsidRPr="006945F5">
        <w:t xml:space="preserve"> </w:t>
      </w:r>
    </w:p>
    <w:p w14:paraId="39A69A22" w14:textId="6939000E" w:rsidR="00E10D90" w:rsidRPr="007A752B" w:rsidRDefault="00E10D90" w:rsidP="007A752B">
      <w:pPr>
        <w:pStyle w:val="BodyText"/>
        <w:spacing w:after="0"/>
        <w:rPr>
          <w:color w:val="auto"/>
        </w:rPr>
      </w:pPr>
      <w:r w:rsidRPr="007A752B">
        <w:rPr>
          <w:color w:val="auto"/>
        </w:rPr>
        <w:t>The cost for the course is £</w:t>
      </w:r>
      <w:r w:rsidR="00E4372C">
        <w:rPr>
          <w:color w:val="auto"/>
        </w:rPr>
        <w:t>845.</w:t>
      </w:r>
      <w:r w:rsidRPr="007A752B">
        <w:rPr>
          <w:color w:val="auto"/>
        </w:rPr>
        <w:t xml:space="preserve"> Full payment for the course is required on acceptance of a place. </w:t>
      </w:r>
      <w:r w:rsidR="00AC5E8F">
        <w:rPr>
          <w:color w:val="auto"/>
        </w:rPr>
        <w:t>Course fees must be paid in full by Wednesday 10</w:t>
      </w:r>
      <w:r w:rsidR="00AC5E8F" w:rsidRPr="00AC5E8F">
        <w:rPr>
          <w:color w:val="auto"/>
          <w:vertAlign w:val="superscript"/>
        </w:rPr>
        <w:t>th</w:t>
      </w:r>
      <w:r w:rsidR="00AC5E8F">
        <w:rPr>
          <w:color w:val="auto"/>
        </w:rPr>
        <w:t xml:space="preserve"> December 2025.</w:t>
      </w:r>
    </w:p>
    <w:p w14:paraId="4773CC5D" w14:textId="77777777" w:rsidR="00E10D90" w:rsidRDefault="00E10D90" w:rsidP="00E10D90">
      <w:pPr>
        <w:ind w:right="3"/>
        <w:jc w:val="both"/>
        <w:rPr>
          <w:rFonts w:cs="Arial"/>
        </w:rPr>
      </w:pPr>
    </w:p>
    <w:p w14:paraId="4073E699" w14:textId="77777777" w:rsidR="00E10D90" w:rsidRDefault="00E10D90" w:rsidP="00E10D90">
      <w:pPr>
        <w:ind w:right="3"/>
        <w:jc w:val="both"/>
        <w:rPr>
          <w:rFonts w:cs="Arial"/>
        </w:rPr>
      </w:pPr>
    </w:p>
    <w:p w14:paraId="39625B1E" w14:textId="4B454A87" w:rsidR="00E10D90" w:rsidRPr="00293421" w:rsidRDefault="007A752B" w:rsidP="00E10D90">
      <w:pPr>
        <w:pStyle w:val="Heading1"/>
      </w:pPr>
      <w:bookmarkStart w:id="45" w:name="_Toc79507563"/>
      <w:bookmarkStart w:id="46" w:name="_Toc195265253"/>
      <w:r>
        <w:t>8</w:t>
      </w:r>
      <w:r w:rsidR="00E10D90">
        <w:t>. Entry Requirements</w:t>
      </w:r>
      <w:bookmarkEnd w:id="45"/>
      <w:bookmarkEnd w:id="46"/>
      <w:r w:rsidR="00E10D90">
        <w:t xml:space="preserve"> </w:t>
      </w:r>
    </w:p>
    <w:p w14:paraId="0D4E5815" w14:textId="27A9EF85" w:rsidR="00E10D90" w:rsidRPr="007A752B" w:rsidRDefault="00E10D90" w:rsidP="007A752B">
      <w:pPr>
        <w:pStyle w:val="BodyText"/>
        <w:spacing w:after="0"/>
        <w:rPr>
          <w:color w:val="auto"/>
        </w:rPr>
      </w:pPr>
      <w:r w:rsidRPr="007A752B">
        <w:rPr>
          <w:color w:val="auto"/>
        </w:rPr>
        <w:t xml:space="preserve">This course is suitable for complete beginners. Although there are no formal entry requirements, it is important to note that this course will require some home study </w:t>
      </w:r>
      <w:r w:rsidR="00092889">
        <w:rPr>
          <w:color w:val="auto"/>
        </w:rPr>
        <w:t>in between classes</w:t>
      </w:r>
      <w:r w:rsidRPr="007A752B">
        <w:rPr>
          <w:color w:val="auto"/>
        </w:rPr>
        <w:t xml:space="preserve">. How much home study will depend on your existing level of experience. </w:t>
      </w:r>
    </w:p>
    <w:p w14:paraId="1195CA5D" w14:textId="77777777" w:rsidR="00E10D90" w:rsidRDefault="00E10D90" w:rsidP="00E10D90">
      <w:pPr>
        <w:jc w:val="both"/>
        <w:rPr>
          <w:rFonts w:cs="Gotham-Book"/>
        </w:rPr>
      </w:pPr>
    </w:p>
    <w:p w14:paraId="3A81161F" w14:textId="77777777" w:rsidR="00E10D90" w:rsidRPr="00895F55" w:rsidRDefault="00E10D90" w:rsidP="00E10D90">
      <w:pPr>
        <w:ind w:right="3"/>
        <w:jc w:val="both"/>
        <w:rPr>
          <w:rFonts w:cs="Arial"/>
        </w:rPr>
      </w:pPr>
    </w:p>
    <w:p w14:paraId="053A6FEB" w14:textId="6ECE7AD1" w:rsidR="00E10D90" w:rsidRPr="00B810AD" w:rsidRDefault="007A752B" w:rsidP="00E10D90">
      <w:pPr>
        <w:pStyle w:val="Heading1"/>
      </w:pPr>
      <w:bookmarkStart w:id="47" w:name="_Toc86667696"/>
      <w:bookmarkStart w:id="48" w:name="_Toc86697306"/>
      <w:bookmarkStart w:id="49" w:name="_Toc195265254"/>
      <w:r>
        <w:t>9</w:t>
      </w:r>
      <w:r w:rsidR="00E10D90" w:rsidRPr="00B810AD">
        <w:t>. Application Procedure</w:t>
      </w:r>
      <w:bookmarkEnd w:id="47"/>
      <w:bookmarkEnd w:id="48"/>
      <w:bookmarkEnd w:id="49"/>
    </w:p>
    <w:p w14:paraId="271A2B88" w14:textId="77777777" w:rsidR="00E10D90" w:rsidRPr="007A752B" w:rsidRDefault="00E10D90" w:rsidP="002F6790">
      <w:pPr>
        <w:pStyle w:val="BodyText"/>
        <w:spacing w:after="0"/>
        <w:rPr>
          <w:color w:val="auto"/>
        </w:rPr>
      </w:pPr>
      <w:r w:rsidRPr="007A752B">
        <w:rPr>
          <w:color w:val="auto"/>
        </w:rPr>
        <w:t xml:space="preserve">Spaces on this course are limited. Candidates will be selected </w:t>
      </w:r>
      <w:proofErr w:type="gramStart"/>
      <w:r w:rsidRPr="007A752B">
        <w:rPr>
          <w:color w:val="auto"/>
        </w:rPr>
        <w:t>on the basis of</w:t>
      </w:r>
      <w:proofErr w:type="gramEnd"/>
      <w:r w:rsidRPr="007A752B">
        <w:rPr>
          <w:color w:val="auto"/>
        </w:rPr>
        <w:t xml:space="preserve"> the answers given to the questions on the application form. If all applications are of a high standard, applications may be allocated based in the order they were received.</w:t>
      </w:r>
    </w:p>
    <w:p w14:paraId="3204D96C" w14:textId="77777777" w:rsidR="00E10D90" w:rsidRPr="007A752B" w:rsidRDefault="00E10D90" w:rsidP="002F6790">
      <w:pPr>
        <w:pStyle w:val="BodyText"/>
        <w:spacing w:after="0"/>
        <w:rPr>
          <w:color w:val="auto"/>
        </w:rPr>
      </w:pPr>
    </w:p>
    <w:p w14:paraId="7F15D5FA" w14:textId="4F869FDB" w:rsidR="00E10D90" w:rsidRPr="007A752B" w:rsidRDefault="00E10D90" w:rsidP="002F6790">
      <w:pPr>
        <w:pStyle w:val="BodyText"/>
        <w:spacing w:after="0"/>
        <w:rPr>
          <w:color w:val="auto"/>
        </w:rPr>
      </w:pPr>
      <w:r w:rsidRPr="007A752B">
        <w:rPr>
          <w:color w:val="auto"/>
        </w:rPr>
        <w:t xml:space="preserve">To apply for the course, you must complete our </w:t>
      </w:r>
      <w:hyperlink r:id="rId15" w:history="1">
        <w:r w:rsidRPr="00BB7D65">
          <w:rPr>
            <w:rStyle w:val="Hyperlink"/>
          </w:rPr>
          <w:t>online application form</w:t>
        </w:r>
      </w:hyperlink>
      <w:r w:rsidRPr="007A752B">
        <w:rPr>
          <w:color w:val="auto"/>
        </w:rPr>
        <w:t xml:space="preserve">. </w:t>
      </w:r>
    </w:p>
    <w:p w14:paraId="03BEDE8C" w14:textId="77777777" w:rsidR="00E10D90" w:rsidRPr="007A752B" w:rsidRDefault="00E10D90" w:rsidP="002F6790">
      <w:pPr>
        <w:pStyle w:val="BodyText"/>
        <w:spacing w:after="0"/>
        <w:rPr>
          <w:color w:val="auto"/>
        </w:rPr>
      </w:pPr>
    </w:p>
    <w:p w14:paraId="4C6C44C0" w14:textId="3324620B" w:rsidR="00E10D90" w:rsidRPr="007A752B" w:rsidRDefault="00E10D90" w:rsidP="002F6790">
      <w:pPr>
        <w:pStyle w:val="BodyText"/>
        <w:spacing w:after="0"/>
        <w:rPr>
          <w:color w:val="auto"/>
        </w:rPr>
      </w:pPr>
      <w:r w:rsidRPr="007A752B">
        <w:rPr>
          <w:color w:val="auto"/>
        </w:rPr>
        <w:t xml:space="preserve">Applications will open at 10.00am on </w:t>
      </w:r>
      <w:r w:rsidR="00F55E87">
        <w:rPr>
          <w:color w:val="auto"/>
        </w:rPr>
        <w:t>Wednesday 22</w:t>
      </w:r>
      <w:r w:rsidR="00F55E87" w:rsidRPr="00F55E87">
        <w:rPr>
          <w:color w:val="auto"/>
          <w:vertAlign w:val="superscript"/>
        </w:rPr>
        <w:t>nd</w:t>
      </w:r>
      <w:r w:rsidR="00F55E87">
        <w:rPr>
          <w:color w:val="auto"/>
        </w:rPr>
        <w:t xml:space="preserve"> </w:t>
      </w:r>
      <w:r w:rsidR="00AC5E8F">
        <w:rPr>
          <w:color w:val="auto"/>
        </w:rPr>
        <w:t>October</w:t>
      </w:r>
      <w:r w:rsidR="00E4372C">
        <w:rPr>
          <w:color w:val="auto"/>
        </w:rPr>
        <w:t xml:space="preserve"> and </w:t>
      </w:r>
      <w:r w:rsidRPr="007A752B">
        <w:rPr>
          <w:color w:val="auto"/>
        </w:rPr>
        <w:t xml:space="preserve">close at </w:t>
      </w:r>
      <w:r w:rsidR="00E4372C">
        <w:rPr>
          <w:color w:val="auto"/>
        </w:rPr>
        <w:t>11</w:t>
      </w:r>
      <w:r w:rsidRPr="007A752B">
        <w:rPr>
          <w:color w:val="auto"/>
        </w:rPr>
        <w:t xml:space="preserve">.00pm on </w:t>
      </w:r>
      <w:r w:rsidR="00E4372C">
        <w:rPr>
          <w:color w:val="auto"/>
        </w:rPr>
        <w:t xml:space="preserve">Sunday </w:t>
      </w:r>
      <w:r w:rsidR="00AC5E8F">
        <w:rPr>
          <w:color w:val="auto"/>
        </w:rPr>
        <w:t>23</w:t>
      </w:r>
      <w:r w:rsidR="00AC5E8F" w:rsidRPr="00AC5E8F">
        <w:rPr>
          <w:color w:val="auto"/>
          <w:vertAlign w:val="superscript"/>
        </w:rPr>
        <w:t>rd</w:t>
      </w:r>
      <w:r w:rsidR="00AC5E8F">
        <w:rPr>
          <w:color w:val="auto"/>
        </w:rPr>
        <w:t xml:space="preserve"> November</w:t>
      </w:r>
      <w:r w:rsidR="002F6790">
        <w:rPr>
          <w:color w:val="auto"/>
        </w:rPr>
        <w:t xml:space="preserve"> 2025.</w:t>
      </w:r>
    </w:p>
    <w:p w14:paraId="709653D0" w14:textId="77777777" w:rsidR="00E10D90" w:rsidRPr="007A752B" w:rsidRDefault="00E10D90" w:rsidP="002F6790">
      <w:pPr>
        <w:pStyle w:val="BodyText"/>
        <w:spacing w:after="0"/>
        <w:rPr>
          <w:color w:val="auto"/>
        </w:rPr>
      </w:pPr>
    </w:p>
    <w:p w14:paraId="521A3923" w14:textId="7B117A7D" w:rsidR="00E10D90" w:rsidRPr="007A752B" w:rsidRDefault="002F6790" w:rsidP="002F6790">
      <w:pPr>
        <w:pStyle w:val="BodyText"/>
        <w:spacing w:after="0"/>
        <w:rPr>
          <w:color w:val="auto"/>
        </w:rPr>
      </w:pPr>
      <w:r>
        <w:rPr>
          <w:color w:val="auto"/>
        </w:rPr>
        <w:t>Successful applicants will be notified</w:t>
      </w:r>
      <w:r w:rsidR="00E10D90" w:rsidRPr="007A752B">
        <w:rPr>
          <w:color w:val="auto"/>
        </w:rPr>
        <w:t xml:space="preserve"> within </w:t>
      </w:r>
      <w:r w:rsidR="00AC5E8F">
        <w:rPr>
          <w:color w:val="auto"/>
        </w:rPr>
        <w:t>1</w:t>
      </w:r>
      <w:r w:rsidR="00E10D90" w:rsidRPr="007A752B">
        <w:rPr>
          <w:color w:val="auto"/>
        </w:rPr>
        <w:t xml:space="preserve"> week of </w:t>
      </w:r>
      <w:r>
        <w:rPr>
          <w:color w:val="auto"/>
        </w:rPr>
        <w:t>applications closing</w:t>
      </w:r>
      <w:r w:rsidR="00E10D90" w:rsidRPr="007A752B">
        <w:rPr>
          <w:color w:val="auto"/>
        </w:rPr>
        <w:t>.</w:t>
      </w:r>
    </w:p>
    <w:p w14:paraId="7504EBD7" w14:textId="77777777" w:rsidR="00CC1F35" w:rsidRDefault="00CC1F35">
      <w:pPr>
        <w:spacing w:line="240" w:lineRule="auto"/>
        <w:rPr>
          <w:rFonts w:ascii="Public Sans SemiBold" w:eastAsiaTheme="majorEastAsia" w:hAnsi="Public Sans SemiBold" w:cstheme="majorBidi"/>
          <w:sz w:val="52"/>
          <w:szCs w:val="32"/>
        </w:rPr>
      </w:pPr>
      <w:bookmarkStart w:id="50" w:name="_Toc294604863"/>
      <w:bookmarkStart w:id="51" w:name="_Toc294605179"/>
      <w:r>
        <w:br w:type="page"/>
      </w:r>
    </w:p>
    <w:p w14:paraId="07850B36" w14:textId="3A4512B6" w:rsidR="00CC1F35" w:rsidRPr="00255693" w:rsidRDefault="00CC1F35" w:rsidP="00CC1F35">
      <w:pPr>
        <w:pStyle w:val="Heading1"/>
      </w:pPr>
      <w:bookmarkStart w:id="52" w:name="_Toc195265255"/>
      <w:r>
        <w:lastRenderedPageBreak/>
        <w:t>5</w:t>
      </w:r>
      <w:r w:rsidRPr="00255693">
        <w:t xml:space="preserve">. </w:t>
      </w:r>
      <w:r>
        <w:t>What</w:t>
      </w:r>
      <w:r w:rsidR="006B6CDC">
        <w:t xml:space="preserve"> N</w:t>
      </w:r>
      <w:r>
        <w:t>ext?</w:t>
      </w:r>
      <w:bookmarkEnd w:id="52"/>
      <w:r>
        <w:t xml:space="preserve"> </w:t>
      </w:r>
    </w:p>
    <w:p w14:paraId="160BBB56" w14:textId="77777777" w:rsidR="00CC1F35" w:rsidRPr="001D4BBB" w:rsidRDefault="00CC1F35" w:rsidP="00CC1F35">
      <w:pPr>
        <w:pStyle w:val="BodyText"/>
        <w:spacing w:after="0"/>
        <w:rPr>
          <w:rFonts w:ascii="Public Sans" w:hAnsi="Public Sans"/>
          <w:szCs w:val="24"/>
        </w:rPr>
      </w:pPr>
      <w:r w:rsidRPr="001D4BBB">
        <w:rPr>
          <w:rFonts w:ascii="Public Sans" w:hAnsi="Public Sans"/>
        </w:rPr>
        <w:t>For those looking to continue their studies after completing the course, we have a few options available:</w:t>
      </w:r>
    </w:p>
    <w:p w14:paraId="5B1E85DE" w14:textId="77777777" w:rsidR="00CC1F35" w:rsidRDefault="00CC1F35" w:rsidP="00CC1F35">
      <w:pPr>
        <w:pStyle w:val="BodyText"/>
        <w:spacing w:after="0"/>
        <w:rPr>
          <w:bCs/>
          <w:color w:val="00382B" w:themeColor="text2"/>
        </w:rPr>
      </w:pPr>
    </w:p>
    <w:p w14:paraId="3D027542" w14:textId="2AB96AF2" w:rsidR="00CC1F35" w:rsidRPr="00336E17" w:rsidRDefault="00CC1F35" w:rsidP="00CC1F35">
      <w:pPr>
        <w:pStyle w:val="Heading2"/>
      </w:pPr>
      <w:r w:rsidRPr="00336E17">
        <w:t>RBGE</w:t>
      </w:r>
      <w:r>
        <w:t xml:space="preserve"> Short Course Programme</w:t>
      </w:r>
    </w:p>
    <w:p w14:paraId="1055F5C8" w14:textId="33081057" w:rsidR="00CC1F35" w:rsidRDefault="00CC1F35" w:rsidP="00CC1F35">
      <w:pPr>
        <w:pStyle w:val="BodyText"/>
        <w:spacing w:after="0"/>
        <w:rPr>
          <w:rFonts w:cs="Arial"/>
        </w:rPr>
      </w:pPr>
      <w:r>
        <w:rPr>
          <w:rFonts w:ascii="Public Sans" w:hAnsi="Public Sans"/>
        </w:rPr>
        <w:t xml:space="preserve">We have a wonderful range of Botanical Illustration short </w:t>
      </w:r>
      <w:r w:rsidRPr="004A0CC1">
        <w:rPr>
          <w:rFonts w:ascii="Public Sans" w:hAnsi="Public Sans"/>
        </w:rPr>
        <w:t xml:space="preserve">courses </w:t>
      </w:r>
      <w:r>
        <w:rPr>
          <w:rFonts w:ascii="Public Sans" w:hAnsi="Public Sans"/>
        </w:rPr>
        <w:t>that run in the beautiful setting of the Royal Botanic Garden Edinburgh. Fr</w:t>
      </w:r>
      <w:r w:rsidRPr="004A0CC1">
        <w:rPr>
          <w:rFonts w:ascii="Public Sans" w:hAnsi="Public Sans"/>
        </w:rPr>
        <w:t>om</w:t>
      </w:r>
      <w:r>
        <w:rPr>
          <w:rFonts w:ascii="Public Sans" w:hAnsi="Public Sans"/>
        </w:rPr>
        <w:t xml:space="preserve"> weekend</w:t>
      </w:r>
      <w:r w:rsidRPr="004A0CC1">
        <w:rPr>
          <w:rFonts w:ascii="Public Sans" w:hAnsi="Public Sans"/>
        </w:rPr>
        <w:t xml:space="preserve"> workshops </w:t>
      </w:r>
      <w:r>
        <w:rPr>
          <w:rFonts w:ascii="Public Sans" w:hAnsi="Public Sans"/>
        </w:rPr>
        <w:t>and</w:t>
      </w:r>
      <w:r w:rsidRPr="004A0CC1">
        <w:rPr>
          <w:rFonts w:ascii="Public Sans" w:hAnsi="Public Sans"/>
        </w:rPr>
        <w:t xml:space="preserve"> weekly classes</w:t>
      </w:r>
      <w:r>
        <w:rPr>
          <w:rFonts w:ascii="Public Sans" w:hAnsi="Public Sans"/>
        </w:rPr>
        <w:t xml:space="preserve"> to masterclasses from visiting artists, each course offers different skills, techniques and seasonal themes to help build on the learning from the certificate course. </w:t>
      </w:r>
      <w:r w:rsidRPr="006C5117">
        <w:rPr>
          <w:rFonts w:ascii="Public Sans" w:hAnsi="Public Sans"/>
          <w:szCs w:val="24"/>
        </w:rPr>
        <w:t>Further details:</w:t>
      </w:r>
      <w:r>
        <w:rPr>
          <w:szCs w:val="24"/>
        </w:rPr>
        <w:t xml:space="preserve"> </w:t>
      </w:r>
      <w:hyperlink r:id="rId16" w:history="1">
        <w:r w:rsidRPr="00F639F2">
          <w:rPr>
            <w:rStyle w:val="Hyperlink"/>
            <w:rFonts w:cs="Arial"/>
            <w:szCs w:val="24"/>
          </w:rPr>
          <w:t>www.rbge.org.uk/shortcourses</w:t>
        </w:r>
      </w:hyperlink>
      <w:r>
        <w:rPr>
          <w:rFonts w:cs="Arial"/>
          <w:szCs w:val="24"/>
        </w:rPr>
        <w:t xml:space="preserve"> </w:t>
      </w:r>
    </w:p>
    <w:p w14:paraId="537E3899" w14:textId="77777777" w:rsidR="00CC1F35" w:rsidRDefault="00CC1F35" w:rsidP="00CC1F35">
      <w:pPr>
        <w:pStyle w:val="BodyText"/>
        <w:spacing w:after="0"/>
        <w:rPr>
          <w:bCs/>
          <w:color w:val="00382B" w:themeColor="text2"/>
        </w:rPr>
      </w:pPr>
    </w:p>
    <w:p w14:paraId="2C4E30A8" w14:textId="77777777" w:rsidR="00CC1F35" w:rsidRPr="00336E17" w:rsidRDefault="00CC1F35" w:rsidP="00CC1F35">
      <w:pPr>
        <w:pStyle w:val="Heading2"/>
      </w:pPr>
      <w:r w:rsidRPr="00336E17">
        <w:t>RBGE</w:t>
      </w:r>
      <w:r>
        <w:t xml:space="preserve"> Advanced Certificate </w:t>
      </w:r>
      <w:r w:rsidRPr="00336E17">
        <w:t>in Botanical Illustration</w:t>
      </w:r>
    </w:p>
    <w:p w14:paraId="4EAD6629" w14:textId="5337939E" w:rsidR="00CC1F35" w:rsidRDefault="00CC1F35" w:rsidP="00CC1F35">
      <w:pPr>
        <w:pStyle w:val="BodyText"/>
        <w:spacing w:after="0"/>
        <w:rPr>
          <w:rFonts w:ascii="Public Sans" w:hAnsi="Public Sans"/>
          <w:szCs w:val="24"/>
        </w:rPr>
      </w:pPr>
      <w:r w:rsidRPr="004A0CC1">
        <w:rPr>
          <w:rFonts w:ascii="Public Sans" w:hAnsi="Public Sans"/>
          <w:szCs w:val="24"/>
        </w:rPr>
        <w:t xml:space="preserve">The RBGE Advanced Certificate in Botanical Illustration (ACBI) is a great way to consolidate the techniques that you learned </w:t>
      </w:r>
      <w:r>
        <w:rPr>
          <w:rFonts w:ascii="Public Sans" w:hAnsi="Public Sans"/>
          <w:szCs w:val="24"/>
        </w:rPr>
        <w:t>on the certificate course</w:t>
      </w:r>
      <w:r w:rsidRPr="004A0CC1">
        <w:rPr>
          <w:rFonts w:ascii="Public Sans" w:hAnsi="Public Sans"/>
          <w:szCs w:val="24"/>
        </w:rPr>
        <w:t>. </w:t>
      </w:r>
    </w:p>
    <w:p w14:paraId="6D351785" w14:textId="77777777" w:rsidR="00CC1F35" w:rsidRPr="004A0CC1" w:rsidRDefault="00CC1F35" w:rsidP="00CC1F35">
      <w:pPr>
        <w:pStyle w:val="BodyText"/>
        <w:spacing w:after="0"/>
        <w:rPr>
          <w:rFonts w:ascii="Public Sans" w:hAnsi="Public Sans"/>
          <w:szCs w:val="24"/>
        </w:rPr>
      </w:pPr>
    </w:p>
    <w:p w14:paraId="14103837" w14:textId="5F8AD6D2" w:rsidR="00CC1F35" w:rsidRDefault="00CC1F35" w:rsidP="00CC1F35">
      <w:pPr>
        <w:pStyle w:val="BodyText"/>
        <w:spacing w:after="0"/>
        <w:rPr>
          <w:rFonts w:cs="Arial"/>
        </w:rPr>
      </w:pPr>
      <w:r w:rsidRPr="004A0CC1">
        <w:rPr>
          <w:rFonts w:ascii="Public Sans" w:hAnsi="Public Sans"/>
          <w:szCs w:val="24"/>
        </w:rPr>
        <w:t>This course is designed to help foster your independent learning, take your knowledge, skills and confidence further, build your portfolio of botanical artworks and at the same time deepen your understanding of the special botanical view of plants.</w:t>
      </w:r>
      <w:r>
        <w:rPr>
          <w:rFonts w:ascii="Public Sans" w:hAnsi="Public Sans"/>
          <w:szCs w:val="24"/>
        </w:rPr>
        <w:t xml:space="preserve"> </w:t>
      </w:r>
      <w:r w:rsidRPr="006C5117">
        <w:rPr>
          <w:rFonts w:ascii="Public Sans" w:hAnsi="Public Sans"/>
          <w:szCs w:val="24"/>
        </w:rPr>
        <w:t>Further details:</w:t>
      </w:r>
      <w:r>
        <w:rPr>
          <w:szCs w:val="24"/>
        </w:rPr>
        <w:t xml:space="preserve"> </w:t>
      </w:r>
      <w:hyperlink r:id="rId17" w:history="1">
        <w:r w:rsidRPr="00F639F2">
          <w:rPr>
            <w:rStyle w:val="Hyperlink"/>
            <w:rFonts w:cs="Arial"/>
            <w:szCs w:val="24"/>
          </w:rPr>
          <w:t>www.rbge.org.uk/advcbi</w:t>
        </w:r>
      </w:hyperlink>
      <w:r>
        <w:rPr>
          <w:rFonts w:cs="Arial"/>
          <w:szCs w:val="24"/>
        </w:rPr>
        <w:t xml:space="preserve"> </w:t>
      </w:r>
      <w:r w:rsidRPr="00895F55">
        <w:rPr>
          <w:rFonts w:cs="Arial"/>
        </w:rPr>
        <w:t xml:space="preserve"> </w:t>
      </w:r>
    </w:p>
    <w:p w14:paraId="10BED1BB" w14:textId="77777777" w:rsidR="00CC1F35" w:rsidRDefault="00CC1F35" w:rsidP="00CC1F35">
      <w:pPr>
        <w:pStyle w:val="BodyText"/>
        <w:spacing w:after="0"/>
        <w:rPr>
          <w:bCs/>
          <w:color w:val="00382B" w:themeColor="text2"/>
        </w:rPr>
      </w:pPr>
    </w:p>
    <w:p w14:paraId="03809F5F" w14:textId="77E83686" w:rsidR="00CC1F35" w:rsidRPr="00336E17" w:rsidRDefault="00CC1F35" w:rsidP="00CC1F35">
      <w:pPr>
        <w:pStyle w:val="Heading2"/>
      </w:pPr>
      <w:r w:rsidRPr="00336E17">
        <w:t>RBGE Diploma in Botanical Illustration</w:t>
      </w:r>
    </w:p>
    <w:p w14:paraId="786EA7F8" w14:textId="77777777" w:rsidR="00CC1F35" w:rsidRDefault="00CC1F35" w:rsidP="00CC1F35">
      <w:pPr>
        <w:pStyle w:val="BodyText"/>
        <w:spacing w:after="0"/>
        <w:rPr>
          <w:rFonts w:ascii="Public Sans" w:hAnsi="Public Sans"/>
          <w:szCs w:val="24"/>
        </w:rPr>
      </w:pPr>
      <w:r w:rsidRPr="004A0CC1">
        <w:rPr>
          <w:rFonts w:ascii="Public Sans" w:hAnsi="Public Sans"/>
          <w:szCs w:val="24"/>
        </w:rPr>
        <w:t>This independent, RBGE certified course hones the many skills you need to capture plants in pencil, pen and watercolour. It runs over two years part-time for the attended course or three years for the distance learning course.</w:t>
      </w:r>
    </w:p>
    <w:p w14:paraId="482ED898" w14:textId="77777777" w:rsidR="00CC1F35" w:rsidRPr="004A0CC1" w:rsidRDefault="00CC1F35" w:rsidP="00CC1F35">
      <w:pPr>
        <w:pStyle w:val="BodyText"/>
        <w:spacing w:after="0"/>
        <w:rPr>
          <w:rFonts w:ascii="Public Sans" w:hAnsi="Public Sans"/>
          <w:szCs w:val="24"/>
        </w:rPr>
      </w:pPr>
    </w:p>
    <w:p w14:paraId="32C2F8E6" w14:textId="609D11E6" w:rsidR="00CC1F35" w:rsidRDefault="00CC1F35" w:rsidP="00CC1F35">
      <w:pPr>
        <w:pStyle w:val="BodyText"/>
        <w:spacing w:after="0"/>
        <w:rPr>
          <w:rFonts w:cs="Arial"/>
        </w:rPr>
      </w:pPr>
      <w:r w:rsidRPr="004A0CC1">
        <w:rPr>
          <w:rFonts w:ascii="Public Sans" w:hAnsi="Public Sans"/>
          <w:szCs w:val="24"/>
        </w:rPr>
        <w:t xml:space="preserve">This course is ideal for those who want to take botanical illustration to a professional level. Designed for those with a background or some experience in art, design or illustration, this </w:t>
      </w:r>
      <w:r>
        <w:rPr>
          <w:rFonts w:ascii="Public Sans" w:hAnsi="Public Sans"/>
          <w:szCs w:val="24"/>
        </w:rPr>
        <w:t>course further</w:t>
      </w:r>
      <w:r w:rsidRPr="004A0CC1">
        <w:rPr>
          <w:rFonts w:ascii="Public Sans" w:hAnsi="Public Sans"/>
          <w:szCs w:val="24"/>
        </w:rPr>
        <w:t xml:space="preserve"> develops skills across a complete range of watercolour, pencil and pen.</w:t>
      </w:r>
      <w:r>
        <w:rPr>
          <w:rFonts w:ascii="Public Sans" w:hAnsi="Public Sans"/>
          <w:szCs w:val="24"/>
        </w:rPr>
        <w:t xml:space="preserve"> </w:t>
      </w:r>
      <w:r w:rsidRPr="006C5117">
        <w:rPr>
          <w:rFonts w:ascii="Public Sans" w:hAnsi="Public Sans"/>
          <w:szCs w:val="24"/>
        </w:rPr>
        <w:t>Further details:</w:t>
      </w:r>
      <w:r>
        <w:rPr>
          <w:szCs w:val="24"/>
        </w:rPr>
        <w:t xml:space="preserve"> </w:t>
      </w:r>
      <w:hyperlink r:id="rId18" w:history="1">
        <w:r w:rsidRPr="006C5117">
          <w:rPr>
            <w:rStyle w:val="Hyperlink"/>
            <w:rFonts w:cs="Arial"/>
            <w:szCs w:val="24"/>
          </w:rPr>
          <w:t>www.rbge.org.uk/dipbi</w:t>
        </w:r>
      </w:hyperlink>
      <w:r w:rsidRPr="00895F55">
        <w:rPr>
          <w:rFonts w:cs="Arial"/>
        </w:rPr>
        <w:t xml:space="preserve"> </w:t>
      </w:r>
    </w:p>
    <w:p w14:paraId="2F9ECEB2" w14:textId="77777777" w:rsidR="00CC1F35" w:rsidRDefault="00CC1F35" w:rsidP="00CC1F35">
      <w:pPr>
        <w:pStyle w:val="BodyText"/>
        <w:spacing w:after="0"/>
        <w:rPr>
          <w:rFonts w:cs="Arial"/>
        </w:rPr>
      </w:pPr>
    </w:p>
    <w:p w14:paraId="0E8C9B0F" w14:textId="77777777" w:rsidR="00CC1F35" w:rsidRDefault="00CC1F35" w:rsidP="00CC1F35">
      <w:pPr>
        <w:pStyle w:val="BodyText"/>
        <w:spacing w:after="0"/>
        <w:rPr>
          <w:rFonts w:cs="Arial"/>
        </w:rPr>
      </w:pPr>
    </w:p>
    <w:p w14:paraId="530EE72E" w14:textId="3C4791D9" w:rsidR="00E10D90" w:rsidRDefault="00E10D90" w:rsidP="00E10D90">
      <w:pPr>
        <w:pStyle w:val="Heading1"/>
      </w:pPr>
      <w:bookmarkStart w:id="53" w:name="_Toc86667697"/>
      <w:bookmarkStart w:id="54" w:name="_Toc86697307"/>
      <w:bookmarkStart w:id="55" w:name="_Toc195265256"/>
      <w:bookmarkEnd w:id="50"/>
      <w:bookmarkEnd w:id="51"/>
      <w:r w:rsidRPr="00B810AD">
        <w:lastRenderedPageBreak/>
        <w:t>1</w:t>
      </w:r>
      <w:r w:rsidR="007A752B">
        <w:t>0</w:t>
      </w:r>
      <w:r w:rsidRPr="00B810AD">
        <w:t>. Terms and Conditions</w:t>
      </w:r>
      <w:bookmarkEnd w:id="53"/>
      <w:bookmarkEnd w:id="54"/>
      <w:bookmarkEnd w:id="55"/>
      <w:r w:rsidRPr="00B810AD">
        <w:t xml:space="preserve"> </w:t>
      </w:r>
    </w:p>
    <w:p w14:paraId="422FD79E" w14:textId="77777777" w:rsidR="007A752B" w:rsidRPr="007A752B" w:rsidRDefault="007A752B" w:rsidP="007A752B">
      <w:pPr>
        <w:pStyle w:val="ListBullet"/>
        <w:spacing w:after="0" w:line="360" w:lineRule="auto"/>
        <w:rPr>
          <w:rFonts w:cs="Arial"/>
          <w:color w:val="000000"/>
          <w:sz w:val="24"/>
          <w:szCs w:val="24"/>
        </w:rPr>
      </w:pPr>
      <w:bookmarkStart w:id="56" w:name="_Toc29820556"/>
      <w:bookmarkStart w:id="57" w:name="_Hlk163743582"/>
      <w:r w:rsidRPr="007A752B">
        <w:rPr>
          <w:rFonts w:cs="Arial"/>
          <w:color w:val="000000"/>
          <w:sz w:val="24"/>
          <w:szCs w:val="24"/>
        </w:rPr>
        <w:t>RBGE reserves the right to cancel this course</w:t>
      </w:r>
    </w:p>
    <w:p w14:paraId="406FAF46" w14:textId="77777777" w:rsidR="007A752B" w:rsidRPr="007A752B" w:rsidRDefault="007A752B" w:rsidP="007A752B">
      <w:pPr>
        <w:pStyle w:val="ListBullet"/>
        <w:spacing w:after="0" w:line="360" w:lineRule="auto"/>
        <w:rPr>
          <w:rFonts w:cs="Arial"/>
          <w:color w:val="000000"/>
          <w:sz w:val="24"/>
          <w:szCs w:val="24"/>
        </w:rPr>
      </w:pPr>
      <w:r w:rsidRPr="007A752B">
        <w:rPr>
          <w:rFonts w:cs="Arial"/>
          <w:color w:val="000000"/>
          <w:sz w:val="24"/>
          <w:szCs w:val="24"/>
        </w:rPr>
        <w:t>RBGE cannot be liable for additional costs incurred in the event of cancellation</w:t>
      </w:r>
    </w:p>
    <w:p w14:paraId="17A3F955" w14:textId="77777777" w:rsidR="007A752B" w:rsidRPr="007A752B" w:rsidRDefault="007A752B" w:rsidP="007A752B">
      <w:pPr>
        <w:pStyle w:val="ListBullet"/>
        <w:spacing w:after="0" w:line="360" w:lineRule="auto"/>
        <w:rPr>
          <w:rFonts w:cs="Arial"/>
          <w:color w:val="000000"/>
          <w:sz w:val="24"/>
          <w:szCs w:val="24"/>
        </w:rPr>
      </w:pPr>
      <w:r w:rsidRPr="007A752B">
        <w:rPr>
          <w:rFonts w:cs="Arial"/>
          <w:color w:val="000000"/>
          <w:sz w:val="24"/>
          <w:szCs w:val="24"/>
        </w:rPr>
        <w:t>If the course does not go ahead, any money paid to the RBGE would be refunded in full</w:t>
      </w:r>
    </w:p>
    <w:p w14:paraId="08A0F0BF" w14:textId="77777777" w:rsidR="007A752B" w:rsidRPr="007A752B" w:rsidRDefault="007A752B" w:rsidP="007A752B">
      <w:pPr>
        <w:pStyle w:val="ListBullet"/>
        <w:spacing w:after="0" w:line="360" w:lineRule="auto"/>
        <w:rPr>
          <w:rFonts w:cs="Arial"/>
          <w:color w:val="000000"/>
          <w:sz w:val="24"/>
          <w:szCs w:val="24"/>
        </w:rPr>
      </w:pPr>
      <w:r w:rsidRPr="007A752B">
        <w:rPr>
          <w:rFonts w:cs="Arial"/>
          <w:color w:val="000000"/>
          <w:sz w:val="24"/>
          <w:szCs w:val="24"/>
        </w:rPr>
        <w:t>Fees will not be refundable should you not complete or pass the course.</w:t>
      </w:r>
    </w:p>
    <w:p w14:paraId="21409213" w14:textId="77777777" w:rsidR="007A752B" w:rsidRPr="00E82C46" w:rsidRDefault="007A752B" w:rsidP="007A752B">
      <w:pPr>
        <w:pStyle w:val="BodyText"/>
        <w:spacing w:after="0"/>
      </w:pPr>
    </w:p>
    <w:p w14:paraId="4530AFB4" w14:textId="77777777" w:rsidR="007A752B" w:rsidRPr="00E82C46" w:rsidRDefault="007A752B" w:rsidP="007A752B">
      <w:pPr>
        <w:pStyle w:val="Heading3"/>
        <w:rPr>
          <w:bCs/>
        </w:rPr>
      </w:pPr>
      <w:r w:rsidRPr="00E82C46">
        <w:t>What if I change my mind? (Refunds)</w:t>
      </w:r>
    </w:p>
    <w:p w14:paraId="77D16D32" w14:textId="493C857C" w:rsidR="007A752B" w:rsidRPr="00E82C46" w:rsidRDefault="007A752B" w:rsidP="007A752B">
      <w:pPr>
        <w:pStyle w:val="BodyText"/>
        <w:spacing w:after="0"/>
      </w:pPr>
      <w:r w:rsidRPr="00E82C46">
        <w:t xml:space="preserve">You will receive a refund minus a £50 administration fee if you withdraw from the course more than two weeks before the course begins. </w:t>
      </w:r>
    </w:p>
    <w:p w14:paraId="38570B14" w14:textId="77777777" w:rsidR="007A752B" w:rsidRPr="00E82C46" w:rsidRDefault="007A752B" w:rsidP="007A752B">
      <w:pPr>
        <w:pStyle w:val="BodyText"/>
        <w:spacing w:after="0"/>
      </w:pPr>
      <w:r w:rsidRPr="00E82C46">
        <w:t xml:space="preserve">If you wish to withdraw from the course, you must inform us of your decision by email. Cancellation by email is effective from the date on which you send us your message. </w:t>
      </w:r>
    </w:p>
    <w:p w14:paraId="7E50D81A" w14:textId="77777777" w:rsidR="007A752B" w:rsidRPr="00E82C46" w:rsidRDefault="007A752B" w:rsidP="007A752B">
      <w:pPr>
        <w:pStyle w:val="BodyText"/>
        <w:spacing w:after="0"/>
      </w:pPr>
      <w:r w:rsidRPr="00E82C46">
        <w:rPr>
          <w:b/>
        </w:rPr>
        <w:t>Attended Courses:</w:t>
      </w:r>
      <w:r w:rsidRPr="00E82C46">
        <w:t xml:space="preserve"> We will be unable to offer a refund after the start of the course.</w:t>
      </w:r>
    </w:p>
    <w:p w14:paraId="7E7F557A" w14:textId="77777777" w:rsidR="007A752B" w:rsidRPr="00E82C46" w:rsidRDefault="007A752B" w:rsidP="007A752B">
      <w:pPr>
        <w:pStyle w:val="BodyText"/>
        <w:spacing w:after="0"/>
      </w:pPr>
    </w:p>
    <w:p w14:paraId="75FF2938" w14:textId="77777777" w:rsidR="007A752B" w:rsidRPr="007A752B" w:rsidRDefault="007A752B" w:rsidP="007A752B">
      <w:pPr>
        <w:pStyle w:val="Heading3"/>
      </w:pPr>
      <w:bookmarkStart w:id="58" w:name="_Toc80627678"/>
      <w:bookmarkStart w:id="59" w:name="_Toc85014728"/>
      <w:bookmarkStart w:id="60" w:name="_Toc86759395"/>
      <w:bookmarkStart w:id="61" w:name="_Toc105773569"/>
      <w:bookmarkStart w:id="62" w:name="_Toc109727471"/>
      <w:bookmarkStart w:id="63" w:name="_Toc129967621"/>
      <w:r w:rsidRPr="007A752B">
        <w:t>Privacy Notice</w:t>
      </w:r>
      <w:bookmarkEnd w:id="58"/>
      <w:bookmarkEnd w:id="59"/>
      <w:bookmarkEnd w:id="60"/>
      <w:bookmarkEnd w:id="61"/>
      <w:bookmarkEnd w:id="62"/>
      <w:bookmarkEnd w:id="63"/>
    </w:p>
    <w:p w14:paraId="58DD4BF1" w14:textId="77777777" w:rsidR="007A752B" w:rsidRPr="00E4372C" w:rsidRDefault="007A752B" w:rsidP="007A752B">
      <w:pPr>
        <w:pStyle w:val="BodyText"/>
        <w:spacing w:after="0"/>
        <w:rPr>
          <w:rFonts w:ascii="Public Sans" w:hAnsi="Public Sans"/>
        </w:rPr>
      </w:pPr>
      <w:r w:rsidRPr="00E4372C">
        <w:rPr>
          <w:rFonts w:ascii="Public Sans" w:hAnsi="Public Sans"/>
        </w:rPr>
        <w:t xml:space="preserve">RBGE will process your personal data for the administration of your course, to create your account on PropaGate Learning and to take payment (where relevant). RBGE will also process your personal data to inform you of any updates to the course, the admissions procedure, course dates, as well as any special offers. For more information see our </w:t>
      </w:r>
      <w:hyperlink r:id="rId19">
        <w:r w:rsidRPr="00E4372C">
          <w:rPr>
            <w:rStyle w:val="Hyperlink"/>
            <w:rFonts w:ascii="Public Sans" w:eastAsiaTheme="majorEastAsia" w:hAnsi="Public Sans" w:cstheme="majorHAnsi"/>
          </w:rPr>
          <w:t>privacy notice.</w:t>
        </w:r>
      </w:hyperlink>
    </w:p>
    <w:bookmarkEnd w:id="56"/>
    <w:bookmarkEnd w:id="57"/>
    <w:p w14:paraId="68E6BB4B" w14:textId="77777777" w:rsidR="007A752B" w:rsidRPr="007A752B" w:rsidRDefault="007A752B" w:rsidP="007A752B">
      <w:pPr>
        <w:pStyle w:val="BodyText"/>
        <w:spacing w:after="0"/>
      </w:pPr>
    </w:p>
    <w:sectPr w:rsidR="007A752B" w:rsidRPr="007A752B" w:rsidSect="00D67D46">
      <w:type w:val="continuous"/>
      <w:pgSz w:w="11906" w:h="16838" w:code="9"/>
      <w:pgMar w:top="1077" w:right="1077" w:bottom="1077" w:left="1077" w:header="454"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2F639" w14:textId="77777777" w:rsidR="00ED3E01" w:rsidRPr="00E33D09" w:rsidRDefault="00ED3E01" w:rsidP="00EE5A09">
      <w:r w:rsidRPr="00E33D09">
        <w:separator/>
      </w:r>
    </w:p>
  </w:endnote>
  <w:endnote w:type="continuationSeparator" w:id="0">
    <w:p w14:paraId="110713D7" w14:textId="77777777" w:rsidR="00ED3E01" w:rsidRPr="00E33D09" w:rsidRDefault="00ED3E01" w:rsidP="00EE5A09">
      <w:r w:rsidRPr="00E33D0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DD4E4498-74D5-4B11-BDAE-B257ED11AE83}"/>
    <w:embedBold r:id="rId2" w:fontKey="{610A345F-B7E6-4925-B175-7868D6D19C97}"/>
    <w:embedItalic r:id="rId3" w:fontKey="{5FD7FD60-2B16-4D77-BC93-C35AE9223486}"/>
  </w:font>
  <w:font w:name="PMingLiU">
    <w:altName w:val="新細明體"/>
    <w:panose1 w:val="02010601000101010101"/>
    <w:charset w:val="88"/>
    <w:family w:val="roman"/>
    <w:pitch w:val="variable"/>
    <w:sig w:usb0="A00002FF" w:usb1="28CFFCFA" w:usb2="00000016" w:usb3="00000000" w:csb0="00100001" w:csb1="00000000"/>
  </w:font>
  <w:font w:name="Public Sans SemiBold">
    <w:panose1 w:val="00000000000000000000"/>
    <w:charset w:val="00"/>
    <w:family w:val="auto"/>
    <w:pitch w:val="variable"/>
    <w:sig w:usb0="A00000FF" w:usb1="4000205B" w:usb2="00000000" w:usb3="00000000" w:csb0="00000193" w:csb1="00000000"/>
    <w:embedRegular r:id="rId4" w:fontKey="{12AF6944-8129-4C00-8DD8-9DC30A993266}"/>
    <w:embedBold r:id="rId5" w:fontKey="{0BC376A6-2DAE-4AB3-A24F-6BB7A116B7B1}"/>
  </w:font>
  <w:font w:name="MingLiU">
    <w:altName w:val="細明體"/>
    <w:panose1 w:val="02010609000101010101"/>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6" w:fontKey="{35D34F8F-410C-477C-91C3-6D0143A1F8BF}"/>
    <w:embedBold r:id="rId7" w:fontKey="{8CE0DCA6-2837-499D-B098-4826F52FFF99}"/>
    <w:embedItalic r:id="rId8" w:fontKey="{F8DF6D7D-C86C-4BB0-8B89-6B4EA46C0045}"/>
  </w:font>
  <w:font w:name="Segoe UI">
    <w:panose1 w:val="020B0502040204020203"/>
    <w:charset w:val="00"/>
    <w:family w:val="swiss"/>
    <w:pitch w:val="variable"/>
    <w:sig w:usb0="E4002EFF" w:usb1="C000E47F" w:usb2="00000009" w:usb3="00000000" w:csb0="000001FF" w:csb1="00000000"/>
    <w:embedRegular r:id="rId9" w:fontKey="{D8DDA12F-9614-44EA-BE1B-1C6E038031F7}"/>
  </w:font>
  <w:font w:name="Consolas">
    <w:panose1 w:val="020B0609020204030204"/>
    <w:charset w:val="00"/>
    <w:family w:val="modern"/>
    <w:pitch w:val="fixed"/>
    <w:sig w:usb0="E00006FF" w:usb1="0000FCFF" w:usb2="00000001" w:usb3="00000000" w:csb0="0000019F" w:csb1="00000000"/>
    <w:embedRegular r:id="rId10" w:fontKey="{C39E69B6-F062-4F20-ADDC-449834B6EBE9}"/>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200247B" w:usb2="00000009" w:usb3="00000000" w:csb0="000001FF" w:csb1="00000000"/>
    <w:embedRegular r:id="rId11" w:fontKey="{775463F7-F8CC-4822-B396-DCF63ABA4730}"/>
  </w:font>
  <w:font w:name="Gotham Book">
    <w:altName w:val="Calibri"/>
    <w:panose1 w:val="00000000000000000000"/>
    <w:charset w:val="00"/>
    <w:family w:val="modern"/>
    <w:notTrueType/>
    <w:pitch w:val="variable"/>
    <w:sig w:usb0="A10000FF" w:usb1="4000005B" w:usb2="00000000" w:usb3="00000000" w:csb0="0000009B" w:csb1="00000000"/>
  </w:font>
  <w:font w:name="Gotham-Book">
    <w:altName w:val="Cambria"/>
    <w:charset w:val="00"/>
    <w:family w:val="auto"/>
    <w:pitch w:val="variable"/>
    <w:sig w:usb0="A100007F" w:usb1="4000005B" w:usb2="00000000" w:usb3="00000000" w:csb0="0000009B" w:csb1="00000000"/>
  </w:font>
  <w:font w:name="Public Sans">
    <w:panose1 w:val="00000000000000000000"/>
    <w:charset w:val="00"/>
    <w:family w:val="auto"/>
    <w:pitch w:val="variable"/>
    <w:sig w:usb0="A00000FF" w:usb1="4000205B" w:usb2="00000000" w:usb3="00000000" w:csb0="00000193" w:csb1="00000000"/>
    <w:embedRegular r:id="rId12" w:fontKey="{DBECC8CE-1B1F-4B58-BCB9-42FDA1711A6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15B3A5" w14:textId="77777777" w:rsidR="00ED3E01" w:rsidRPr="00E33D09" w:rsidRDefault="00ED3E01" w:rsidP="00EE5A09">
      <w:r w:rsidRPr="00E33D09">
        <w:separator/>
      </w:r>
    </w:p>
  </w:footnote>
  <w:footnote w:type="continuationSeparator" w:id="0">
    <w:p w14:paraId="36BF1AB4" w14:textId="77777777" w:rsidR="00ED3E01" w:rsidRPr="00E33D09" w:rsidRDefault="00ED3E01" w:rsidP="00EE5A09">
      <w:r w:rsidRPr="00E33D0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49F83C26"/>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92A5F8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13B0789C"/>
    <w:multiLevelType w:val="multilevel"/>
    <w:tmpl w:val="9BB6290C"/>
    <w:styleLink w:val="BulletList"/>
    <w:lvl w:ilvl="0">
      <w:start w:val="1"/>
      <w:numFmt w:val="bullet"/>
      <w:pStyle w:val="ListBullet"/>
      <w:lvlText w:val=""/>
      <w:lvlJc w:val="left"/>
      <w:pPr>
        <w:ind w:left="340" w:hanging="340"/>
      </w:pPr>
      <w:rPr>
        <w:rFonts w:ascii="Symbol" w:hAnsi="Symbol" w:cs="Symbol" w:hint="default"/>
        <w:color w:val="AFE650" w:themeColor="accent1"/>
        <w:sz w:val="16"/>
        <w:szCs w:val="28"/>
      </w:rPr>
    </w:lvl>
    <w:lvl w:ilvl="1">
      <w:start w:val="1"/>
      <w:numFmt w:val="bullet"/>
      <w:pStyle w:val="ListBullet2"/>
      <w:lvlText w:val=""/>
      <w:lvlJc w:val="left"/>
      <w:pPr>
        <w:ind w:left="680" w:hanging="340"/>
      </w:pPr>
      <w:rPr>
        <w:rFonts w:ascii="Symbol" w:hAnsi="Symbol" w:cs="Symbol" w:hint="default"/>
        <w:color w:val="AFE650" w:themeColor="accent1"/>
        <w:sz w:val="16"/>
        <w:szCs w:val="28"/>
      </w:rPr>
    </w:lvl>
    <w:lvl w:ilvl="2">
      <w:start w:val="1"/>
      <w:numFmt w:val="bullet"/>
      <w:pStyle w:val="ListBullet3"/>
      <w:lvlText w:val=""/>
      <w:lvlJc w:val="left"/>
      <w:pPr>
        <w:ind w:left="1021" w:hanging="341"/>
      </w:pPr>
      <w:rPr>
        <w:rFonts w:ascii="Symbol" w:hAnsi="Symbol" w:cs="Symbol" w:hint="default"/>
        <w:color w:val="AFE650" w:themeColor="accent1"/>
        <w:sz w:val="16"/>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95A0B71"/>
    <w:multiLevelType w:val="multilevel"/>
    <w:tmpl w:val="52C26148"/>
    <w:styleLink w:val="ArticleSection"/>
    <w:lvl w:ilvl="0">
      <w:start w:val="1"/>
      <w:numFmt w:val="upperRoman"/>
      <w:lvlText w:val="Article %1."/>
      <w:lvlJc w:val="left"/>
      <w:pPr>
        <w:ind w:left="0" w:firstLine="0"/>
      </w:pPr>
      <w:rPr>
        <w:rFonts w:hint="default"/>
        <w:color w:val="auto"/>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3AA87344"/>
    <w:multiLevelType w:val="multilevel"/>
    <w:tmpl w:val="D4287C60"/>
    <w:styleLink w:val="HeadingNumLis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6D22968"/>
    <w:multiLevelType w:val="multilevel"/>
    <w:tmpl w:val="F8D48234"/>
    <w:styleLink w:val="NumList"/>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79C5F29"/>
    <w:multiLevelType w:val="multilevel"/>
    <w:tmpl w:val="9BB6290C"/>
    <w:numStyleLink w:val="BulletList"/>
  </w:abstractNum>
  <w:abstractNum w:abstractNumId="7" w15:restartNumberingAfterBreak="0">
    <w:nsid w:val="7E4043E3"/>
    <w:multiLevelType w:val="multilevel"/>
    <w:tmpl w:val="F8D48234"/>
    <w:numStyleLink w:val="NumList"/>
  </w:abstractNum>
  <w:num w:numId="1" w16cid:durableId="1574899723">
    <w:abstractNumId w:val="5"/>
  </w:num>
  <w:num w:numId="2" w16cid:durableId="554775974">
    <w:abstractNumId w:val="4"/>
  </w:num>
  <w:num w:numId="3" w16cid:durableId="157768813">
    <w:abstractNumId w:val="2"/>
  </w:num>
  <w:num w:numId="4" w16cid:durableId="717705115">
    <w:abstractNumId w:val="3"/>
  </w:num>
  <w:num w:numId="5" w16cid:durableId="1031691104">
    <w:abstractNumId w:val="1"/>
  </w:num>
  <w:num w:numId="6" w16cid:durableId="501629753">
    <w:abstractNumId w:val="0"/>
  </w:num>
  <w:num w:numId="7" w16cid:durableId="817647057">
    <w:abstractNumId w:val="7"/>
  </w:num>
  <w:num w:numId="8" w16cid:durableId="125851464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3"/>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EA2"/>
    <w:rsid w:val="000108D5"/>
    <w:rsid w:val="000144C6"/>
    <w:rsid w:val="00027A53"/>
    <w:rsid w:val="00027ADC"/>
    <w:rsid w:val="00033A90"/>
    <w:rsid w:val="00034DF7"/>
    <w:rsid w:val="00037B26"/>
    <w:rsid w:val="00060042"/>
    <w:rsid w:val="00072BF2"/>
    <w:rsid w:val="00074FC2"/>
    <w:rsid w:val="000763A6"/>
    <w:rsid w:val="00076F67"/>
    <w:rsid w:val="000775BF"/>
    <w:rsid w:val="0008100C"/>
    <w:rsid w:val="00081365"/>
    <w:rsid w:val="0008544C"/>
    <w:rsid w:val="00091805"/>
    <w:rsid w:val="00092889"/>
    <w:rsid w:val="000A3D76"/>
    <w:rsid w:val="000A5430"/>
    <w:rsid w:val="000A553F"/>
    <w:rsid w:val="000E16F5"/>
    <w:rsid w:val="000E182D"/>
    <w:rsid w:val="000E4DB6"/>
    <w:rsid w:val="001210B1"/>
    <w:rsid w:val="001222F4"/>
    <w:rsid w:val="001272D5"/>
    <w:rsid w:val="00137131"/>
    <w:rsid w:val="00143740"/>
    <w:rsid w:val="001439C9"/>
    <w:rsid w:val="0014520A"/>
    <w:rsid w:val="00157692"/>
    <w:rsid w:val="00180448"/>
    <w:rsid w:val="00186A62"/>
    <w:rsid w:val="00191385"/>
    <w:rsid w:val="001A3D17"/>
    <w:rsid w:val="001A4EED"/>
    <w:rsid w:val="001B41D1"/>
    <w:rsid w:val="001C34C8"/>
    <w:rsid w:val="001D4BBB"/>
    <w:rsid w:val="001D73F7"/>
    <w:rsid w:val="001E31B9"/>
    <w:rsid w:val="00224F47"/>
    <w:rsid w:val="00225F50"/>
    <w:rsid w:val="002267A5"/>
    <w:rsid w:val="0022746D"/>
    <w:rsid w:val="00252562"/>
    <w:rsid w:val="002528B6"/>
    <w:rsid w:val="002701B1"/>
    <w:rsid w:val="00285EA9"/>
    <w:rsid w:val="00290623"/>
    <w:rsid w:val="00294513"/>
    <w:rsid w:val="00296B20"/>
    <w:rsid w:val="002C3323"/>
    <w:rsid w:val="002D11B6"/>
    <w:rsid w:val="002D4483"/>
    <w:rsid w:val="002E57B2"/>
    <w:rsid w:val="002E584F"/>
    <w:rsid w:val="002F0BAF"/>
    <w:rsid w:val="002F0F72"/>
    <w:rsid w:val="002F1458"/>
    <w:rsid w:val="002F487E"/>
    <w:rsid w:val="002F49CE"/>
    <w:rsid w:val="002F6790"/>
    <w:rsid w:val="003051D8"/>
    <w:rsid w:val="00315E95"/>
    <w:rsid w:val="00320736"/>
    <w:rsid w:val="00342DC0"/>
    <w:rsid w:val="003442E2"/>
    <w:rsid w:val="003532FD"/>
    <w:rsid w:val="0036165F"/>
    <w:rsid w:val="00365D25"/>
    <w:rsid w:val="00371700"/>
    <w:rsid w:val="003827DF"/>
    <w:rsid w:val="003853E6"/>
    <w:rsid w:val="00385E77"/>
    <w:rsid w:val="00390EF4"/>
    <w:rsid w:val="0039136E"/>
    <w:rsid w:val="003928E8"/>
    <w:rsid w:val="00396179"/>
    <w:rsid w:val="003A2A50"/>
    <w:rsid w:val="003C30EA"/>
    <w:rsid w:val="003E5CDF"/>
    <w:rsid w:val="003F5E14"/>
    <w:rsid w:val="0040212C"/>
    <w:rsid w:val="00404510"/>
    <w:rsid w:val="00406FBF"/>
    <w:rsid w:val="00411FAB"/>
    <w:rsid w:val="0041620C"/>
    <w:rsid w:val="0041765E"/>
    <w:rsid w:val="00422A71"/>
    <w:rsid w:val="00422EBC"/>
    <w:rsid w:val="004322B9"/>
    <w:rsid w:val="0045179E"/>
    <w:rsid w:val="00464726"/>
    <w:rsid w:val="00484447"/>
    <w:rsid w:val="004A0F9E"/>
    <w:rsid w:val="004B0F7D"/>
    <w:rsid w:val="004B225E"/>
    <w:rsid w:val="004B3EE2"/>
    <w:rsid w:val="004C6932"/>
    <w:rsid w:val="004C79F5"/>
    <w:rsid w:val="004D06B9"/>
    <w:rsid w:val="004D1514"/>
    <w:rsid w:val="004F0FFD"/>
    <w:rsid w:val="004F4860"/>
    <w:rsid w:val="00504AFA"/>
    <w:rsid w:val="0051043B"/>
    <w:rsid w:val="00515116"/>
    <w:rsid w:val="00523EDF"/>
    <w:rsid w:val="005341A9"/>
    <w:rsid w:val="0054231B"/>
    <w:rsid w:val="00545050"/>
    <w:rsid w:val="005477B0"/>
    <w:rsid w:val="00561D1A"/>
    <w:rsid w:val="00563273"/>
    <w:rsid w:val="00582786"/>
    <w:rsid w:val="00596490"/>
    <w:rsid w:val="005A02AB"/>
    <w:rsid w:val="005B2729"/>
    <w:rsid w:val="005B5174"/>
    <w:rsid w:val="005E496F"/>
    <w:rsid w:val="005F1E00"/>
    <w:rsid w:val="005F5E98"/>
    <w:rsid w:val="005F7CA4"/>
    <w:rsid w:val="00600E4E"/>
    <w:rsid w:val="00607AD7"/>
    <w:rsid w:val="006156AC"/>
    <w:rsid w:val="00620AF7"/>
    <w:rsid w:val="00624C1A"/>
    <w:rsid w:val="0062769D"/>
    <w:rsid w:val="00627EBC"/>
    <w:rsid w:val="0063219C"/>
    <w:rsid w:val="00635111"/>
    <w:rsid w:val="0064175C"/>
    <w:rsid w:val="00651654"/>
    <w:rsid w:val="00655312"/>
    <w:rsid w:val="00657470"/>
    <w:rsid w:val="0066469E"/>
    <w:rsid w:val="00664C0B"/>
    <w:rsid w:val="00672C7E"/>
    <w:rsid w:val="00683F94"/>
    <w:rsid w:val="00684737"/>
    <w:rsid w:val="0068494E"/>
    <w:rsid w:val="006946A2"/>
    <w:rsid w:val="0069687B"/>
    <w:rsid w:val="006A6166"/>
    <w:rsid w:val="006B6CDC"/>
    <w:rsid w:val="006C5117"/>
    <w:rsid w:val="006C534A"/>
    <w:rsid w:val="006F098A"/>
    <w:rsid w:val="006F5F2A"/>
    <w:rsid w:val="007129BD"/>
    <w:rsid w:val="007159A9"/>
    <w:rsid w:val="00722968"/>
    <w:rsid w:val="00724F8F"/>
    <w:rsid w:val="00727BFC"/>
    <w:rsid w:val="00733D99"/>
    <w:rsid w:val="00734EE6"/>
    <w:rsid w:val="00736CC5"/>
    <w:rsid w:val="00741F64"/>
    <w:rsid w:val="00756C06"/>
    <w:rsid w:val="00766F9C"/>
    <w:rsid w:val="00781DF4"/>
    <w:rsid w:val="007868F4"/>
    <w:rsid w:val="00797BFC"/>
    <w:rsid w:val="007A3B6A"/>
    <w:rsid w:val="007A752B"/>
    <w:rsid w:val="007B30FB"/>
    <w:rsid w:val="007B496C"/>
    <w:rsid w:val="007C0490"/>
    <w:rsid w:val="007C11DC"/>
    <w:rsid w:val="007C4AC1"/>
    <w:rsid w:val="007C58D0"/>
    <w:rsid w:val="007C692C"/>
    <w:rsid w:val="007D1EA2"/>
    <w:rsid w:val="007D3F41"/>
    <w:rsid w:val="007F06F5"/>
    <w:rsid w:val="0081228E"/>
    <w:rsid w:val="00826838"/>
    <w:rsid w:val="00834A84"/>
    <w:rsid w:val="00845A02"/>
    <w:rsid w:val="008738E2"/>
    <w:rsid w:val="00884307"/>
    <w:rsid w:val="00896125"/>
    <w:rsid w:val="008A757C"/>
    <w:rsid w:val="008C2536"/>
    <w:rsid w:val="008C3925"/>
    <w:rsid w:val="008D08A9"/>
    <w:rsid w:val="008D50DE"/>
    <w:rsid w:val="008D6DCC"/>
    <w:rsid w:val="008E550D"/>
    <w:rsid w:val="008E6C91"/>
    <w:rsid w:val="008E79D0"/>
    <w:rsid w:val="008F0251"/>
    <w:rsid w:val="008F1AA4"/>
    <w:rsid w:val="008F3FB3"/>
    <w:rsid w:val="00903012"/>
    <w:rsid w:val="0090476B"/>
    <w:rsid w:val="00904C2C"/>
    <w:rsid w:val="009157A7"/>
    <w:rsid w:val="00916C78"/>
    <w:rsid w:val="00945AB6"/>
    <w:rsid w:val="00951A46"/>
    <w:rsid w:val="00965F5E"/>
    <w:rsid w:val="00967D33"/>
    <w:rsid w:val="009A2483"/>
    <w:rsid w:val="009B2858"/>
    <w:rsid w:val="009C1141"/>
    <w:rsid w:val="009C696F"/>
    <w:rsid w:val="009E52C7"/>
    <w:rsid w:val="009E591D"/>
    <w:rsid w:val="009E5CB0"/>
    <w:rsid w:val="009F468E"/>
    <w:rsid w:val="009F522A"/>
    <w:rsid w:val="009F7872"/>
    <w:rsid w:val="00A07D58"/>
    <w:rsid w:val="00A22430"/>
    <w:rsid w:val="00A235AC"/>
    <w:rsid w:val="00A4238A"/>
    <w:rsid w:val="00A5485E"/>
    <w:rsid w:val="00A6158E"/>
    <w:rsid w:val="00A678E9"/>
    <w:rsid w:val="00A834E7"/>
    <w:rsid w:val="00AA0088"/>
    <w:rsid w:val="00AA2E0B"/>
    <w:rsid w:val="00AA6FE9"/>
    <w:rsid w:val="00AC10FE"/>
    <w:rsid w:val="00AC4BD9"/>
    <w:rsid w:val="00AC5E8F"/>
    <w:rsid w:val="00AC7F54"/>
    <w:rsid w:val="00AD6FA9"/>
    <w:rsid w:val="00AE0799"/>
    <w:rsid w:val="00AE0FBE"/>
    <w:rsid w:val="00AE716D"/>
    <w:rsid w:val="00AF3752"/>
    <w:rsid w:val="00AF7C44"/>
    <w:rsid w:val="00B01FAE"/>
    <w:rsid w:val="00B0466A"/>
    <w:rsid w:val="00B06D52"/>
    <w:rsid w:val="00B32DC2"/>
    <w:rsid w:val="00B56C5C"/>
    <w:rsid w:val="00B610FA"/>
    <w:rsid w:val="00B62394"/>
    <w:rsid w:val="00B6296C"/>
    <w:rsid w:val="00B73019"/>
    <w:rsid w:val="00B73D92"/>
    <w:rsid w:val="00B73F5C"/>
    <w:rsid w:val="00B83063"/>
    <w:rsid w:val="00B85105"/>
    <w:rsid w:val="00B87877"/>
    <w:rsid w:val="00B932B1"/>
    <w:rsid w:val="00B97F41"/>
    <w:rsid w:val="00BA1A7A"/>
    <w:rsid w:val="00BA7A0F"/>
    <w:rsid w:val="00BB7D65"/>
    <w:rsid w:val="00BC0289"/>
    <w:rsid w:val="00BD6469"/>
    <w:rsid w:val="00BE2B8F"/>
    <w:rsid w:val="00BE4B92"/>
    <w:rsid w:val="00C22F69"/>
    <w:rsid w:val="00C314A6"/>
    <w:rsid w:val="00C44126"/>
    <w:rsid w:val="00C464AC"/>
    <w:rsid w:val="00C64943"/>
    <w:rsid w:val="00C76B96"/>
    <w:rsid w:val="00C81F59"/>
    <w:rsid w:val="00C85231"/>
    <w:rsid w:val="00C857B6"/>
    <w:rsid w:val="00CA1659"/>
    <w:rsid w:val="00CA5333"/>
    <w:rsid w:val="00CC1F35"/>
    <w:rsid w:val="00CD20C3"/>
    <w:rsid w:val="00CD7D1E"/>
    <w:rsid w:val="00CE64FB"/>
    <w:rsid w:val="00CF079A"/>
    <w:rsid w:val="00CF0A60"/>
    <w:rsid w:val="00CF5A26"/>
    <w:rsid w:val="00D008CE"/>
    <w:rsid w:val="00D024FD"/>
    <w:rsid w:val="00D1169A"/>
    <w:rsid w:val="00D23E67"/>
    <w:rsid w:val="00D30A56"/>
    <w:rsid w:val="00D44701"/>
    <w:rsid w:val="00D45004"/>
    <w:rsid w:val="00D50E43"/>
    <w:rsid w:val="00D53021"/>
    <w:rsid w:val="00D5683E"/>
    <w:rsid w:val="00D647D5"/>
    <w:rsid w:val="00D66A68"/>
    <w:rsid w:val="00D66DA5"/>
    <w:rsid w:val="00D67D46"/>
    <w:rsid w:val="00D729EE"/>
    <w:rsid w:val="00D80018"/>
    <w:rsid w:val="00D83F00"/>
    <w:rsid w:val="00D9414E"/>
    <w:rsid w:val="00D968C1"/>
    <w:rsid w:val="00DA7F88"/>
    <w:rsid w:val="00DB0278"/>
    <w:rsid w:val="00DB2BF8"/>
    <w:rsid w:val="00DB39FC"/>
    <w:rsid w:val="00DD68DE"/>
    <w:rsid w:val="00DE5B4C"/>
    <w:rsid w:val="00DF19EB"/>
    <w:rsid w:val="00DF50A0"/>
    <w:rsid w:val="00E01CA0"/>
    <w:rsid w:val="00E02C76"/>
    <w:rsid w:val="00E10D90"/>
    <w:rsid w:val="00E12251"/>
    <w:rsid w:val="00E20D0D"/>
    <w:rsid w:val="00E2660E"/>
    <w:rsid w:val="00E30DE6"/>
    <w:rsid w:val="00E33D09"/>
    <w:rsid w:val="00E4372C"/>
    <w:rsid w:val="00E504F9"/>
    <w:rsid w:val="00E55FF2"/>
    <w:rsid w:val="00E650D1"/>
    <w:rsid w:val="00E76832"/>
    <w:rsid w:val="00E80D39"/>
    <w:rsid w:val="00E80FE9"/>
    <w:rsid w:val="00E8271B"/>
    <w:rsid w:val="00E878B9"/>
    <w:rsid w:val="00E90D6F"/>
    <w:rsid w:val="00E95411"/>
    <w:rsid w:val="00E95CFB"/>
    <w:rsid w:val="00EA1CF8"/>
    <w:rsid w:val="00EC5A03"/>
    <w:rsid w:val="00EC75B7"/>
    <w:rsid w:val="00ED0D66"/>
    <w:rsid w:val="00ED3E01"/>
    <w:rsid w:val="00ED6DB6"/>
    <w:rsid w:val="00EE5A09"/>
    <w:rsid w:val="00EE75A0"/>
    <w:rsid w:val="00EF6684"/>
    <w:rsid w:val="00EF748E"/>
    <w:rsid w:val="00EF78DA"/>
    <w:rsid w:val="00F24BA3"/>
    <w:rsid w:val="00F327E6"/>
    <w:rsid w:val="00F32A19"/>
    <w:rsid w:val="00F33518"/>
    <w:rsid w:val="00F46BFF"/>
    <w:rsid w:val="00F55E87"/>
    <w:rsid w:val="00F565C2"/>
    <w:rsid w:val="00F61486"/>
    <w:rsid w:val="00F6249E"/>
    <w:rsid w:val="00F62E11"/>
    <w:rsid w:val="00F744C6"/>
    <w:rsid w:val="00F849BB"/>
    <w:rsid w:val="00F90F7D"/>
    <w:rsid w:val="00F97C19"/>
    <w:rsid w:val="00FB5175"/>
    <w:rsid w:val="00FC03F6"/>
    <w:rsid w:val="00FC67D9"/>
    <w:rsid w:val="00FC6D35"/>
    <w:rsid w:val="00FC75E2"/>
    <w:rsid w:val="00FD047F"/>
    <w:rsid w:val="00FD5449"/>
    <w:rsid w:val="00FD5A9E"/>
    <w:rsid w:val="00FD65F2"/>
    <w:rsid w:val="00FE1860"/>
    <w:rsid w:val="00FE40C3"/>
    <w:rsid w:val="00FF76C5"/>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9E6C5"/>
  <w15:chartTrackingRefBased/>
  <w15:docId w15:val="{FF312682-978D-4733-A923-F10728B5B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uiPriority="0"/>
    <w:lsdException w:name="header" w:semiHidden="1"/>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9" w:qFormat="1"/>
    <w:lsdException w:name="List Number" w:uiPriority="29" w:qFormat="1"/>
    <w:lsdException w:name="List 2" w:semiHidden="1"/>
    <w:lsdException w:name="List 3" w:semiHidden="1"/>
    <w:lsdException w:name="List 4" w:semiHidden="1"/>
    <w:lsdException w:name="List 5" w:semiHidden="1"/>
    <w:lsdException w:name="List Bullet 2" w:uiPriority="19" w:qFormat="1"/>
    <w:lsdException w:name="List Bullet 3" w:uiPriority="19" w:qFormat="1"/>
    <w:lsdException w:name="List Bullet 4" w:semiHidden="1"/>
    <w:lsdException w:name="List Bullet 5" w:semiHidden="1"/>
    <w:lsdException w:name="List Number 2" w:uiPriority="29" w:qFormat="1"/>
    <w:lsdException w:name="List Number 3" w:uiPriority="29"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34"/>
    <w:qFormat/>
    <w:rsid w:val="00600E4E"/>
    <w:pPr>
      <w:spacing w:line="260" w:lineRule="atLeast"/>
    </w:pPr>
    <w:rPr>
      <w:color w:val="00382B" w:themeColor="text2"/>
      <w:sz w:val="22"/>
    </w:rPr>
  </w:style>
  <w:style w:type="paragraph" w:styleId="Heading1">
    <w:name w:val="heading 1"/>
    <w:basedOn w:val="Normal"/>
    <w:next w:val="BodyText"/>
    <w:link w:val="Heading1Char"/>
    <w:uiPriority w:val="9"/>
    <w:qFormat/>
    <w:rsid w:val="00965F5E"/>
    <w:pPr>
      <w:keepNext/>
      <w:keepLines/>
      <w:spacing w:after="454" w:line="259" w:lineRule="auto"/>
      <w:outlineLvl w:val="0"/>
    </w:pPr>
    <w:rPr>
      <w:rFonts w:ascii="Public Sans SemiBold" w:eastAsiaTheme="majorEastAsia" w:hAnsi="Public Sans SemiBold" w:cstheme="majorBidi"/>
      <w:sz w:val="52"/>
      <w:szCs w:val="32"/>
    </w:rPr>
  </w:style>
  <w:style w:type="paragraph" w:styleId="Heading2">
    <w:name w:val="heading 2"/>
    <w:basedOn w:val="Normal"/>
    <w:next w:val="BodyText"/>
    <w:link w:val="Heading2Char"/>
    <w:uiPriority w:val="9"/>
    <w:qFormat/>
    <w:rsid w:val="00965F5E"/>
    <w:pPr>
      <w:keepNext/>
      <w:keepLines/>
      <w:spacing w:after="180" w:line="269" w:lineRule="auto"/>
      <w:outlineLvl w:val="1"/>
    </w:pPr>
    <w:rPr>
      <w:rFonts w:ascii="Public Sans SemiBold" w:eastAsiaTheme="majorEastAsia" w:hAnsi="Public Sans SemiBold" w:cstheme="majorBidi"/>
      <w:sz w:val="36"/>
      <w:szCs w:val="26"/>
    </w:rPr>
  </w:style>
  <w:style w:type="paragraph" w:styleId="Heading3">
    <w:name w:val="heading 3"/>
    <w:basedOn w:val="Normal"/>
    <w:next w:val="BodyText"/>
    <w:link w:val="Heading3Char"/>
    <w:uiPriority w:val="9"/>
    <w:qFormat/>
    <w:rsid w:val="00965F5E"/>
    <w:pPr>
      <w:keepNext/>
      <w:keepLines/>
      <w:spacing w:after="180" w:line="271" w:lineRule="auto"/>
      <w:outlineLvl w:val="2"/>
    </w:pPr>
    <w:rPr>
      <w:rFonts w:eastAsiaTheme="majorEastAsia" w:cstheme="majorBidi"/>
      <w:sz w:val="32"/>
      <w:szCs w:val="24"/>
    </w:rPr>
  </w:style>
  <w:style w:type="paragraph" w:styleId="Heading4">
    <w:name w:val="heading 4"/>
    <w:basedOn w:val="Normal"/>
    <w:next w:val="BodyText"/>
    <w:link w:val="Heading4Char"/>
    <w:uiPriority w:val="9"/>
    <w:qFormat/>
    <w:rsid w:val="00A834E7"/>
    <w:pPr>
      <w:keepNext/>
      <w:keepLines/>
      <w:spacing w:line="288" w:lineRule="auto"/>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semiHidden/>
    <w:qFormat/>
    <w:rsid w:val="00404510"/>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404510"/>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qFormat/>
    <w:rsid w:val="0040451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404510"/>
    <w:pPr>
      <w:keepNext/>
      <w:keepLines/>
      <w:spacing w:before="4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semiHidden/>
    <w:qFormat/>
    <w:rsid w:val="00404510"/>
    <w:pPr>
      <w:keepNext/>
      <w:keepLines/>
      <w:spacing w:before="4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49"/>
    <w:rsid w:val="00027A53"/>
    <w:pPr>
      <w:spacing w:after="40"/>
    </w:pPr>
    <w:rPr>
      <w:sz w:val="16"/>
    </w:rPr>
  </w:style>
  <w:style w:type="character" w:customStyle="1" w:styleId="FootnoteTextChar">
    <w:name w:val="Footnote Text Char"/>
    <w:basedOn w:val="DefaultParagraphFont"/>
    <w:link w:val="FootnoteText"/>
    <w:uiPriority w:val="49"/>
    <w:rsid w:val="00027A53"/>
    <w:rPr>
      <w:color w:val="00382B" w:themeColor="text2"/>
      <w:sz w:val="16"/>
    </w:rPr>
  </w:style>
  <w:style w:type="character" w:customStyle="1" w:styleId="Heading1Char">
    <w:name w:val="Heading 1 Char"/>
    <w:basedOn w:val="DefaultParagraphFont"/>
    <w:link w:val="Heading1"/>
    <w:uiPriority w:val="9"/>
    <w:rsid w:val="00965F5E"/>
    <w:rPr>
      <w:rFonts w:ascii="Public Sans SemiBold" w:eastAsiaTheme="majorEastAsia" w:hAnsi="Public Sans SemiBold" w:cstheme="majorBidi"/>
      <w:color w:val="00382B" w:themeColor="text2"/>
      <w:sz w:val="52"/>
      <w:szCs w:val="32"/>
    </w:rPr>
  </w:style>
  <w:style w:type="character" w:customStyle="1" w:styleId="Heading2Char">
    <w:name w:val="Heading 2 Char"/>
    <w:basedOn w:val="DefaultParagraphFont"/>
    <w:link w:val="Heading2"/>
    <w:rsid w:val="00965F5E"/>
    <w:rPr>
      <w:rFonts w:ascii="Public Sans SemiBold" w:eastAsiaTheme="majorEastAsia" w:hAnsi="Public Sans SemiBold" w:cstheme="majorBidi"/>
      <w:color w:val="00382B" w:themeColor="text2"/>
      <w:sz w:val="36"/>
      <w:szCs w:val="26"/>
    </w:rPr>
  </w:style>
  <w:style w:type="paragraph" w:styleId="Caption">
    <w:name w:val="caption"/>
    <w:basedOn w:val="Normal"/>
    <w:next w:val="BodyText"/>
    <w:uiPriority w:val="49"/>
    <w:qFormat/>
    <w:rsid w:val="008F1AA4"/>
    <w:pPr>
      <w:spacing w:before="120" w:after="120" w:line="240" w:lineRule="auto"/>
    </w:pPr>
    <w:rPr>
      <w:rFonts w:asciiTheme="majorHAnsi" w:hAnsiTheme="majorHAnsi"/>
      <w:iCs/>
      <w:sz w:val="18"/>
      <w:szCs w:val="18"/>
    </w:rPr>
  </w:style>
  <w:style w:type="paragraph" w:styleId="TOCHeading">
    <w:name w:val="TOC Heading"/>
    <w:basedOn w:val="Normal"/>
    <w:next w:val="BodyText"/>
    <w:uiPriority w:val="39"/>
    <w:qFormat/>
    <w:rsid w:val="003928E8"/>
    <w:pPr>
      <w:spacing w:after="1080" w:line="240" w:lineRule="auto"/>
    </w:pPr>
    <w:rPr>
      <w:rFonts w:ascii="Public Sans SemiBold" w:hAnsi="Public Sans SemiBold"/>
      <w:sz w:val="52"/>
    </w:rPr>
  </w:style>
  <w:style w:type="numbering" w:customStyle="1" w:styleId="NumList">
    <w:name w:val="NumList"/>
    <w:uiPriority w:val="99"/>
    <w:rsid w:val="00EC75B7"/>
    <w:pPr>
      <w:numPr>
        <w:numId w:val="1"/>
      </w:numPr>
    </w:pPr>
  </w:style>
  <w:style w:type="paragraph" w:styleId="ListNumber">
    <w:name w:val="List Number"/>
    <w:basedOn w:val="Normal"/>
    <w:uiPriority w:val="29"/>
    <w:qFormat/>
    <w:rsid w:val="00EC75B7"/>
    <w:pPr>
      <w:numPr>
        <w:numId w:val="7"/>
      </w:numPr>
      <w:spacing w:after="150"/>
    </w:pPr>
  </w:style>
  <w:style w:type="paragraph" w:styleId="ListNumber2">
    <w:name w:val="List Number 2"/>
    <w:basedOn w:val="Normal"/>
    <w:uiPriority w:val="29"/>
    <w:qFormat/>
    <w:rsid w:val="00EC75B7"/>
    <w:pPr>
      <w:numPr>
        <w:ilvl w:val="1"/>
        <w:numId w:val="7"/>
      </w:numPr>
      <w:spacing w:after="150"/>
      <w:contextualSpacing/>
    </w:pPr>
  </w:style>
  <w:style w:type="paragraph" w:styleId="ListNumber3">
    <w:name w:val="List Number 3"/>
    <w:basedOn w:val="Normal"/>
    <w:uiPriority w:val="29"/>
    <w:qFormat/>
    <w:rsid w:val="00EC75B7"/>
    <w:pPr>
      <w:numPr>
        <w:ilvl w:val="2"/>
        <w:numId w:val="7"/>
      </w:numPr>
      <w:spacing w:after="150"/>
    </w:pPr>
  </w:style>
  <w:style w:type="character" w:customStyle="1" w:styleId="Heading3Char">
    <w:name w:val="Heading 3 Char"/>
    <w:basedOn w:val="DefaultParagraphFont"/>
    <w:link w:val="Heading3"/>
    <w:uiPriority w:val="9"/>
    <w:rsid w:val="00965F5E"/>
    <w:rPr>
      <w:rFonts w:eastAsiaTheme="majorEastAsia" w:cstheme="majorBidi"/>
      <w:color w:val="00382B" w:themeColor="text2"/>
      <w:sz w:val="32"/>
      <w:szCs w:val="24"/>
    </w:rPr>
  </w:style>
  <w:style w:type="numbering" w:customStyle="1" w:styleId="HeadingNumList">
    <w:name w:val="HeadingNumList"/>
    <w:uiPriority w:val="99"/>
    <w:rsid w:val="008E6C91"/>
    <w:pPr>
      <w:numPr>
        <w:numId w:val="2"/>
      </w:numPr>
    </w:pPr>
  </w:style>
  <w:style w:type="paragraph" w:styleId="ListBullet">
    <w:name w:val="List Bullet"/>
    <w:basedOn w:val="Normal"/>
    <w:uiPriority w:val="19"/>
    <w:qFormat/>
    <w:rsid w:val="00965F5E"/>
    <w:pPr>
      <w:numPr>
        <w:numId w:val="8"/>
      </w:numPr>
      <w:spacing w:after="150"/>
    </w:pPr>
  </w:style>
  <w:style w:type="paragraph" w:styleId="ListBullet2">
    <w:name w:val="List Bullet 2"/>
    <w:basedOn w:val="Normal"/>
    <w:uiPriority w:val="19"/>
    <w:qFormat/>
    <w:rsid w:val="00965F5E"/>
    <w:pPr>
      <w:numPr>
        <w:ilvl w:val="1"/>
        <w:numId w:val="8"/>
      </w:numPr>
      <w:spacing w:after="150"/>
    </w:pPr>
  </w:style>
  <w:style w:type="paragraph" w:styleId="ListBullet3">
    <w:name w:val="List Bullet 3"/>
    <w:basedOn w:val="Normal"/>
    <w:uiPriority w:val="19"/>
    <w:qFormat/>
    <w:rsid w:val="00965F5E"/>
    <w:pPr>
      <w:numPr>
        <w:ilvl w:val="2"/>
        <w:numId w:val="8"/>
      </w:numPr>
      <w:spacing w:after="150"/>
    </w:pPr>
  </w:style>
  <w:style w:type="paragraph" w:styleId="TOC1">
    <w:name w:val="toc 1"/>
    <w:basedOn w:val="Normal"/>
    <w:next w:val="Normal"/>
    <w:uiPriority w:val="39"/>
    <w:rsid w:val="00411FAB"/>
    <w:pPr>
      <w:tabs>
        <w:tab w:val="right" w:pos="9742"/>
      </w:tabs>
      <w:spacing w:before="260" w:after="100"/>
    </w:pPr>
    <w:rPr>
      <w:rFonts w:ascii="Public Sans SemiBold" w:hAnsi="Public Sans SemiBold"/>
      <w:noProof/>
      <w:sz w:val="36"/>
    </w:rPr>
  </w:style>
  <w:style w:type="paragraph" w:styleId="TOC2">
    <w:name w:val="toc 2"/>
    <w:basedOn w:val="Normal"/>
    <w:next w:val="Normal"/>
    <w:uiPriority w:val="39"/>
    <w:rsid w:val="00411FAB"/>
    <w:pPr>
      <w:tabs>
        <w:tab w:val="right" w:leader="dot" w:pos="9742"/>
      </w:tabs>
      <w:spacing w:after="100" w:line="320" w:lineRule="atLeast"/>
    </w:pPr>
    <w:rPr>
      <w:noProof/>
      <w:sz w:val="28"/>
    </w:rPr>
  </w:style>
  <w:style w:type="paragraph" w:styleId="TOC3">
    <w:name w:val="toc 3"/>
    <w:basedOn w:val="Normal"/>
    <w:next w:val="Normal"/>
    <w:uiPriority w:val="39"/>
    <w:rsid w:val="00FD65F2"/>
    <w:pPr>
      <w:spacing w:after="100"/>
      <w:ind w:left="440"/>
    </w:pPr>
  </w:style>
  <w:style w:type="paragraph" w:styleId="TOC4">
    <w:name w:val="toc 4"/>
    <w:basedOn w:val="Normal"/>
    <w:next w:val="Normal"/>
    <w:uiPriority w:val="39"/>
    <w:semiHidden/>
    <w:rsid w:val="00FD65F2"/>
    <w:pPr>
      <w:spacing w:after="100"/>
      <w:ind w:left="660"/>
    </w:pPr>
  </w:style>
  <w:style w:type="paragraph" w:styleId="TOC5">
    <w:name w:val="toc 5"/>
    <w:basedOn w:val="Normal"/>
    <w:next w:val="Normal"/>
    <w:uiPriority w:val="39"/>
    <w:semiHidden/>
    <w:rsid w:val="00FD65F2"/>
    <w:pPr>
      <w:spacing w:after="100"/>
      <w:ind w:left="880"/>
    </w:pPr>
  </w:style>
  <w:style w:type="paragraph" w:styleId="TOC6">
    <w:name w:val="toc 6"/>
    <w:basedOn w:val="Normal"/>
    <w:next w:val="Normal"/>
    <w:uiPriority w:val="39"/>
    <w:semiHidden/>
    <w:rsid w:val="00FD65F2"/>
    <w:pPr>
      <w:spacing w:after="100"/>
      <w:ind w:left="1100"/>
    </w:pPr>
  </w:style>
  <w:style w:type="paragraph" w:styleId="TOC7">
    <w:name w:val="toc 7"/>
    <w:basedOn w:val="Normal"/>
    <w:next w:val="Normal"/>
    <w:uiPriority w:val="39"/>
    <w:semiHidden/>
    <w:rsid w:val="00FD65F2"/>
    <w:pPr>
      <w:spacing w:after="100"/>
      <w:ind w:left="1320"/>
    </w:pPr>
  </w:style>
  <w:style w:type="paragraph" w:styleId="TOC8">
    <w:name w:val="toc 8"/>
    <w:basedOn w:val="Normal"/>
    <w:next w:val="Normal"/>
    <w:uiPriority w:val="39"/>
    <w:semiHidden/>
    <w:rsid w:val="00FD65F2"/>
    <w:pPr>
      <w:spacing w:after="100"/>
      <w:ind w:left="1540"/>
    </w:pPr>
  </w:style>
  <w:style w:type="paragraph" w:styleId="TOC9">
    <w:name w:val="toc 9"/>
    <w:basedOn w:val="Normal"/>
    <w:next w:val="Normal"/>
    <w:uiPriority w:val="39"/>
    <w:semiHidden/>
    <w:rsid w:val="00FD65F2"/>
    <w:pPr>
      <w:spacing w:after="100"/>
      <w:ind w:left="1760"/>
    </w:pPr>
  </w:style>
  <w:style w:type="numbering" w:customStyle="1" w:styleId="BulletList">
    <w:name w:val="BulletList"/>
    <w:uiPriority w:val="99"/>
    <w:rsid w:val="00965F5E"/>
    <w:pPr>
      <w:numPr>
        <w:numId w:val="3"/>
      </w:numPr>
    </w:pPr>
  </w:style>
  <w:style w:type="paragraph" w:styleId="BodyText">
    <w:name w:val="Body Text"/>
    <w:basedOn w:val="Normal"/>
    <w:link w:val="BodyTextChar"/>
    <w:qFormat/>
    <w:rsid w:val="001E31B9"/>
    <w:pPr>
      <w:spacing w:after="180" w:line="360" w:lineRule="auto"/>
    </w:pPr>
    <w:rPr>
      <w:color w:val="000000" w:themeColor="text1"/>
      <w:sz w:val="24"/>
    </w:rPr>
  </w:style>
  <w:style w:type="character" w:customStyle="1" w:styleId="BodyTextChar">
    <w:name w:val="Body Text Char"/>
    <w:basedOn w:val="DefaultParagraphFont"/>
    <w:link w:val="BodyText"/>
    <w:rsid w:val="001E31B9"/>
    <w:rPr>
      <w:color w:val="000000" w:themeColor="text1"/>
      <w:sz w:val="24"/>
    </w:rPr>
  </w:style>
  <w:style w:type="character" w:customStyle="1" w:styleId="Heading4Char">
    <w:name w:val="Heading 4 Char"/>
    <w:basedOn w:val="DefaultParagraphFont"/>
    <w:link w:val="Heading4"/>
    <w:uiPriority w:val="9"/>
    <w:rsid w:val="00A834E7"/>
    <w:rPr>
      <w:rFonts w:asciiTheme="majorHAnsi" w:eastAsiaTheme="majorEastAsia" w:hAnsiTheme="majorHAnsi" w:cstheme="majorBidi"/>
      <w:iCs/>
      <w:sz w:val="22"/>
    </w:rPr>
  </w:style>
  <w:style w:type="character" w:customStyle="1" w:styleId="Heading5Char">
    <w:name w:val="Heading 5 Char"/>
    <w:basedOn w:val="DefaultParagraphFont"/>
    <w:link w:val="Heading5"/>
    <w:uiPriority w:val="9"/>
    <w:semiHidden/>
    <w:rsid w:val="004B0F7D"/>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4B0F7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4B0F7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0F7D"/>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semiHidden/>
    <w:rsid w:val="004B0F7D"/>
    <w:rPr>
      <w:rFonts w:asciiTheme="majorHAnsi" w:eastAsiaTheme="majorEastAsia" w:hAnsiTheme="majorHAnsi" w:cstheme="majorBidi"/>
      <w:i/>
      <w:iCs/>
      <w:sz w:val="21"/>
      <w:szCs w:val="21"/>
    </w:rPr>
  </w:style>
  <w:style w:type="paragraph" w:styleId="Title">
    <w:name w:val="Title"/>
    <w:basedOn w:val="Normal"/>
    <w:next w:val="Normal"/>
    <w:link w:val="TitleChar"/>
    <w:uiPriority w:val="10"/>
    <w:semiHidden/>
    <w:qFormat/>
    <w:rsid w:val="004B0F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4B0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4B0F7D"/>
    <w:pPr>
      <w:numPr>
        <w:ilvl w:val="1"/>
      </w:numPr>
      <w:spacing w:after="160"/>
    </w:pPr>
    <w:rPr>
      <w:spacing w:val="15"/>
      <w:szCs w:val="22"/>
    </w:rPr>
  </w:style>
  <w:style w:type="character" w:customStyle="1" w:styleId="SubtitleChar">
    <w:name w:val="Subtitle Char"/>
    <w:basedOn w:val="DefaultParagraphFont"/>
    <w:link w:val="Subtitle"/>
    <w:uiPriority w:val="11"/>
    <w:semiHidden/>
    <w:rsid w:val="004B0F7D"/>
    <w:rPr>
      <w:spacing w:val="15"/>
      <w:sz w:val="22"/>
      <w:szCs w:val="22"/>
    </w:rPr>
  </w:style>
  <w:style w:type="character" w:styleId="SubtleEmphasis">
    <w:name w:val="Subtle Emphasis"/>
    <w:basedOn w:val="DefaultParagraphFont"/>
    <w:uiPriority w:val="19"/>
    <w:semiHidden/>
    <w:qFormat/>
    <w:rsid w:val="004B0F7D"/>
    <w:rPr>
      <w:i/>
      <w:iCs/>
      <w:color w:val="auto"/>
    </w:rPr>
  </w:style>
  <w:style w:type="character" w:styleId="Emphasis">
    <w:name w:val="Emphasis"/>
    <w:basedOn w:val="DefaultParagraphFont"/>
    <w:uiPriority w:val="20"/>
    <w:semiHidden/>
    <w:qFormat/>
    <w:rsid w:val="004B0F7D"/>
    <w:rPr>
      <w:i/>
      <w:iCs/>
    </w:rPr>
  </w:style>
  <w:style w:type="character" w:styleId="IntenseEmphasis">
    <w:name w:val="Intense Emphasis"/>
    <w:basedOn w:val="DefaultParagraphFont"/>
    <w:uiPriority w:val="21"/>
    <w:semiHidden/>
    <w:qFormat/>
    <w:rsid w:val="004B0F7D"/>
    <w:rPr>
      <w:i/>
      <w:iCs/>
      <w:color w:val="auto"/>
    </w:rPr>
  </w:style>
  <w:style w:type="character" w:styleId="Strong">
    <w:name w:val="Strong"/>
    <w:basedOn w:val="DefaultParagraphFont"/>
    <w:uiPriority w:val="22"/>
    <w:semiHidden/>
    <w:qFormat/>
    <w:rsid w:val="004B0F7D"/>
    <w:rPr>
      <w:b/>
      <w:bCs/>
    </w:rPr>
  </w:style>
  <w:style w:type="paragraph" w:styleId="Quote">
    <w:name w:val="Quote"/>
    <w:basedOn w:val="Normal"/>
    <w:next w:val="Quotesource"/>
    <w:link w:val="QuoteChar"/>
    <w:uiPriority w:val="29"/>
    <w:qFormat/>
    <w:rsid w:val="00296B20"/>
    <w:pPr>
      <w:spacing w:before="794" w:after="180" w:line="520" w:lineRule="atLeast"/>
      <w:ind w:left="907" w:right="907"/>
    </w:pPr>
    <w:rPr>
      <w:rFonts w:asciiTheme="majorHAnsi" w:hAnsiTheme="majorHAnsi"/>
      <w:iCs/>
      <w:sz w:val="44"/>
    </w:rPr>
  </w:style>
  <w:style w:type="character" w:customStyle="1" w:styleId="QuoteChar">
    <w:name w:val="Quote Char"/>
    <w:basedOn w:val="DefaultParagraphFont"/>
    <w:link w:val="Quote"/>
    <w:uiPriority w:val="29"/>
    <w:rsid w:val="00296B20"/>
    <w:rPr>
      <w:rFonts w:asciiTheme="majorHAnsi" w:hAnsiTheme="majorHAnsi"/>
      <w:iCs/>
      <w:color w:val="00382B" w:themeColor="text2"/>
      <w:sz w:val="44"/>
    </w:rPr>
  </w:style>
  <w:style w:type="paragraph" w:styleId="IntenseQuote">
    <w:name w:val="Intense Quote"/>
    <w:basedOn w:val="Normal"/>
    <w:next w:val="Normal"/>
    <w:link w:val="IntenseQuoteChar"/>
    <w:uiPriority w:val="30"/>
    <w:semiHidden/>
    <w:qFormat/>
    <w:rsid w:val="004B0F7D"/>
    <w:pPr>
      <w:pBdr>
        <w:top w:val="single" w:sz="4" w:space="10" w:color="AFE650" w:themeColor="accent1"/>
        <w:bottom w:val="single" w:sz="4" w:space="10" w:color="AFE65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semiHidden/>
    <w:rsid w:val="004B0F7D"/>
    <w:rPr>
      <w:i/>
      <w:iCs/>
    </w:rPr>
  </w:style>
  <w:style w:type="character" w:styleId="SubtleReference">
    <w:name w:val="Subtle Reference"/>
    <w:basedOn w:val="DefaultParagraphFont"/>
    <w:uiPriority w:val="31"/>
    <w:semiHidden/>
    <w:qFormat/>
    <w:rsid w:val="004B0F7D"/>
    <w:rPr>
      <w:smallCaps/>
      <w:color w:val="auto"/>
    </w:rPr>
  </w:style>
  <w:style w:type="character" w:styleId="IntenseReference">
    <w:name w:val="Intense Reference"/>
    <w:basedOn w:val="DefaultParagraphFont"/>
    <w:uiPriority w:val="32"/>
    <w:semiHidden/>
    <w:qFormat/>
    <w:rsid w:val="004B0F7D"/>
    <w:rPr>
      <w:b/>
      <w:bCs/>
      <w:smallCaps/>
      <w:color w:val="auto"/>
      <w:spacing w:val="5"/>
    </w:rPr>
  </w:style>
  <w:style w:type="character" w:styleId="BookTitle">
    <w:name w:val="Book Title"/>
    <w:basedOn w:val="DefaultParagraphFont"/>
    <w:uiPriority w:val="33"/>
    <w:semiHidden/>
    <w:qFormat/>
    <w:rsid w:val="004B0F7D"/>
    <w:rPr>
      <w:b/>
      <w:bCs/>
      <w:i/>
      <w:iCs/>
      <w:spacing w:val="5"/>
    </w:rPr>
  </w:style>
  <w:style w:type="paragraph" w:styleId="ListParagraph">
    <w:name w:val="List Paragraph"/>
    <w:basedOn w:val="Normal"/>
    <w:qFormat/>
    <w:rsid w:val="004B0F7D"/>
    <w:pPr>
      <w:ind w:left="720"/>
      <w:contextualSpacing/>
    </w:pPr>
  </w:style>
  <w:style w:type="paragraph" w:styleId="Bibliography">
    <w:name w:val="Bibliography"/>
    <w:basedOn w:val="Normal"/>
    <w:next w:val="Normal"/>
    <w:uiPriority w:val="37"/>
    <w:semiHidden/>
    <w:rsid w:val="004B0F7D"/>
  </w:style>
  <w:style w:type="numbering" w:styleId="ArticleSection">
    <w:name w:val="Outline List 3"/>
    <w:basedOn w:val="NoList"/>
    <w:uiPriority w:val="99"/>
    <w:semiHidden/>
    <w:unhideWhenUsed/>
    <w:rsid w:val="00404510"/>
    <w:pPr>
      <w:numPr>
        <w:numId w:val="4"/>
      </w:numPr>
    </w:pPr>
  </w:style>
  <w:style w:type="paragraph" w:styleId="BalloonText">
    <w:name w:val="Balloon Text"/>
    <w:basedOn w:val="Normal"/>
    <w:link w:val="BalloonTextChar"/>
    <w:uiPriority w:val="99"/>
    <w:semiHidden/>
    <w:rsid w:val="004B0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F7D"/>
    <w:rPr>
      <w:rFonts w:ascii="Segoe UI" w:hAnsi="Segoe UI" w:cs="Segoe UI"/>
      <w:sz w:val="18"/>
      <w:szCs w:val="18"/>
    </w:rPr>
  </w:style>
  <w:style w:type="paragraph" w:styleId="BlockText">
    <w:name w:val="Block Text"/>
    <w:basedOn w:val="Normal"/>
    <w:uiPriority w:val="99"/>
    <w:semiHidden/>
    <w:rsid w:val="004B0F7D"/>
    <w:pPr>
      <w:pBdr>
        <w:top w:val="single" w:sz="2" w:space="10" w:color="AFE650" w:themeColor="accent1"/>
        <w:left w:val="single" w:sz="2" w:space="10" w:color="AFE650" w:themeColor="accent1"/>
        <w:bottom w:val="single" w:sz="2" w:space="10" w:color="AFE650" w:themeColor="accent1"/>
        <w:right w:val="single" w:sz="2" w:space="10" w:color="AFE650" w:themeColor="accent1"/>
      </w:pBdr>
      <w:ind w:left="1152" w:right="1152"/>
    </w:pPr>
    <w:rPr>
      <w:i/>
      <w:iCs/>
    </w:rPr>
  </w:style>
  <w:style w:type="paragraph" w:styleId="BodyText2">
    <w:name w:val="Body Text 2"/>
    <w:basedOn w:val="Normal"/>
    <w:link w:val="BodyText2Char"/>
    <w:uiPriority w:val="99"/>
    <w:semiHidden/>
    <w:rsid w:val="004B0F7D"/>
    <w:pPr>
      <w:spacing w:after="120" w:line="480" w:lineRule="auto"/>
    </w:pPr>
  </w:style>
  <w:style w:type="character" w:customStyle="1" w:styleId="BodyText2Char">
    <w:name w:val="Body Text 2 Char"/>
    <w:basedOn w:val="DefaultParagraphFont"/>
    <w:link w:val="BodyText2"/>
    <w:uiPriority w:val="99"/>
    <w:semiHidden/>
    <w:rsid w:val="004B0F7D"/>
  </w:style>
  <w:style w:type="paragraph" w:styleId="BodyText3">
    <w:name w:val="Body Text 3"/>
    <w:basedOn w:val="Normal"/>
    <w:link w:val="BodyText3Char"/>
    <w:uiPriority w:val="99"/>
    <w:semiHidden/>
    <w:rsid w:val="004B0F7D"/>
    <w:pPr>
      <w:spacing w:after="120"/>
    </w:pPr>
    <w:rPr>
      <w:sz w:val="16"/>
      <w:szCs w:val="16"/>
    </w:rPr>
  </w:style>
  <w:style w:type="character" w:customStyle="1" w:styleId="BodyText3Char">
    <w:name w:val="Body Text 3 Char"/>
    <w:basedOn w:val="DefaultParagraphFont"/>
    <w:link w:val="BodyText3"/>
    <w:uiPriority w:val="99"/>
    <w:semiHidden/>
    <w:rsid w:val="004B0F7D"/>
    <w:rPr>
      <w:sz w:val="16"/>
      <w:szCs w:val="16"/>
    </w:rPr>
  </w:style>
  <w:style w:type="paragraph" w:styleId="BodyTextFirstIndent">
    <w:name w:val="Body Text First Indent"/>
    <w:basedOn w:val="BodyText"/>
    <w:link w:val="BodyTextFirstIndentChar"/>
    <w:uiPriority w:val="99"/>
    <w:semiHidden/>
    <w:rsid w:val="004B0F7D"/>
    <w:pPr>
      <w:spacing w:after="0"/>
      <w:ind w:firstLine="360"/>
    </w:pPr>
  </w:style>
  <w:style w:type="character" w:customStyle="1" w:styleId="BodyTextFirstIndentChar">
    <w:name w:val="Body Text First Indent Char"/>
    <w:basedOn w:val="BodyTextChar"/>
    <w:link w:val="BodyTextFirstIndent"/>
    <w:uiPriority w:val="99"/>
    <w:semiHidden/>
    <w:rsid w:val="004B0F7D"/>
    <w:rPr>
      <w:color w:val="00382B" w:themeColor="text2"/>
      <w:sz w:val="22"/>
    </w:rPr>
  </w:style>
  <w:style w:type="paragraph" w:styleId="BodyTextIndent">
    <w:name w:val="Body Text Indent"/>
    <w:basedOn w:val="Normal"/>
    <w:link w:val="BodyTextIndentChar"/>
    <w:uiPriority w:val="99"/>
    <w:semiHidden/>
    <w:rsid w:val="004B0F7D"/>
    <w:pPr>
      <w:spacing w:after="120"/>
      <w:ind w:left="283"/>
    </w:pPr>
  </w:style>
  <w:style w:type="character" w:customStyle="1" w:styleId="BodyTextIndentChar">
    <w:name w:val="Body Text Indent Char"/>
    <w:basedOn w:val="DefaultParagraphFont"/>
    <w:link w:val="BodyTextIndent"/>
    <w:uiPriority w:val="99"/>
    <w:semiHidden/>
    <w:rsid w:val="004B0F7D"/>
  </w:style>
  <w:style w:type="paragraph" w:styleId="BodyTextFirstIndent2">
    <w:name w:val="Body Text First Indent 2"/>
    <w:basedOn w:val="BodyTextIndent"/>
    <w:link w:val="BodyTextFirstIndent2Char"/>
    <w:uiPriority w:val="99"/>
    <w:semiHidden/>
    <w:rsid w:val="004B0F7D"/>
    <w:pPr>
      <w:spacing w:after="0"/>
      <w:ind w:left="360" w:firstLine="360"/>
    </w:pPr>
  </w:style>
  <w:style w:type="character" w:customStyle="1" w:styleId="BodyTextFirstIndent2Char">
    <w:name w:val="Body Text First Indent 2 Char"/>
    <w:basedOn w:val="BodyTextIndentChar"/>
    <w:link w:val="BodyTextFirstIndent2"/>
    <w:uiPriority w:val="99"/>
    <w:semiHidden/>
    <w:rsid w:val="004B0F7D"/>
  </w:style>
  <w:style w:type="paragraph" w:styleId="BodyTextIndent2">
    <w:name w:val="Body Text Indent 2"/>
    <w:basedOn w:val="Normal"/>
    <w:link w:val="BodyTextIndent2Char"/>
    <w:uiPriority w:val="99"/>
    <w:semiHidden/>
    <w:rsid w:val="004B0F7D"/>
    <w:pPr>
      <w:spacing w:after="120" w:line="480" w:lineRule="auto"/>
      <w:ind w:left="283"/>
    </w:pPr>
  </w:style>
  <w:style w:type="character" w:customStyle="1" w:styleId="BodyTextIndent2Char">
    <w:name w:val="Body Text Indent 2 Char"/>
    <w:basedOn w:val="DefaultParagraphFont"/>
    <w:link w:val="BodyTextIndent2"/>
    <w:uiPriority w:val="99"/>
    <w:semiHidden/>
    <w:rsid w:val="004B0F7D"/>
  </w:style>
  <w:style w:type="paragraph" w:styleId="BodyTextIndent3">
    <w:name w:val="Body Text Indent 3"/>
    <w:basedOn w:val="Normal"/>
    <w:link w:val="BodyTextIndent3Char"/>
    <w:uiPriority w:val="99"/>
    <w:semiHidden/>
    <w:rsid w:val="004B0F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B0F7D"/>
    <w:rPr>
      <w:sz w:val="16"/>
      <w:szCs w:val="16"/>
    </w:rPr>
  </w:style>
  <w:style w:type="paragraph" w:styleId="Closing">
    <w:name w:val="Closing"/>
    <w:basedOn w:val="Normal"/>
    <w:link w:val="ClosingChar"/>
    <w:uiPriority w:val="99"/>
    <w:semiHidden/>
    <w:rsid w:val="004B0F7D"/>
    <w:pPr>
      <w:ind w:left="4252"/>
    </w:pPr>
  </w:style>
  <w:style w:type="character" w:customStyle="1" w:styleId="ClosingChar">
    <w:name w:val="Closing Char"/>
    <w:basedOn w:val="DefaultParagraphFont"/>
    <w:link w:val="Closing"/>
    <w:uiPriority w:val="99"/>
    <w:semiHidden/>
    <w:rsid w:val="004B0F7D"/>
  </w:style>
  <w:style w:type="character" w:styleId="CommentReference">
    <w:name w:val="annotation reference"/>
    <w:basedOn w:val="DefaultParagraphFont"/>
    <w:rsid w:val="004B0F7D"/>
    <w:rPr>
      <w:sz w:val="16"/>
      <w:szCs w:val="16"/>
    </w:rPr>
  </w:style>
  <w:style w:type="paragraph" w:styleId="CommentText">
    <w:name w:val="annotation text"/>
    <w:basedOn w:val="Normal"/>
    <w:link w:val="CommentTextChar"/>
    <w:rsid w:val="004B0F7D"/>
  </w:style>
  <w:style w:type="character" w:customStyle="1" w:styleId="CommentTextChar">
    <w:name w:val="Comment Text Char"/>
    <w:basedOn w:val="DefaultParagraphFont"/>
    <w:link w:val="CommentText"/>
    <w:rsid w:val="004B0F7D"/>
  </w:style>
  <w:style w:type="paragraph" w:styleId="CommentSubject">
    <w:name w:val="annotation subject"/>
    <w:basedOn w:val="CommentText"/>
    <w:next w:val="CommentText"/>
    <w:link w:val="CommentSubjectChar"/>
    <w:uiPriority w:val="99"/>
    <w:semiHidden/>
    <w:rsid w:val="004B0F7D"/>
    <w:rPr>
      <w:b/>
      <w:bCs/>
    </w:rPr>
  </w:style>
  <w:style w:type="character" w:customStyle="1" w:styleId="CommentSubjectChar">
    <w:name w:val="Comment Subject Char"/>
    <w:basedOn w:val="CommentTextChar"/>
    <w:link w:val="CommentSubject"/>
    <w:uiPriority w:val="99"/>
    <w:semiHidden/>
    <w:rsid w:val="004B0F7D"/>
    <w:rPr>
      <w:b/>
      <w:bCs/>
    </w:rPr>
  </w:style>
  <w:style w:type="paragraph" w:styleId="Date">
    <w:name w:val="Date"/>
    <w:basedOn w:val="Normal"/>
    <w:next w:val="Normal"/>
    <w:link w:val="DateChar"/>
    <w:uiPriority w:val="99"/>
    <w:semiHidden/>
    <w:rsid w:val="004B0F7D"/>
  </w:style>
  <w:style w:type="character" w:customStyle="1" w:styleId="DateChar">
    <w:name w:val="Date Char"/>
    <w:basedOn w:val="DefaultParagraphFont"/>
    <w:link w:val="Date"/>
    <w:uiPriority w:val="99"/>
    <w:semiHidden/>
    <w:rsid w:val="004B0F7D"/>
  </w:style>
  <w:style w:type="paragraph" w:styleId="DocumentMap">
    <w:name w:val="Document Map"/>
    <w:basedOn w:val="Normal"/>
    <w:link w:val="DocumentMapChar"/>
    <w:uiPriority w:val="99"/>
    <w:semiHidden/>
    <w:rsid w:val="004B0F7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B0F7D"/>
    <w:rPr>
      <w:rFonts w:ascii="Segoe UI" w:hAnsi="Segoe UI" w:cs="Segoe UI"/>
      <w:sz w:val="16"/>
      <w:szCs w:val="16"/>
    </w:rPr>
  </w:style>
  <w:style w:type="paragraph" w:styleId="E-mailSignature">
    <w:name w:val="E-mail Signature"/>
    <w:basedOn w:val="Normal"/>
    <w:link w:val="E-mailSignatureChar"/>
    <w:uiPriority w:val="99"/>
    <w:semiHidden/>
    <w:rsid w:val="004B0F7D"/>
  </w:style>
  <w:style w:type="character" w:customStyle="1" w:styleId="E-mailSignatureChar">
    <w:name w:val="E-mail Signature Char"/>
    <w:basedOn w:val="DefaultParagraphFont"/>
    <w:link w:val="E-mailSignature"/>
    <w:uiPriority w:val="99"/>
    <w:semiHidden/>
    <w:rsid w:val="004B0F7D"/>
  </w:style>
  <w:style w:type="paragraph" w:styleId="EndnoteText">
    <w:name w:val="endnote text"/>
    <w:basedOn w:val="Normal"/>
    <w:link w:val="EndnoteTextChar"/>
    <w:uiPriority w:val="99"/>
    <w:semiHidden/>
    <w:rsid w:val="004B0F7D"/>
  </w:style>
  <w:style w:type="character" w:customStyle="1" w:styleId="EndnoteTextChar">
    <w:name w:val="Endnote Text Char"/>
    <w:basedOn w:val="DefaultParagraphFont"/>
    <w:link w:val="EndnoteText"/>
    <w:uiPriority w:val="99"/>
    <w:semiHidden/>
    <w:rsid w:val="004B0F7D"/>
  </w:style>
  <w:style w:type="character" w:styleId="EndnoteReference">
    <w:name w:val="endnote reference"/>
    <w:basedOn w:val="DefaultParagraphFont"/>
    <w:uiPriority w:val="99"/>
    <w:semiHidden/>
    <w:rsid w:val="004B0F7D"/>
    <w:rPr>
      <w:vertAlign w:val="superscript"/>
    </w:rPr>
  </w:style>
  <w:style w:type="paragraph" w:styleId="EnvelopeAddress">
    <w:name w:val="envelope address"/>
    <w:basedOn w:val="Normal"/>
    <w:uiPriority w:val="99"/>
    <w:semiHidden/>
    <w:rsid w:val="004B0F7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4B0F7D"/>
    <w:rPr>
      <w:rFonts w:asciiTheme="majorHAnsi" w:eastAsiaTheme="majorEastAsia" w:hAnsiTheme="majorHAnsi" w:cstheme="majorBidi"/>
    </w:rPr>
  </w:style>
  <w:style w:type="paragraph" w:styleId="Footer">
    <w:name w:val="footer"/>
    <w:basedOn w:val="Normal"/>
    <w:link w:val="FooterChar"/>
    <w:uiPriority w:val="99"/>
    <w:rsid w:val="00916C78"/>
    <w:pPr>
      <w:tabs>
        <w:tab w:val="left" w:pos="8051"/>
        <w:tab w:val="right" w:pos="9026"/>
      </w:tabs>
      <w:spacing w:line="240" w:lineRule="auto"/>
    </w:pPr>
    <w:rPr>
      <w:sz w:val="18"/>
    </w:rPr>
  </w:style>
  <w:style w:type="character" w:customStyle="1" w:styleId="FooterChar">
    <w:name w:val="Footer Char"/>
    <w:basedOn w:val="DefaultParagraphFont"/>
    <w:link w:val="Footer"/>
    <w:uiPriority w:val="99"/>
    <w:rsid w:val="00916C78"/>
    <w:rPr>
      <w:color w:val="00382B" w:themeColor="text2"/>
      <w:sz w:val="18"/>
    </w:rPr>
  </w:style>
  <w:style w:type="character" w:styleId="FootnoteReference">
    <w:name w:val="footnote reference"/>
    <w:basedOn w:val="DefaultParagraphFont"/>
    <w:uiPriority w:val="99"/>
    <w:semiHidden/>
    <w:rsid w:val="004B0F7D"/>
    <w:rPr>
      <w:vertAlign w:val="superscript"/>
    </w:rPr>
  </w:style>
  <w:style w:type="paragraph" w:styleId="Header">
    <w:name w:val="header"/>
    <w:basedOn w:val="Normal"/>
    <w:link w:val="HeaderChar"/>
    <w:uiPriority w:val="99"/>
    <w:rsid w:val="008C2536"/>
    <w:pPr>
      <w:tabs>
        <w:tab w:val="center" w:pos="4513"/>
        <w:tab w:val="right" w:pos="9026"/>
      </w:tabs>
      <w:spacing w:line="240" w:lineRule="auto"/>
    </w:pPr>
    <w:rPr>
      <w:sz w:val="18"/>
    </w:rPr>
  </w:style>
  <w:style w:type="character" w:customStyle="1" w:styleId="HeaderChar">
    <w:name w:val="Header Char"/>
    <w:basedOn w:val="DefaultParagraphFont"/>
    <w:link w:val="Header"/>
    <w:uiPriority w:val="99"/>
    <w:rsid w:val="008C2536"/>
    <w:rPr>
      <w:color w:val="00382B" w:themeColor="text2"/>
      <w:sz w:val="18"/>
    </w:rPr>
  </w:style>
  <w:style w:type="paragraph" w:styleId="Index1">
    <w:name w:val="index 1"/>
    <w:basedOn w:val="Normal"/>
    <w:next w:val="Normal"/>
    <w:autoRedefine/>
    <w:uiPriority w:val="99"/>
    <w:semiHidden/>
    <w:rsid w:val="004B0F7D"/>
    <w:pPr>
      <w:ind w:left="200" w:hanging="200"/>
    </w:pPr>
  </w:style>
  <w:style w:type="paragraph" w:styleId="IndexHeading">
    <w:name w:val="index heading"/>
    <w:basedOn w:val="Normal"/>
    <w:next w:val="Index1"/>
    <w:uiPriority w:val="99"/>
    <w:semiHidden/>
    <w:rsid w:val="004B0F7D"/>
    <w:rPr>
      <w:rFonts w:asciiTheme="majorHAnsi" w:eastAsiaTheme="majorEastAsia" w:hAnsiTheme="majorHAnsi" w:cstheme="majorBidi"/>
      <w:b/>
      <w:bCs/>
    </w:rPr>
  </w:style>
  <w:style w:type="character" w:styleId="LineNumber">
    <w:name w:val="line number"/>
    <w:basedOn w:val="DefaultParagraphFont"/>
    <w:uiPriority w:val="99"/>
    <w:semiHidden/>
    <w:rsid w:val="004B0F7D"/>
  </w:style>
  <w:style w:type="paragraph" w:styleId="List">
    <w:name w:val="List"/>
    <w:basedOn w:val="Normal"/>
    <w:uiPriority w:val="99"/>
    <w:semiHidden/>
    <w:rsid w:val="004B0F7D"/>
    <w:pPr>
      <w:ind w:left="283" w:hanging="283"/>
      <w:contextualSpacing/>
    </w:pPr>
  </w:style>
  <w:style w:type="paragraph" w:styleId="ListBullet4">
    <w:name w:val="List Bullet 4"/>
    <w:basedOn w:val="Normal"/>
    <w:uiPriority w:val="99"/>
    <w:semiHidden/>
    <w:rsid w:val="004B0F7D"/>
    <w:pPr>
      <w:numPr>
        <w:numId w:val="5"/>
      </w:numPr>
      <w:contextualSpacing/>
    </w:pPr>
  </w:style>
  <w:style w:type="paragraph" w:styleId="ListBullet5">
    <w:name w:val="List Bullet 5"/>
    <w:basedOn w:val="Normal"/>
    <w:uiPriority w:val="99"/>
    <w:semiHidden/>
    <w:rsid w:val="004B0F7D"/>
    <w:pPr>
      <w:numPr>
        <w:numId w:val="6"/>
      </w:numPr>
      <w:contextualSpacing/>
    </w:pPr>
  </w:style>
  <w:style w:type="paragraph" w:styleId="MacroText">
    <w:name w:val="macro"/>
    <w:link w:val="MacroTextChar"/>
    <w:uiPriority w:val="99"/>
    <w:semiHidden/>
    <w:rsid w:val="004B0F7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4B0F7D"/>
    <w:rPr>
      <w:rFonts w:ascii="Consolas" w:hAnsi="Consolas"/>
    </w:rPr>
  </w:style>
  <w:style w:type="character" w:styleId="Mention">
    <w:name w:val="Mention"/>
    <w:basedOn w:val="DefaultParagraphFont"/>
    <w:uiPriority w:val="99"/>
    <w:semiHidden/>
    <w:rsid w:val="004B0F7D"/>
    <w:rPr>
      <w:color w:val="auto"/>
      <w:shd w:val="clear" w:color="auto" w:fill="E1DFDD"/>
    </w:rPr>
  </w:style>
  <w:style w:type="paragraph" w:styleId="MessageHeader">
    <w:name w:val="Message Header"/>
    <w:basedOn w:val="Normal"/>
    <w:link w:val="MessageHeaderChar"/>
    <w:uiPriority w:val="99"/>
    <w:semiHidden/>
    <w:rsid w:val="004B0F7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B0F7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rsid w:val="004B0F7D"/>
    <w:pPr>
      <w:ind w:left="720"/>
    </w:pPr>
  </w:style>
  <w:style w:type="paragraph" w:styleId="NoteHeading">
    <w:name w:val="Note Heading"/>
    <w:basedOn w:val="Normal"/>
    <w:next w:val="Normal"/>
    <w:link w:val="NoteHeadingChar"/>
    <w:uiPriority w:val="99"/>
    <w:semiHidden/>
    <w:rsid w:val="004B0F7D"/>
  </w:style>
  <w:style w:type="character" w:customStyle="1" w:styleId="NoteHeadingChar">
    <w:name w:val="Note Heading Char"/>
    <w:basedOn w:val="DefaultParagraphFont"/>
    <w:link w:val="NoteHeading"/>
    <w:uiPriority w:val="99"/>
    <w:semiHidden/>
    <w:rsid w:val="004B0F7D"/>
  </w:style>
  <w:style w:type="character" w:styleId="PageNumber">
    <w:name w:val="page number"/>
    <w:basedOn w:val="DefaultParagraphFont"/>
    <w:uiPriority w:val="99"/>
    <w:semiHidden/>
    <w:rsid w:val="004B0F7D"/>
  </w:style>
  <w:style w:type="character" w:styleId="PlaceholderText">
    <w:name w:val="Placeholder Text"/>
    <w:basedOn w:val="DefaultParagraphFont"/>
    <w:uiPriority w:val="99"/>
    <w:semiHidden/>
    <w:rsid w:val="004B0F7D"/>
    <w:rPr>
      <w:color w:val="7F7F7F" w:themeColor="text1" w:themeTint="80"/>
    </w:rPr>
  </w:style>
  <w:style w:type="paragraph" w:styleId="PlainText">
    <w:name w:val="Plain Text"/>
    <w:basedOn w:val="Normal"/>
    <w:link w:val="PlainTextChar"/>
    <w:uiPriority w:val="99"/>
    <w:semiHidden/>
    <w:rsid w:val="004B0F7D"/>
    <w:rPr>
      <w:rFonts w:ascii="Consolas" w:hAnsi="Consolas"/>
      <w:sz w:val="21"/>
      <w:szCs w:val="21"/>
    </w:rPr>
  </w:style>
  <w:style w:type="character" w:customStyle="1" w:styleId="PlainTextChar">
    <w:name w:val="Plain Text Char"/>
    <w:basedOn w:val="DefaultParagraphFont"/>
    <w:link w:val="PlainText"/>
    <w:uiPriority w:val="99"/>
    <w:semiHidden/>
    <w:rsid w:val="004B0F7D"/>
    <w:rPr>
      <w:rFonts w:ascii="Consolas" w:hAnsi="Consolas"/>
      <w:sz w:val="21"/>
      <w:szCs w:val="21"/>
    </w:rPr>
  </w:style>
  <w:style w:type="paragraph" w:styleId="Salutation">
    <w:name w:val="Salutation"/>
    <w:basedOn w:val="Normal"/>
    <w:next w:val="Normal"/>
    <w:link w:val="SalutationChar"/>
    <w:uiPriority w:val="99"/>
    <w:semiHidden/>
    <w:rsid w:val="004B0F7D"/>
  </w:style>
  <w:style w:type="character" w:customStyle="1" w:styleId="SalutationChar">
    <w:name w:val="Salutation Char"/>
    <w:basedOn w:val="DefaultParagraphFont"/>
    <w:link w:val="Salutation"/>
    <w:uiPriority w:val="99"/>
    <w:semiHidden/>
    <w:rsid w:val="004B0F7D"/>
  </w:style>
  <w:style w:type="paragraph" w:styleId="Signature">
    <w:name w:val="Signature"/>
    <w:basedOn w:val="Normal"/>
    <w:link w:val="SignatureChar"/>
    <w:uiPriority w:val="99"/>
    <w:semiHidden/>
    <w:rsid w:val="004B0F7D"/>
    <w:pPr>
      <w:ind w:left="4252"/>
    </w:pPr>
  </w:style>
  <w:style w:type="character" w:customStyle="1" w:styleId="SignatureChar">
    <w:name w:val="Signature Char"/>
    <w:basedOn w:val="DefaultParagraphFont"/>
    <w:link w:val="Signature"/>
    <w:uiPriority w:val="99"/>
    <w:semiHidden/>
    <w:rsid w:val="004B0F7D"/>
  </w:style>
  <w:style w:type="character" w:styleId="SmartHyperlink">
    <w:name w:val="Smart Hyperlink"/>
    <w:basedOn w:val="DefaultParagraphFont"/>
    <w:uiPriority w:val="99"/>
    <w:semiHidden/>
    <w:rsid w:val="004B0F7D"/>
    <w:rPr>
      <w:u w:val="dotted"/>
    </w:rPr>
  </w:style>
  <w:style w:type="paragraph" w:styleId="TOAHeading">
    <w:name w:val="toa heading"/>
    <w:basedOn w:val="Normal"/>
    <w:next w:val="Normal"/>
    <w:uiPriority w:val="99"/>
    <w:semiHidden/>
    <w:rsid w:val="004B0F7D"/>
    <w:pPr>
      <w:spacing w:before="120"/>
    </w:pPr>
    <w:rPr>
      <w:rFonts w:asciiTheme="majorHAnsi" w:eastAsiaTheme="majorEastAsia" w:hAnsiTheme="majorHAnsi" w:cstheme="majorBidi"/>
      <w:b/>
      <w:bCs/>
      <w:sz w:val="24"/>
      <w:szCs w:val="24"/>
    </w:rPr>
  </w:style>
  <w:style w:type="table" w:styleId="TableGrid">
    <w:name w:val="Table Grid"/>
    <w:basedOn w:val="TableNormal"/>
    <w:uiPriority w:val="39"/>
    <w:rsid w:val="00EE5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GEtablestyle">
    <w:name w:val="RBGE table style"/>
    <w:basedOn w:val="TableNormal"/>
    <w:uiPriority w:val="99"/>
    <w:rsid w:val="00E90D6F"/>
    <w:rPr>
      <w:sz w:val="18"/>
      <w:szCs w:val="18"/>
    </w:rPr>
    <w:tblPr>
      <w:tblBorders>
        <w:top w:val="single" w:sz="4" w:space="0" w:color="00382B" w:themeColor="text2"/>
        <w:left w:val="single" w:sz="4" w:space="0" w:color="00382B" w:themeColor="text2"/>
        <w:bottom w:val="single" w:sz="4" w:space="0" w:color="00382B" w:themeColor="text2"/>
        <w:right w:val="single" w:sz="4" w:space="0" w:color="00382B" w:themeColor="text2"/>
        <w:insideH w:val="single" w:sz="4" w:space="0" w:color="00382B" w:themeColor="text2"/>
        <w:insideV w:val="single" w:sz="4" w:space="0" w:color="00382B" w:themeColor="text2"/>
      </w:tblBorders>
      <w:tblCellMar>
        <w:top w:w="57" w:type="dxa"/>
      </w:tblCellMar>
    </w:tblPr>
    <w:tblStylePr w:type="firstRow">
      <w:rPr>
        <w:rFonts w:ascii="Public Sans SemiBold" w:hAnsi="Public Sans SemiBold"/>
      </w:rPr>
      <w:tblPr/>
      <w:tcPr>
        <w:shd w:val="clear" w:color="auto" w:fill="AFE650" w:themeFill="accent1"/>
      </w:tcPr>
    </w:tblStylePr>
    <w:tblStylePr w:type="firstCol">
      <w:tblPr/>
      <w:tcPr>
        <w:shd w:val="clear" w:color="auto" w:fill="EEFADC" w:themeFill="accent1" w:themeFillTint="33"/>
      </w:tcPr>
    </w:tblStylePr>
  </w:style>
  <w:style w:type="paragraph" w:customStyle="1" w:styleId="Documenttitle">
    <w:name w:val="Document title"/>
    <w:basedOn w:val="BodyText"/>
    <w:next w:val="BodyText"/>
    <w:uiPriority w:val="34"/>
    <w:qFormat/>
    <w:rsid w:val="008D50DE"/>
    <w:pPr>
      <w:spacing w:after="497" w:line="216" w:lineRule="auto"/>
    </w:pPr>
    <w:rPr>
      <w:rFonts w:asciiTheme="majorHAnsi" w:hAnsiTheme="majorHAnsi"/>
      <w:color w:val="AFE650" w:themeColor="accent1"/>
      <w:sz w:val="114"/>
    </w:rPr>
  </w:style>
  <w:style w:type="paragraph" w:customStyle="1" w:styleId="Documentsubtitle">
    <w:name w:val="Document subtitle"/>
    <w:basedOn w:val="BodyText"/>
    <w:next w:val="BodyText"/>
    <w:uiPriority w:val="34"/>
    <w:qFormat/>
    <w:rsid w:val="008D50DE"/>
    <w:pPr>
      <w:spacing w:after="497" w:line="216" w:lineRule="auto"/>
    </w:pPr>
    <w:rPr>
      <w:rFonts w:asciiTheme="majorHAnsi" w:hAnsiTheme="majorHAnsi"/>
      <w:color w:val="FFFFF0" w:themeColor="background2"/>
      <w:sz w:val="64"/>
    </w:rPr>
  </w:style>
  <w:style w:type="paragraph" w:customStyle="1" w:styleId="Documentdate">
    <w:name w:val="Document date"/>
    <w:basedOn w:val="BodyText"/>
    <w:next w:val="BodyText"/>
    <w:uiPriority w:val="34"/>
    <w:qFormat/>
    <w:rsid w:val="008D50DE"/>
    <w:pPr>
      <w:spacing w:after="454" w:line="216" w:lineRule="auto"/>
    </w:pPr>
    <w:rPr>
      <w:color w:val="FFFFF0" w:themeColor="background2"/>
      <w:sz w:val="34"/>
    </w:rPr>
  </w:style>
  <w:style w:type="character" w:styleId="Hyperlink">
    <w:name w:val="Hyperlink"/>
    <w:basedOn w:val="DefaultParagraphFont"/>
    <w:uiPriority w:val="99"/>
    <w:unhideWhenUsed/>
    <w:rsid w:val="00FC6D35"/>
    <w:rPr>
      <w:rFonts w:asciiTheme="minorHAnsi" w:hAnsiTheme="minorHAnsi"/>
      <w:color w:val="00382B" w:themeColor="text2"/>
      <w:sz w:val="24"/>
      <w:u w:val="single"/>
    </w:rPr>
  </w:style>
  <w:style w:type="paragraph" w:customStyle="1" w:styleId="Dividertitle">
    <w:name w:val="Divider title"/>
    <w:basedOn w:val="Heading1"/>
    <w:next w:val="BodyText"/>
    <w:uiPriority w:val="10"/>
    <w:qFormat/>
    <w:rsid w:val="003928E8"/>
    <w:pPr>
      <w:spacing w:after="497" w:line="216" w:lineRule="auto"/>
    </w:pPr>
    <w:rPr>
      <w:rFonts w:asciiTheme="majorHAnsi" w:hAnsiTheme="majorHAnsi"/>
      <w:sz w:val="114"/>
    </w:rPr>
  </w:style>
  <w:style w:type="paragraph" w:customStyle="1" w:styleId="Quotesource">
    <w:name w:val="Quote source"/>
    <w:basedOn w:val="BodyText"/>
    <w:next w:val="BodyText"/>
    <w:uiPriority w:val="30"/>
    <w:qFormat/>
    <w:rsid w:val="00296B20"/>
    <w:pPr>
      <w:spacing w:after="794"/>
      <w:ind w:left="907" w:right="907"/>
    </w:pPr>
  </w:style>
  <w:style w:type="character" w:styleId="UnresolvedMention">
    <w:name w:val="Unresolved Mention"/>
    <w:basedOn w:val="DefaultParagraphFont"/>
    <w:uiPriority w:val="99"/>
    <w:semiHidden/>
    <w:rsid w:val="00D5683E"/>
    <w:rPr>
      <w:color w:val="605E5C"/>
      <w:shd w:val="clear" w:color="auto" w:fill="E1DFDD"/>
    </w:rPr>
  </w:style>
  <w:style w:type="character" w:styleId="FollowedHyperlink">
    <w:name w:val="FollowedHyperlink"/>
    <w:basedOn w:val="DefaultParagraphFont"/>
    <w:uiPriority w:val="99"/>
    <w:semiHidden/>
    <w:rsid w:val="001E31B9"/>
    <w:rPr>
      <w:color w:val="AFE650" w:themeColor="followedHyperlink"/>
      <w:u w:val="single"/>
    </w:rPr>
  </w:style>
  <w:style w:type="paragraph" w:customStyle="1" w:styleId="Heading1-Calibri">
    <w:name w:val="Heading 1 - Calibri"/>
    <w:basedOn w:val="Heading1"/>
    <w:next w:val="Normal"/>
    <w:link w:val="Heading1-CalibriChar"/>
    <w:qFormat/>
    <w:rsid w:val="001E31B9"/>
    <w:pPr>
      <w:keepLines w:val="0"/>
      <w:spacing w:after="0" w:line="360" w:lineRule="auto"/>
    </w:pPr>
    <w:rPr>
      <w:rFonts w:eastAsia="Times New Roman" w:cs="Arial"/>
      <w:b/>
      <w:bCs/>
      <w:kern w:val="32"/>
      <w:sz w:val="32"/>
      <w:lang w:eastAsia="en-US"/>
    </w:rPr>
  </w:style>
  <w:style w:type="character" w:customStyle="1" w:styleId="Heading1-CalibriChar">
    <w:name w:val="Heading 1 - Calibri Char"/>
    <w:basedOn w:val="Heading1Char"/>
    <w:link w:val="Heading1-Calibri"/>
    <w:rsid w:val="001E31B9"/>
    <w:rPr>
      <w:rFonts w:ascii="Public Sans SemiBold" w:eastAsia="Times New Roman" w:hAnsi="Public Sans SemiBold" w:cs="Arial"/>
      <w:b/>
      <w:bCs/>
      <w:color w:val="00382B" w:themeColor="text2"/>
      <w:kern w:val="32"/>
      <w:sz w:val="32"/>
      <w:szCs w:val="32"/>
      <w:lang w:eastAsia="en-US"/>
    </w:rPr>
  </w:style>
  <w:style w:type="paragraph" w:customStyle="1" w:styleId="Header3KC">
    <w:name w:val="Header 3 KC"/>
    <w:basedOn w:val="Heading3"/>
    <w:link w:val="Header3KCChar"/>
    <w:qFormat/>
    <w:rsid w:val="001E31B9"/>
    <w:pPr>
      <w:suppressAutoHyphens/>
      <w:autoSpaceDE w:val="0"/>
      <w:spacing w:after="0" w:line="360" w:lineRule="auto"/>
    </w:pPr>
    <w:rPr>
      <w:rFonts w:eastAsia="Times New Roman" w:cs="Arial"/>
      <w:b/>
      <w:color w:val="000000" w:themeColor="text1"/>
      <w:sz w:val="24"/>
      <w:lang w:eastAsia="ar-SA"/>
    </w:rPr>
  </w:style>
  <w:style w:type="character" w:customStyle="1" w:styleId="Header3KCChar">
    <w:name w:val="Header 3 KC Char"/>
    <w:basedOn w:val="DefaultParagraphFont"/>
    <w:link w:val="Header3KC"/>
    <w:rsid w:val="001E31B9"/>
    <w:rPr>
      <w:rFonts w:eastAsia="Times New Roman" w:cs="Arial"/>
      <w:b/>
      <w:color w:val="000000" w:themeColor="text1"/>
      <w:sz w:val="24"/>
      <w:szCs w:val="24"/>
      <w:lang w:eastAsia="ar-SA"/>
    </w:rPr>
  </w:style>
  <w:style w:type="paragraph" w:customStyle="1" w:styleId="paragraph">
    <w:name w:val="paragraph"/>
    <w:basedOn w:val="Normal"/>
    <w:rsid w:val="001E31B9"/>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1E31B9"/>
  </w:style>
  <w:style w:type="character" w:customStyle="1" w:styleId="eop">
    <w:name w:val="eop"/>
    <w:basedOn w:val="DefaultParagraphFont"/>
    <w:rsid w:val="001E31B9"/>
  </w:style>
  <w:style w:type="paragraph" w:styleId="NormalWeb">
    <w:name w:val="Normal (Web)"/>
    <w:basedOn w:val="Normal"/>
    <w:uiPriority w:val="99"/>
    <w:rsid w:val="009E52C7"/>
    <w:pPr>
      <w:spacing w:before="100" w:beforeAutospacing="1" w:after="100" w:afterAutospacing="1" w:line="360" w:lineRule="auto"/>
    </w:pPr>
    <w:rPr>
      <w:rFonts w:ascii="Times New Roman" w:eastAsia="Times New Roman" w:hAnsi="Times New Roman" w:cs="Times New Roman"/>
      <w:color w:val="auto"/>
      <w:sz w:val="24"/>
      <w:szCs w:val="24"/>
      <w:lang w:eastAsia="en-US"/>
    </w:rPr>
  </w:style>
  <w:style w:type="paragraph" w:customStyle="1" w:styleId="HeadingKC2">
    <w:name w:val="Heading KC 2"/>
    <w:basedOn w:val="Normal"/>
    <w:link w:val="HeadingKC2Char"/>
    <w:qFormat/>
    <w:rsid w:val="006C5117"/>
    <w:pPr>
      <w:suppressAutoHyphens/>
      <w:spacing w:line="360" w:lineRule="auto"/>
      <w:jc w:val="both"/>
    </w:pPr>
    <w:rPr>
      <w:rFonts w:ascii="Gotham Bold" w:eastAsia="Times New Roman" w:hAnsi="Gotham Bold" w:cs="Arial"/>
      <w:bCs/>
      <w:color w:val="auto"/>
      <w:sz w:val="28"/>
      <w:szCs w:val="24"/>
      <w:lang w:eastAsia="ar-SA"/>
    </w:rPr>
  </w:style>
  <w:style w:type="character" w:customStyle="1" w:styleId="HeadingKC2Char">
    <w:name w:val="Heading KC 2 Char"/>
    <w:link w:val="HeadingKC2"/>
    <w:rsid w:val="006C5117"/>
    <w:rPr>
      <w:rFonts w:ascii="Gotham Bold" w:eastAsia="Times New Roman" w:hAnsi="Gotham Bold" w:cs="Arial"/>
      <w:bCs/>
      <w:sz w:val="28"/>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14019">
      <w:bodyDiv w:val="1"/>
      <w:marLeft w:val="0"/>
      <w:marRight w:val="0"/>
      <w:marTop w:val="0"/>
      <w:marBottom w:val="0"/>
      <w:divBdr>
        <w:top w:val="none" w:sz="0" w:space="0" w:color="auto"/>
        <w:left w:val="none" w:sz="0" w:space="0" w:color="auto"/>
        <w:bottom w:val="none" w:sz="0" w:space="0" w:color="auto"/>
        <w:right w:val="none" w:sz="0" w:space="0" w:color="auto"/>
      </w:divBdr>
    </w:div>
    <w:div w:id="67202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bge.org.uk/certbi" TargetMode="External"/><Relationship Id="rId18" Type="http://schemas.openxmlformats.org/officeDocument/2006/relationships/hyperlink" Target="http://www.rbge.org.uk/dipbi"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bge.org.uk/advcbi" TargetMode="External"/><Relationship Id="rId2" Type="http://schemas.openxmlformats.org/officeDocument/2006/relationships/customXml" Target="../customXml/item2.xml"/><Relationship Id="rId16" Type="http://schemas.openxmlformats.org/officeDocument/2006/relationships/hyperlink" Target="http://www.rbge.org.uk/shortcours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forms.office.com/e/6GfULVDekR" TargetMode="External"/><Relationship Id="rId10" Type="http://schemas.openxmlformats.org/officeDocument/2006/relationships/endnotes" Target="endnotes.xml"/><Relationship Id="rId19" Type="http://schemas.openxmlformats.org/officeDocument/2006/relationships/hyperlink" Target="https://www.rbge.org.uk/privacy-notice/education-privacy-no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otanicalart@rbge.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orrie\Desktop\RBGE_Report%20template.dotx" TargetMode="External"/></Relationships>
</file>

<file path=word/theme/theme1.xml><?xml version="1.0" encoding="utf-8"?>
<a:theme xmlns:a="http://schemas.openxmlformats.org/drawingml/2006/main" name="Office Theme">
  <a:themeElements>
    <a:clrScheme name="RBGE Colour theme">
      <a:dk1>
        <a:sysClr val="windowText" lastClr="000000"/>
      </a:dk1>
      <a:lt1>
        <a:sysClr val="window" lastClr="FFFFFF"/>
      </a:lt1>
      <a:dk2>
        <a:srgbClr val="00382B"/>
      </a:dk2>
      <a:lt2>
        <a:srgbClr val="FFFFF0"/>
      </a:lt2>
      <a:accent1>
        <a:srgbClr val="AFE650"/>
      </a:accent1>
      <a:accent2>
        <a:srgbClr val="FF556E"/>
      </a:accent2>
      <a:accent3>
        <a:srgbClr val="78ABE8"/>
      </a:accent3>
      <a:accent4>
        <a:srgbClr val="A696D6"/>
      </a:accent4>
      <a:accent5>
        <a:srgbClr val="FFD13D"/>
      </a:accent5>
      <a:accent6>
        <a:srgbClr val="66CCB8"/>
      </a:accent6>
      <a:hlink>
        <a:srgbClr val="AFE650"/>
      </a:hlink>
      <a:folHlink>
        <a:srgbClr val="AFE650"/>
      </a:folHlink>
    </a:clrScheme>
    <a:fontScheme name="RBGE Report font theme">
      <a:majorFont>
        <a:latin typeface="Georgia"/>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180000" tIns="108000" rIns="180000" bIns="108000" numCol="1" spcCol="0" rtlCol="0" fromWordArt="0" anchor="t"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57E0DBE774BDA429583B300D8A351F7" ma:contentTypeVersion="12" ma:contentTypeDescription="Create a new document." ma:contentTypeScope="" ma:versionID="6ed0d9f119ff5fcf67e0e8c8f11562eb">
  <xsd:schema xmlns:xsd="http://www.w3.org/2001/XMLSchema" xmlns:xs="http://www.w3.org/2001/XMLSchema" xmlns:p="http://schemas.microsoft.com/office/2006/metadata/properties" xmlns:ns2="f6e1f13b-5034-4802-b090-2f79cc3b5f50" xmlns:ns3="3ffb8b4c-5924-4893-86be-922138815e69" targetNamespace="http://schemas.microsoft.com/office/2006/metadata/properties" ma:root="true" ma:fieldsID="f2e0acbe905e77751e4ae1346ee13c5e" ns2:_="" ns3:_="">
    <xsd:import namespace="f6e1f13b-5034-4802-b090-2f79cc3b5f50"/>
    <xsd:import namespace="3ffb8b4c-5924-4893-86be-922138815e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e1f13b-5034-4802-b090-2f79cc3b5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67f0c9-26c2-43b0-88a9-7851c519381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fb8b4c-5924-4893-86be-922138815e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9a9ce2a-ed4f-433f-83ba-6da277a75462}" ma:internalName="TaxCatchAll" ma:showField="CatchAllData" ma:web="3ffb8b4c-5924-4893-86be-922138815e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6e1f13b-5034-4802-b090-2f79cc3b5f50">
      <Terms xmlns="http://schemas.microsoft.com/office/infopath/2007/PartnerControls"/>
    </lcf76f155ced4ddcb4097134ff3c332f>
    <TaxCatchAll xmlns="3ffb8b4c-5924-4893-86be-922138815e69" xsi:nil="true"/>
  </documentManagement>
</p:properties>
</file>

<file path=customXml/itemProps1.xml><?xml version="1.0" encoding="utf-8"?>
<ds:datastoreItem xmlns:ds="http://schemas.openxmlformats.org/officeDocument/2006/customXml" ds:itemID="{BB413999-4BDF-4556-B1C1-982296FBB2AF}">
  <ds:schemaRefs>
    <ds:schemaRef ds:uri="http://schemas.openxmlformats.org/officeDocument/2006/bibliography"/>
  </ds:schemaRefs>
</ds:datastoreItem>
</file>

<file path=customXml/itemProps2.xml><?xml version="1.0" encoding="utf-8"?>
<ds:datastoreItem xmlns:ds="http://schemas.openxmlformats.org/officeDocument/2006/customXml" ds:itemID="{98010426-DF2A-4480-B796-F3568D27F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e1f13b-5034-4802-b090-2f79cc3b5f50"/>
    <ds:schemaRef ds:uri="3ffb8b4c-5924-4893-86be-922138815e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93A49F-36B3-40F6-9A97-9323A2EC70B2}">
  <ds:schemaRefs>
    <ds:schemaRef ds:uri="http://schemas.microsoft.com/sharepoint/v3/contenttype/forms"/>
  </ds:schemaRefs>
</ds:datastoreItem>
</file>

<file path=customXml/itemProps4.xml><?xml version="1.0" encoding="utf-8"?>
<ds:datastoreItem xmlns:ds="http://schemas.openxmlformats.org/officeDocument/2006/customXml" ds:itemID="{E3A54245-D0FF-4264-A496-08E720FD25C4}">
  <ds:schemaRefs>
    <ds:schemaRef ds:uri="f6e1f13b-5034-4802-b090-2f79cc3b5f50"/>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www.w3.org/XML/1998/namespace"/>
    <ds:schemaRef ds:uri="http://purl.org/dc/elements/1.1/"/>
    <ds:schemaRef ds:uri="3ffb8b4c-5924-4893-86be-922138815e69"/>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RBGE_Report template.dotx</Template>
  <TotalTime>37</TotalTime>
  <Pages>22</Pages>
  <Words>3407</Words>
  <Characters>18640</Characters>
  <Application>Microsoft Office Word</Application>
  <DocSecurity>0</DocSecurity>
  <Lines>665</Lines>
  <Paragraphs>479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Corrie</dc:creator>
  <cp:keywords/>
  <dc:description/>
  <cp:lastModifiedBy>Kirstin Corrie</cp:lastModifiedBy>
  <cp:revision>5</cp:revision>
  <cp:lastPrinted>2025-05-14T09:56:00Z</cp:lastPrinted>
  <dcterms:created xsi:type="dcterms:W3CDTF">2025-10-17T11:29:00Z</dcterms:created>
  <dcterms:modified xsi:type="dcterms:W3CDTF">2025-10-20T13:28:00Z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0x010100457E0DBE774BDA429583B300D8A351F7</vt:lpwstr>
  </property>
</Properties>
</file>