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color w:val="00382B" w:themeColor="text2"/>
          <w:sz w:val="22"/>
          <w:szCs w:val="22"/>
        </w:rPr>
        <w:id w:val="-1427414805"/>
        <w:docPartObj>
          <w:docPartGallery w:val="Cover Pages"/>
          <w:docPartUnique/>
        </w:docPartObj>
      </w:sdtPr>
      <w:sdtEndPr>
        <w:rPr>
          <w:color w:val="000000"/>
        </w:rPr>
      </w:sdtEndPr>
      <w:sdtContent>
        <w:p w14:paraId="6748DD41" w14:textId="5C0EAB2E" w:rsidR="006318F5" w:rsidRDefault="00C87DF4" w:rsidP="008D1C1E">
          <w:pPr>
            <w:pStyle w:val="BodyText"/>
            <w:rPr>
              <w:lang w:eastAsia="en-GB"/>
            </w:rPr>
          </w:pPr>
          <w:r>
            <w:rPr>
              <w:noProof/>
            </w:rPr>
            <w:drawing>
              <wp:anchor distT="0" distB="0" distL="114300" distR="114300" simplePos="0" relativeHeight="251658240" behindDoc="0" locked="0" layoutInCell="1" allowOverlap="1" wp14:anchorId="4D0D7A1F" wp14:editId="03EB2D19">
                <wp:simplePos x="0" y="0"/>
                <wp:positionH relativeFrom="page">
                  <wp:posOffset>-10160</wp:posOffset>
                </wp:positionH>
                <wp:positionV relativeFrom="paragraph">
                  <wp:posOffset>-783492</wp:posOffset>
                </wp:positionV>
                <wp:extent cx="7559018" cy="10717823"/>
                <wp:effectExtent l="0" t="0" r="4445" b="7620"/>
                <wp:wrapNone/>
                <wp:docPr id="1096784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678413" name="Picture 109678413"/>
                        <pic:cNvPicPr/>
                      </pic:nvPicPr>
                      <pic:blipFill>
                        <a:blip r:embed="rId11">
                          <a:extLst>
                            <a:ext uri="{28A0092B-C50C-407E-A947-70E740481C1C}">
                              <a14:useLocalDpi xmlns:a14="http://schemas.microsoft.com/office/drawing/2010/main" val="0"/>
                            </a:ext>
                          </a:extLst>
                        </a:blip>
                        <a:stretch>
                          <a:fillRect/>
                        </a:stretch>
                      </pic:blipFill>
                      <pic:spPr>
                        <a:xfrm>
                          <a:off x="0" y="0"/>
                          <a:ext cx="7559018" cy="10717823"/>
                        </a:xfrm>
                        <a:prstGeom prst="rect">
                          <a:avLst/>
                        </a:prstGeom>
                      </pic:spPr>
                    </pic:pic>
                  </a:graphicData>
                </a:graphic>
                <wp14:sizeRelH relativeFrom="page">
                  <wp14:pctWidth>0</wp14:pctWidth>
                </wp14:sizeRelH>
                <wp14:sizeRelV relativeFrom="page">
                  <wp14:pctHeight>0</wp14:pctHeight>
                </wp14:sizeRelV>
              </wp:anchor>
            </w:drawing>
          </w:r>
          <w:r w:rsidR="008D1C1E">
            <w:t>RBGE Diploma in Botanical Illustration 2026</w:t>
          </w:r>
        </w:p>
        <w:p w14:paraId="715D06D0" w14:textId="77777777" w:rsidR="006318F5" w:rsidRDefault="006318F5" w:rsidP="006318F5">
          <w:pPr>
            <w:rPr>
              <w:lang w:eastAsia="en-GB"/>
            </w:rPr>
          </w:pPr>
        </w:p>
        <w:p w14:paraId="29A218F0" w14:textId="4A82640D" w:rsidR="006318F5" w:rsidRPr="008D1C1E" w:rsidRDefault="006318F5" w:rsidP="006318F5">
          <w:pPr>
            <w:pStyle w:val="BodyText"/>
            <w:rPr>
              <w:lang w:eastAsia="en-GB"/>
            </w:rPr>
          </w:pPr>
          <w:r w:rsidRPr="007A7D7A">
            <w:rPr>
              <w:lang w:eastAsia="en-GB"/>
            </w:rPr>
            <w:br w:type="page"/>
          </w:r>
          <w:r>
            <w:lastRenderedPageBreak/>
            <w:t>Thank you for requesting further information on the RBGE Diploma in Botanical Illustration Online</w:t>
          </w:r>
          <w:r w:rsidR="00A27AF0">
            <w:t>.</w:t>
          </w:r>
          <w:r>
            <w:t xml:space="preserve"> We are delighted that you are considering joining this course, which we offer in a format designed to fit in with your life wherever you are located. </w:t>
          </w:r>
        </w:p>
        <w:p w14:paraId="7CD599D8" w14:textId="37E24C29" w:rsidR="006318F5" w:rsidRPr="007A7D7A" w:rsidRDefault="006318F5" w:rsidP="006318F5">
          <w:pPr>
            <w:pStyle w:val="BodyText"/>
          </w:pPr>
          <w:r w:rsidRPr="007A7D7A">
            <w:t>Through PropaGate, our virtual learning environment, you will be able to work remotely throughout the course. Online tutorials via Microsoft Teams will be scheduled at intervals to support work in progress.</w:t>
          </w:r>
        </w:p>
        <w:p w14:paraId="12068D68" w14:textId="7F90A31F" w:rsidR="006318F5" w:rsidRPr="007A7D7A" w:rsidRDefault="006318F5" w:rsidP="006318F5">
          <w:pPr>
            <w:pStyle w:val="BodyText"/>
          </w:pPr>
          <w:r w:rsidRPr="007A7D7A">
            <w:t xml:space="preserve">This is a fantastic place to study – a world-renowned centre for horticultural and botanical training and research. Most important for our students is the expertise of our horticultural and botanical staff who are integral to the development of our online courses. The Diploma in Botanical Illustration offers students the benefit of this expertise, as well as tuition from world renowned specialists in botanical painting and drawing. </w:t>
          </w:r>
        </w:p>
        <w:p w14:paraId="206B8495" w14:textId="6658B680" w:rsidR="006318F5" w:rsidRPr="007A7D7A" w:rsidRDefault="006318F5" w:rsidP="006318F5">
          <w:pPr>
            <w:pStyle w:val="BodyText"/>
          </w:pPr>
          <w:r w:rsidRPr="007A7D7A">
            <w:t>This handbook introduces you to the RBGE Diploma in Botanical Illustration Online</w:t>
          </w:r>
          <w:r w:rsidR="002715A8">
            <w:t>.</w:t>
          </w:r>
          <w:r w:rsidRPr="007A7D7A">
            <w:t xml:space="preserve"> I hope this handbook answers all your questions, but please don’t hesitate to contact us if you have any further queries. We look forward to receiving your application!</w:t>
          </w:r>
        </w:p>
        <w:p w14:paraId="57CA0BA3" w14:textId="77777777" w:rsidR="006318F5" w:rsidRPr="007A7D7A" w:rsidRDefault="006318F5" w:rsidP="006318F5">
          <w:pPr>
            <w:pStyle w:val="BodyText"/>
            <w:rPr>
              <w:color w:val="00000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3"/>
            <w:gridCol w:w="7366"/>
          </w:tblGrid>
          <w:tr w:rsidR="006318F5" w:rsidRPr="007A7D7A" w14:paraId="744E249E" w14:textId="77777777">
            <w:tc>
              <w:tcPr>
                <w:tcW w:w="2263" w:type="dxa"/>
              </w:tcPr>
              <w:p w14:paraId="7D2D5F4D" w14:textId="77777777" w:rsidR="006318F5" w:rsidRPr="007A7D7A" w:rsidRDefault="006318F5">
                <w:pPr>
                  <w:pStyle w:val="BodyText"/>
                  <w:rPr>
                    <w:color w:val="000000"/>
                  </w:rPr>
                </w:pPr>
                <w:r w:rsidRPr="007A7D7A">
                  <w:rPr>
                    <w:noProof/>
                  </w:rPr>
                  <w:drawing>
                    <wp:inline distT="0" distB="0" distL="0" distR="0" wp14:anchorId="3EF745E4" wp14:editId="2F4106C2">
                      <wp:extent cx="1258570" cy="1771650"/>
                      <wp:effectExtent l="19050" t="19050" r="17780" b="19050"/>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58570" cy="1771650"/>
                              </a:xfrm>
                              <a:prstGeom prst="rect">
                                <a:avLst/>
                              </a:prstGeom>
                              <a:noFill/>
                              <a:ln w="3175">
                                <a:solidFill>
                                  <a:srgbClr val="000000"/>
                                </a:solidFill>
                                <a:miter lim="800000"/>
                                <a:headEnd/>
                                <a:tailEnd/>
                              </a:ln>
                            </pic:spPr>
                          </pic:pic>
                        </a:graphicData>
                      </a:graphic>
                    </wp:inline>
                  </w:drawing>
                </w:r>
              </w:p>
            </w:tc>
            <w:tc>
              <w:tcPr>
                <w:tcW w:w="7366" w:type="dxa"/>
                <w:vAlign w:val="center"/>
              </w:tcPr>
              <w:p w14:paraId="50AE0D2D" w14:textId="77777777" w:rsidR="006318F5" w:rsidRPr="00C87DF4" w:rsidRDefault="006318F5" w:rsidP="002A21D6">
                <w:pPr>
                  <w:pStyle w:val="BodyText"/>
                  <w:spacing w:after="0"/>
                  <w:rPr>
                    <w:rFonts w:ascii="Public Sans SemiBold" w:hAnsi="Public Sans SemiBold"/>
                    <w:color w:val="00382B"/>
                  </w:rPr>
                </w:pPr>
                <w:r w:rsidRPr="00C87DF4">
                  <w:rPr>
                    <w:rFonts w:ascii="Public Sans SemiBold" w:hAnsi="Public Sans SemiBold"/>
                    <w:color w:val="00382B"/>
                  </w:rPr>
                  <w:t>Jacqui Pestell MBE</w:t>
                </w:r>
              </w:p>
              <w:p w14:paraId="403C4918" w14:textId="77777777" w:rsidR="006318F5" w:rsidRPr="00C87DF4" w:rsidRDefault="006318F5" w:rsidP="002A21D6">
                <w:pPr>
                  <w:pStyle w:val="BodyText"/>
                  <w:spacing w:after="0"/>
                </w:pPr>
                <w:r w:rsidRPr="00C87DF4">
                  <w:t>BA (Hons)</w:t>
                </w:r>
              </w:p>
              <w:p w14:paraId="63CCFE13" w14:textId="2C128726" w:rsidR="006318F5" w:rsidRPr="00C87DF4" w:rsidRDefault="002A21D6" w:rsidP="002A21D6">
                <w:pPr>
                  <w:pStyle w:val="BodyText"/>
                  <w:spacing w:after="0"/>
                </w:pPr>
                <w:r w:rsidRPr="00C87DF4">
                  <w:t>Programme Coordinator</w:t>
                </w:r>
              </w:p>
              <w:p w14:paraId="4A3C0F5F" w14:textId="77777777" w:rsidR="006318F5" w:rsidRPr="00C87DF4" w:rsidRDefault="006318F5" w:rsidP="002A21D6">
                <w:pPr>
                  <w:pStyle w:val="BodyText"/>
                  <w:spacing w:after="0"/>
                </w:pPr>
              </w:p>
              <w:p w14:paraId="7D267BA3" w14:textId="77777777" w:rsidR="006318F5" w:rsidRPr="00C87DF4" w:rsidRDefault="006318F5" w:rsidP="002A21D6">
                <w:pPr>
                  <w:pStyle w:val="BodyText"/>
                  <w:spacing w:after="0"/>
                </w:pPr>
                <w:r w:rsidRPr="00C87DF4">
                  <w:t>RBGE Education Department</w:t>
                </w:r>
              </w:p>
              <w:p w14:paraId="48620B09" w14:textId="77777777" w:rsidR="006318F5" w:rsidRPr="007A7D7A" w:rsidRDefault="006318F5" w:rsidP="002A21D6">
                <w:pPr>
                  <w:pStyle w:val="BodyText"/>
                  <w:spacing w:after="0"/>
                  <w:rPr>
                    <w:color w:val="000000"/>
                  </w:rPr>
                </w:pPr>
                <w:hyperlink r:id="rId13" w:history="1">
                  <w:r w:rsidRPr="00C87DF4">
                    <w:t>botanicalart@rbge.org.uk</w:t>
                  </w:r>
                </w:hyperlink>
                <w:r w:rsidRPr="00C87DF4">
                  <w:t xml:space="preserve"> | </w:t>
                </w:r>
                <w:hyperlink r:id="rId14" w:history="1">
                  <w:r w:rsidRPr="00C87DF4">
                    <w:t>www.rbge.org.uk/dipbi</w:t>
                  </w:r>
                </w:hyperlink>
                <w:r w:rsidRPr="00C87DF4">
                  <w:t xml:space="preserve"> </w:t>
                </w:r>
              </w:p>
            </w:tc>
          </w:tr>
        </w:tbl>
        <w:p w14:paraId="74DFC51F" w14:textId="77777777" w:rsidR="006318F5" w:rsidRPr="007A7D7A" w:rsidRDefault="006318F5" w:rsidP="006318F5">
          <w:pPr>
            <w:rPr>
              <w:smallCaps/>
            </w:rPr>
          </w:pPr>
        </w:p>
        <w:p w14:paraId="7EC49209" w14:textId="77777777" w:rsidR="00C87DF4" w:rsidRDefault="00C87DF4" w:rsidP="006318F5">
          <w:pPr>
            <w:rPr>
              <w:i/>
              <w:highlight w:val="yellow"/>
              <w:lang w:eastAsia="en-GB"/>
            </w:rPr>
          </w:pPr>
        </w:p>
        <w:p w14:paraId="243666F4" w14:textId="77777777" w:rsidR="00C87DF4" w:rsidRDefault="00C87DF4" w:rsidP="006318F5">
          <w:pPr>
            <w:rPr>
              <w:i/>
              <w:highlight w:val="yellow"/>
              <w:lang w:eastAsia="en-GB"/>
            </w:rPr>
          </w:pPr>
        </w:p>
        <w:p w14:paraId="01071890" w14:textId="77777777" w:rsidR="00C87DF4" w:rsidRDefault="00C87DF4" w:rsidP="006318F5">
          <w:pPr>
            <w:rPr>
              <w:i/>
              <w:highlight w:val="yellow"/>
              <w:lang w:eastAsia="en-GB"/>
            </w:rPr>
          </w:pPr>
        </w:p>
        <w:p w14:paraId="7EEEAB83" w14:textId="77777777" w:rsidR="00C87DF4" w:rsidRDefault="00C87DF4" w:rsidP="006318F5">
          <w:pPr>
            <w:rPr>
              <w:i/>
              <w:highlight w:val="yellow"/>
              <w:lang w:eastAsia="en-GB"/>
            </w:rPr>
          </w:pPr>
        </w:p>
        <w:p w14:paraId="3F59FB5C" w14:textId="77777777" w:rsidR="00C87DF4" w:rsidRDefault="00C87DF4" w:rsidP="006318F5">
          <w:pPr>
            <w:rPr>
              <w:i/>
              <w:highlight w:val="yellow"/>
              <w:lang w:eastAsia="en-GB"/>
            </w:rPr>
          </w:pPr>
        </w:p>
        <w:p w14:paraId="56C61EB6" w14:textId="77777777" w:rsidR="00C87DF4" w:rsidRDefault="00C87DF4" w:rsidP="006318F5">
          <w:pPr>
            <w:rPr>
              <w:i/>
              <w:highlight w:val="yellow"/>
              <w:lang w:eastAsia="en-GB"/>
            </w:rPr>
          </w:pPr>
        </w:p>
        <w:p w14:paraId="7734CACD" w14:textId="77777777" w:rsidR="00C87DF4" w:rsidRDefault="00C87DF4" w:rsidP="006318F5">
          <w:pPr>
            <w:rPr>
              <w:i/>
              <w:highlight w:val="yellow"/>
              <w:lang w:eastAsia="en-GB"/>
            </w:rPr>
          </w:pPr>
        </w:p>
        <w:p w14:paraId="1DAD2A64" w14:textId="5200F099" w:rsidR="006318F5" w:rsidRPr="008D1C1E" w:rsidRDefault="00C87DF4" w:rsidP="00C87DF4">
          <w:pPr>
            <w:pStyle w:val="BodyText"/>
            <w:rPr>
              <w:i/>
              <w:highlight w:val="yellow"/>
              <w:lang w:eastAsia="en-GB"/>
            </w:rPr>
          </w:pPr>
          <w:r w:rsidRPr="00C87DF4">
            <w:rPr>
              <w:lang w:eastAsia="en-GB"/>
            </w:rPr>
            <w:t>C</w:t>
          </w:r>
          <w:r w:rsidR="006318F5" w:rsidRPr="00C87DF4">
            <w:rPr>
              <w:lang w:eastAsia="en-GB"/>
            </w:rPr>
            <w:t xml:space="preserve">over Image by </w:t>
          </w:r>
          <w:r w:rsidRPr="00C87DF4">
            <w:rPr>
              <w:lang w:eastAsia="en-GB"/>
            </w:rPr>
            <w:t>Susan Hoy</w:t>
          </w:r>
          <w:r w:rsidR="006318F5" w:rsidRPr="00C87DF4">
            <w:rPr>
              <w:lang w:eastAsia="en-GB"/>
            </w:rPr>
            <w:t>. Copyright remains with the artist.</w:t>
          </w:r>
          <w:r w:rsidR="008D1C1E">
            <w:rPr>
              <w:i/>
              <w:highlight w:val="yellow"/>
              <w:lang w:eastAsia="en-GB"/>
            </w:rPr>
            <w:br w:type="page"/>
          </w:r>
        </w:p>
        <w:p w14:paraId="2F4CC0CB" w14:textId="79C001C9" w:rsidR="006318F5" w:rsidRPr="007A7D7A" w:rsidRDefault="006318F5" w:rsidP="006318F5">
          <w:pPr>
            <w:pStyle w:val="Heading1"/>
            <w:rPr>
              <w:rFonts w:ascii="Calibri" w:hAnsi="Calibri" w:cs="Calibri"/>
              <w:b/>
              <w:bCs/>
            </w:rPr>
          </w:pPr>
          <w:bookmarkStart w:id="0" w:name="_Toc120792606"/>
          <w:bookmarkStart w:id="1" w:name="_Toc167880579"/>
          <w:bookmarkStart w:id="2" w:name="_Toc201663807"/>
          <w:r w:rsidRPr="007A7D7A">
            <w:rPr>
              <w:rFonts w:ascii="Calibri" w:hAnsi="Calibri" w:cs="Calibri"/>
              <w:b/>
            </w:rPr>
            <w:lastRenderedPageBreak/>
            <w:t>Contents</w:t>
          </w:r>
          <w:bookmarkEnd w:id="0"/>
          <w:bookmarkEnd w:id="1"/>
          <w:bookmarkEnd w:id="2"/>
        </w:p>
        <w:sdt>
          <w:sdtPr>
            <w:rPr>
              <w:rFonts w:ascii="Times New Roman" w:hAnsi="Times New Roman" w:cs="Times New Roman"/>
              <w:b/>
              <w:bCs/>
              <w:noProof w:val="0"/>
              <w:sz w:val="22"/>
              <w:szCs w:val="22"/>
            </w:rPr>
            <w:id w:val="-989853733"/>
            <w:docPartObj>
              <w:docPartGallery w:val="Table of Contents"/>
              <w:docPartUnique/>
            </w:docPartObj>
          </w:sdtPr>
          <w:sdtEndPr>
            <w:rPr>
              <w:b w:val="0"/>
              <w:bCs w:val="0"/>
            </w:rPr>
          </w:sdtEndPr>
          <w:sdtContent>
            <w:p w14:paraId="64A799E6" w14:textId="141100E7" w:rsidR="00D60320" w:rsidRDefault="006318F5" w:rsidP="00586F79">
              <w:pPr>
                <w:pStyle w:val="TOC1"/>
                <w:spacing w:line="360" w:lineRule="auto"/>
                <w:rPr>
                  <w:rFonts w:asciiTheme="minorHAnsi" w:hAnsiTheme="minorHAnsi"/>
                  <w:color w:val="auto"/>
                  <w:kern w:val="2"/>
                  <w:sz w:val="24"/>
                  <w:szCs w:val="24"/>
                  <w:lang w:eastAsia="en-GB"/>
                  <w14:ligatures w14:val="standardContextual"/>
                </w:rPr>
              </w:pPr>
              <w:r w:rsidRPr="007A7D7A">
                <w:rPr>
                  <w:bCs/>
                </w:rPr>
                <w:fldChar w:fldCharType="begin"/>
              </w:r>
              <w:r w:rsidRPr="007A7D7A">
                <w:instrText xml:space="preserve"> TOC \o "1-3" \h \z \u </w:instrText>
              </w:r>
              <w:r w:rsidRPr="007A7D7A">
                <w:rPr>
                  <w:bCs/>
                </w:rPr>
                <w:fldChar w:fldCharType="separate"/>
              </w:r>
            </w:p>
            <w:p w14:paraId="0CC80604" w14:textId="53EC8AF0" w:rsidR="00D60320" w:rsidRDefault="00D60320" w:rsidP="00586F79">
              <w:pPr>
                <w:pStyle w:val="TOC1"/>
                <w:spacing w:line="360" w:lineRule="auto"/>
                <w:rPr>
                  <w:rFonts w:asciiTheme="minorHAnsi" w:hAnsiTheme="minorHAnsi"/>
                  <w:color w:val="auto"/>
                  <w:kern w:val="2"/>
                  <w:sz w:val="24"/>
                  <w:szCs w:val="24"/>
                  <w:lang w:eastAsia="en-GB"/>
                  <w14:ligatures w14:val="standardContextual"/>
                </w:rPr>
              </w:pPr>
              <w:hyperlink w:anchor="_Toc201663808" w:history="1">
                <w:r w:rsidRPr="00911525">
                  <w:rPr>
                    <w:rStyle w:val="Hyperlink"/>
                  </w:rPr>
                  <w:t>1. Introduction to the Course</w:t>
                </w:r>
                <w:r>
                  <w:rPr>
                    <w:webHidden/>
                  </w:rPr>
                  <w:tab/>
                </w:r>
                <w:r>
                  <w:rPr>
                    <w:webHidden/>
                  </w:rPr>
                  <w:fldChar w:fldCharType="begin"/>
                </w:r>
                <w:r>
                  <w:rPr>
                    <w:webHidden/>
                  </w:rPr>
                  <w:instrText xml:space="preserve"> PAGEREF _Toc201663808 \h </w:instrText>
                </w:r>
                <w:r>
                  <w:rPr>
                    <w:webHidden/>
                  </w:rPr>
                </w:r>
                <w:r>
                  <w:rPr>
                    <w:webHidden/>
                  </w:rPr>
                  <w:fldChar w:fldCharType="separate"/>
                </w:r>
                <w:r w:rsidR="00AF5FF3">
                  <w:rPr>
                    <w:webHidden/>
                  </w:rPr>
                  <w:t>4</w:t>
                </w:r>
                <w:r>
                  <w:rPr>
                    <w:webHidden/>
                  </w:rPr>
                  <w:fldChar w:fldCharType="end"/>
                </w:r>
              </w:hyperlink>
            </w:p>
            <w:p w14:paraId="709B8BC9" w14:textId="5E066A4B" w:rsidR="00D60320" w:rsidRDefault="00D60320" w:rsidP="00586F79">
              <w:pPr>
                <w:pStyle w:val="TOC1"/>
                <w:spacing w:line="360" w:lineRule="auto"/>
                <w:rPr>
                  <w:rFonts w:asciiTheme="minorHAnsi" w:hAnsiTheme="minorHAnsi"/>
                  <w:color w:val="auto"/>
                  <w:kern w:val="2"/>
                  <w:sz w:val="24"/>
                  <w:szCs w:val="24"/>
                  <w:lang w:eastAsia="en-GB"/>
                  <w14:ligatures w14:val="standardContextual"/>
                </w:rPr>
              </w:pPr>
              <w:hyperlink w:anchor="_Toc201663809" w:history="1">
                <w:r w:rsidRPr="00911525">
                  <w:rPr>
                    <w:rStyle w:val="Hyperlink"/>
                  </w:rPr>
                  <w:t>2. Entry Requirements</w:t>
                </w:r>
                <w:r>
                  <w:rPr>
                    <w:webHidden/>
                  </w:rPr>
                  <w:tab/>
                </w:r>
                <w:r>
                  <w:rPr>
                    <w:webHidden/>
                  </w:rPr>
                  <w:fldChar w:fldCharType="begin"/>
                </w:r>
                <w:r>
                  <w:rPr>
                    <w:webHidden/>
                  </w:rPr>
                  <w:instrText xml:space="preserve"> PAGEREF _Toc201663809 \h </w:instrText>
                </w:r>
                <w:r>
                  <w:rPr>
                    <w:webHidden/>
                  </w:rPr>
                </w:r>
                <w:r>
                  <w:rPr>
                    <w:webHidden/>
                  </w:rPr>
                  <w:fldChar w:fldCharType="separate"/>
                </w:r>
                <w:r w:rsidR="00AF5FF3">
                  <w:rPr>
                    <w:webHidden/>
                  </w:rPr>
                  <w:t>5</w:t>
                </w:r>
                <w:r>
                  <w:rPr>
                    <w:webHidden/>
                  </w:rPr>
                  <w:fldChar w:fldCharType="end"/>
                </w:r>
              </w:hyperlink>
            </w:p>
            <w:p w14:paraId="1A4E9109" w14:textId="2D433E9F" w:rsidR="00D60320" w:rsidRDefault="00D60320" w:rsidP="00586F79">
              <w:pPr>
                <w:pStyle w:val="TOC1"/>
                <w:spacing w:line="360" w:lineRule="auto"/>
                <w:rPr>
                  <w:rFonts w:asciiTheme="minorHAnsi" w:hAnsiTheme="minorHAnsi"/>
                  <w:color w:val="auto"/>
                  <w:kern w:val="2"/>
                  <w:sz w:val="24"/>
                  <w:szCs w:val="24"/>
                  <w:lang w:eastAsia="en-GB"/>
                  <w14:ligatures w14:val="standardContextual"/>
                </w:rPr>
              </w:pPr>
              <w:hyperlink w:anchor="_Toc201663810" w:history="1">
                <w:r w:rsidRPr="00911525">
                  <w:rPr>
                    <w:rStyle w:val="Hyperlink"/>
                  </w:rPr>
                  <w:t>3. Course Structure and Dates</w:t>
                </w:r>
                <w:r>
                  <w:rPr>
                    <w:webHidden/>
                  </w:rPr>
                  <w:tab/>
                </w:r>
                <w:r>
                  <w:rPr>
                    <w:webHidden/>
                  </w:rPr>
                  <w:fldChar w:fldCharType="begin"/>
                </w:r>
                <w:r>
                  <w:rPr>
                    <w:webHidden/>
                  </w:rPr>
                  <w:instrText xml:space="preserve"> PAGEREF _Toc201663810 \h </w:instrText>
                </w:r>
                <w:r>
                  <w:rPr>
                    <w:webHidden/>
                  </w:rPr>
                </w:r>
                <w:r>
                  <w:rPr>
                    <w:webHidden/>
                  </w:rPr>
                  <w:fldChar w:fldCharType="separate"/>
                </w:r>
                <w:r w:rsidR="00AF5FF3">
                  <w:rPr>
                    <w:webHidden/>
                  </w:rPr>
                  <w:t>6</w:t>
                </w:r>
                <w:r>
                  <w:rPr>
                    <w:webHidden/>
                  </w:rPr>
                  <w:fldChar w:fldCharType="end"/>
                </w:r>
              </w:hyperlink>
            </w:p>
            <w:p w14:paraId="3867239C" w14:textId="55E7F875" w:rsidR="00D60320" w:rsidRDefault="00D60320" w:rsidP="00586F79">
              <w:pPr>
                <w:pStyle w:val="TOC1"/>
                <w:spacing w:line="360" w:lineRule="auto"/>
                <w:rPr>
                  <w:rFonts w:asciiTheme="minorHAnsi" w:hAnsiTheme="minorHAnsi"/>
                  <w:color w:val="auto"/>
                  <w:kern w:val="2"/>
                  <w:sz w:val="24"/>
                  <w:szCs w:val="24"/>
                  <w:lang w:eastAsia="en-GB"/>
                  <w14:ligatures w14:val="standardContextual"/>
                </w:rPr>
              </w:pPr>
              <w:hyperlink w:anchor="_Toc201663815" w:history="1">
                <w:r w:rsidRPr="00911525">
                  <w:rPr>
                    <w:rStyle w:val="Hyperlink"/>
                  </w:rPr>
                  <w:t>4. Working from Living Plant Material</w:t>
                </w:r>
                <w:r>
                  <w:rPr>
                    <w:webHidden/>
                  </w:rPr>
                  <w:tab/>
                </w:r>
                <w:r>
                  <w:rPr>
                    <w:webHidden/>
                  </w:rPr>
                  <w:fldChar w:fldCharType="begin"/>
                </w:r>
                <w:r>
                  <w:rPr>
                    <w:webHidden/>
                  </w:rPr>
                  <w:instrText xml:space="preserve"> PAGEREF _Toc201663815 \h </w:instrText>
                </w:r>
                <w:r>
                  <w:rPr>
                    <w:webHidden/>
                  </w:rPr>
                </w:r>
                <w:r>
                  <w:rPr>
                    <w:webHidden/>
                  </w:rPr>
                  <w:fldChar w:fldCharType="separate"/>
                </w:r>
                <w:r w:rsidR="00AF5FF3">
                  <w:rPr>
                    <w:webHidden/>
                  </w:rPr>
                  <w:t>8</w:t>
                </w:r>
                <w:r>
                  <w:rPr>
                    <w:webHidden/>
                  </w:rPr>
                  <w:fldChar w:fldCharType="end"/>
                </w:r>
              </w:hyperlink>
            </w:p>
            <w:p w14:paraId="67CDF39B" w14:textId="373C58DF" w:rsidR="00D60320" w:rsidRDefault="00D60320" w:rsidP="00586F79">
              <w:pPr>
                <w:pStyle w:val="TOC1"/>
                <w:spacing w:line="360" w:lineRule="auto"/>
                <w:rPr>
                  <w:rFonts w:asciiTheme="minorHAnsi" w:hAnsiTheme="minorHAnsi"/>
                  <w:color w:val="auto"/>
                  <w:kern w:val="2"/>
                  <w:sz w:val="24"/>
                  <w:szCs w:val="24"/>
                  <w:lang w:eastAsia="en-GB"/>
                  <w14:ligatures w14:val="standardContextual"/>
                </w:rPr>
              </w:pPr>
              <w:hyperlink w:anchor="_Toc201663816" w:history="1">
                <w:r w:rsidRPr="00911525">
                  <w:rPr>
                    <w:rStyle w:val="Hyperlink"/>
                  </w:rPr>
                  <w:t>5.  Online Learning</w:t>
                </w:r>
                <w:r>
                  <w:rPr>
                    <w:webHidden/>
                  </w:rPr>
                  <w:tab/>
                </w:r>
                <w:r>
                  <w:rPr>
                    <w:webHidden/>
                  </w:rPr>
                  <w:fldChar w:fldCharType="begin"/>
                </w:r>
                <w:r>
                  <w:rPr>
                    <w:webHidden/>
                  </w:rPr>
                  <w:instrText xml:space="preserve"> PAGEREF _Toc201663816 \h </w:instrText>
                </w:r>
                <w:r>
                  <w:rPr>
                    <w:webHidden/>
                  </w:rPr>
                </w:r>
                <w:r>
                  <w:rPr>
                    <w:webHidden/>
                  </w:rPr>
                  <w:fldChar w:fldCharType="separate"/>
                </w:r>
                <w:r w:rsidR="00AF5FF3">
                  <w:rPr>
                    <w:webHidden/>
                  </w:rPr>
                  <w:t>8</w:t>
                </w:r>
                <w:r>
                  <w:rPr>
                    <w:webHidden/>
                  </w:rPr>
                  <w:fldChar w:fldCharType="end"/>
                </w:r>
              </w:hyperlink>
            </w:p>
            <w:p w14:paraId="2F19BDFB" w14:textId="6B00394A" w:rsidR="00D60320" w:rsidRDefault="00D60320" w:rsidP="00586F79">
              <w:pPr>
                <w:pStyle w:val="TOC1"/>
                <w:spacing w:line="360" w:lineRule="auto"/>
                <w:rPr>
                  <w:rFonts w:asciiTheme="minorHAnsi" w:hAnsiTheme="minorHAnsi"/>
                  <w:color w:val="auto"/>
                  <w:kern w:val="2"/>
                  <w:sz w:val="24"/>
                  <w:szCs w:val="24"/>
                  <w:lang w:eastAsia="en-GB"/>
                  <w14:ligatures w14:val="standardContextual"/>
                </w:rPr>
              </w:pPr>
              <w:hyperlink w:anchor="_Toc201663820" w:history="1">
                <w:r w:rsidRPr="00911525">
                  <w:rPr>
                    <w:rStyle w:val="Hyperlink"/>
                  </w:rPr>
                  <w:t>6. Course Aims, Content and Modules</w:t>
                </w:r>
                <w:r>
                  <w:rPr>
                    <w:webHidden/>
                  </w:rPr>
                  <w:tab/>
                </w:r>
                <w:r>
                  <w:rPr>
                    <w:webHidden/>
                  </w:rPr>
                  <w:fldChar w:fldCharType="begin"/>
                </w:r>
                <w:r>
                  <w:rPr>
                    <w:webHidden/>
                  </w:rPr>
                  <w:instrText xml:space="preserve"> PAGEREF _Toc201663820 \h </w:instrText>
                </w:r>
                <w:r>
                  <w:rPr>
                    <w:webHidden/>
                  </w:rPr>
                </w:r>
                <w:r>
                  <w:rPr>
                    <w:webHidden/>
                  </w:rPr>
                  <w:fldChar w:fldCharType="separate"/>
                </w:r>
                <w:r w:rsidR="00AF5FF3">
                  <w:rPr>
                    <w:webHidden/>
                  </w:rPr>
                  <w:t>11</w:t>
                </w:r>
                <w:r>
                  <w:rPr>
                    <w:webHidden/>
                  </w:rPr>
                  <w:fldChar w:fldCharType="end"/>
                </w:r>
              </w:hyperlink>
            </w:p>
            <w:p w14:paraId="7A735529" w14:textId="385CF242" w:rsidR="00D60320" w:rsidRDefault="00D60320" w:rsidP="00586F79">
              <w:pPr>
                <w:pStyle w:val="TOC1"/>
                <w:spacing w:line="360" w:lineRule="auto"/>
                <w:rPr>
                  <w:rFonts w:asciiTheme="minorHAnsi" w:hAnsiTheme="minorHAnsi"/>
                  <w:color w:val="auto"/>
                  <w:kern w:val="2"/>
                  <w:sz w:val="24"/>
                  <w:szCs w:val="24"/>
                  <w:lang w:eastAsia="en-GB"/>
                  <w14:ligatures w14:val="standardContextual"/>
                </w:rPr>
              </w:pPr>
              <w:hyperlink w:anchor="_Toc201663854" w:history="1">
                <w:r w:rsidRPr="00911525">
                  <w:rPr>
                    <w:rStyle w:val="Hyperlink"/>
                  </w:rPr>
                  <w:t>7. Student Assessment</w:t>
                </w:r>
                <w:r>
                  <w:rPr>
                    <w:webHidden/>
                  </w:rPr>
                  <w:tab/>
                </w:r>
                <w:r>
                  <w:rPr>
                    <w:webHidden/>
                  </w:rPr>
                  <w:fldChar w:fldCharType="begin"/>
                </w:r>
                <w:r>
                  <w:rPr>
                    <w:webHidden/>
                  </w:rPr>
                  <w:instrText xml:space="preserve"> PAGEREF _Toc201663854 \h </w:instrText>
                </w:r>
                <w:r>
                  <w:rPr>
                    <w:webHidden/>
                  </w:rPr>
                </w:r>
                <w:r>
                  <w:rPr>
                    <w:webHidden/>
                  </w:rPr>
                  <w:fldChar w:fldCharType="separate"/>
                </w:r>
                <w:r w:rsidR="00AF5FF3">
                  <w:rPr>
                    <w:webHidden/>
                  </w:rPr>
                  <w:t>20</w:t>
                </w:r>
                <w:r>
                  <w:rPr>
                    <w:webHidden/>
                  </w:rPr>
                  <w:fldChar w:fldCharType="end"/>
                </w:r>
              </w:hyperlink>
            </w:p>
            <w:p w14:paraId="3597087F" w14:textId="3E241C7E" w:rsidR="00D60320" w:rsidRDefault="00D60320" w:rsidP="00586F79">
              <w:pPr>
                <w:pStyle w:val="TOC1"/>
                <w:spacing w:line="360" w:lineRule="auto"/>
                <w:rPr>
                  <w:rFonts w:asciiTheme="minorHAnsi" w:hAnsiTheme="minorHAnsi"/>
                  <w:color w:val="auto"/>
                  <w:kern w:val="2"/>
                  <w:sz w:val="24"/>
                  <w:szCs w:val="24"/>
                  <w:lang w:eastAsia="en-GB"/>
                  <w14:ligatures w14:val="standardContextual"/>
                </w:rPr>
              </w:pPr>
              <w:hyperlink w:anchor="_Toc201663855" w:history="1">
                <w:r w:rsidRPr="00911525">
                  <w:rPr>
                    <w:rStyle w:val="Hyperlink"/>
                  </w:rPr>
                  <w:t>8. Graduate Paths</w:t>
                </w:r>
                <w:r>
                  <w:rPr>
                    <w:webHidden/>
                  </w:rPr>
                  <w:tab/>
                </w:r>
                <w:r>
                  <w:rPr>
                    <w:webHidden/>
                  </w:rPr>
                  <w:fldChar w:fldCharType="begin"/>
                </w:r>
                <w:r>
                  <w:rPr>
                    <w:webHidden/>
                  </w:rPr>
                  <w:instrText xml:space="preserve"> PAGEREF _Toc201663855 \h </w:instrText>
                </w:r>
                <w:r>
                  <w:rPr>
                    <w:webHidden/>
                  </w:rPr>
                </w:r>
                <w:r>
                  <w:rPr>
                    <w:webHidden/>
                  </w:rPr>
                  <w:fldChar w:fldCharType="separate"/>
                </w:r>
                <w:r w:rsidR="00AF5FF3">
                  <w:rPr>
                    <w:webHidden/>
                  </w:rPr>
                  <w:t>22</w:t>
                </w:r>
                <w:r>
                  <w:rPr>
                    <w:webHidden/>
                  </w:rPr>
                  <w:fldChar w:fldCharType="end"/>
                </w:r>
              </w:hyperlink>
            </w:p>
            <w:p w14:paraId="3B5FE7E0" w14:textId="011A533B" w:rsidR="00D60320" w:rsidRDefault="00D60320" w:rsidP="00586F79">
              <w:pPr>
                <w:pStyle w:val="TOC1"/>
                <w:spacing w:line="360" w:lineRule="auto"/>
                <w:rPr>
                  <w:rFonts w:asciiTheme="minorHAnsi" w:hAnsiTheme="minorHAnsi"/>
                  <w:color w:val="auto"/>
                  <w:kern w:val="2"/>
                  <w:sz w:val="24"/>
                  <w:szCs w:val="24"/>
                  <w:lang w:eastAsia="en-GB"/>
                  <w14:ligatures w14:val="standardContextual"/>
                </w:rPr>
              </w:pPr>
              <w:hyperlink w:anchor="_Toc201663857" w:history="1">
                <w:r w:rsidRPr="00911525">
                  <w:rPr>
                    <w:rStyle w:val="Hyperlink"/>
                  </w:rPr>
                  <w:t>9. Course Fees and Additional Costs</w:t>
                </w:r>
                <w:r>
                  <w:rPr>
                    <w:webHidden/>
                  </w:rPr>
                  <w:tab/>
                </w:r>
                <w:r>
                  <w:rPr>
                    <w:webHidden/>
                  </w:rPr>
                  <w:fldChar w:fldCharType="begin"/>
                </w:r>
                <w:r>
                  <w:rPr>
                    <w:webHidden/>
                  </w:rPr>
                  <w:instrText xml:space="preserve"> PAGEREF _Toc201663857 \h </w:instrText>
                </w:r>
                <w:r>
                  <w:rPr>
                    <w:webHidden/>
                  </w:rPr>
                </w:r>
                <w:r>
                  <w:rPr>
                    <w:webHidden/>
                  </w:rPr>
                  <w:fldChar w:fldCharType="separate"/>
                </w:r>
                <w:r w:rsidR="00AF5FF3">
                  <w:rPr>
                    <w:webHidden/>
                  </w:rPr>
                  <w:t>24</w:t>
                </w:r>
                <w:r>
                  <w:rPr>
                    <w:webHidden/>
                  </w:rPr>
                  <w:fldChar w:fldCharType="end"/>
                </w:r>
              </w:hyperlink>
            </w:p>
            <w:p w14:paraId="651AD8F1" w14:textId="5DBED156" w:rsidR="00D60320" w:rsidRDefault="00D60320" w:rsidP="00586F79">
              <w:pPr>
                <w:pStyle w:val="TOC1"/>
                <w:spacing w:line="360" w:lineRule="auto"/>
                <w:rPr>
                  <w:rFonts w:asciiTheme="minorHAnsi" w:hAnsiTheme="minorHAnsi"/>
                  <w:color w:val="auto"/>
                  <w:kern w:val="2"/>
                  <w:sz w:val="24"/>
                  <w:szCs w:val="24"/>
                  <w:lang w:eastAsia="en-GB"/>
                  <w14:ligatures w14:val="standardContextual"/>
                </w:rPr>
              </w:pPr>
              <w:hyperlink w:anchor="_Toc201663861" w:history="1">
                <w:r w:rsidRPr="00911525">
                  <w:rPr>
                    <w:rStyle w:val="Hyperlink"/>
                  </w:rPr>
                  <w:t>10. Application Procedure</w:t>
                </w:r>
                <w:r>
                  <w:rPr>
                    <w:webHidden/>
                  </w:rPr>
                  <w:tab/>
                </w:r>
                <w:r>
                  <w:rPr>
                    <w:webHidden/>
                  </w:rPr>
                  <w:fldChar w:fldCharType="begin"/>
                </w:r>
                <w:r>
                  <w:rPr>
                    <w:webHidden/>
                  </w:rPr>
                  <w:instrText xml:space="preserve"> PAGEREF _Toc201663861 \h </w:instrText>
                </w:r>
                <w:r>
                  <w:rPr>
                    <w:webHidden/>
                  </w:rPr>
                </w:r>
                <w:r>
                  <w:rPr>
                    <w:webHidden/>
                  </w:rPr>
                  <w:fldChar w:fldCharType="separate"/>
                </w:r>
                <w:r w:rsidR="00AF5FF3">
                  <w:rPr>
                    <w:webHidden/>
                  </w:rPr>
                  <w:t>25</w:t>
                </w:r>
                <w:r>
                  <w:rPr>
                    <w:webHidden/>
                  </w:rPr>
                  <w:fldChar w:fldCharType="end"/>
                </w:r>
              </w:hyperlink>
            </w:p>
            <w:p w14:paraId="2A624EB8" w14:textId="2F491CCB" w:rsidR="00D60320" w:rsidRDefault="00D60320" w:rsidP="00586F79">
              <w:pPr>
                <w:pStyle w:val="TOC1"/>
                <w:spacing w:line="360" w:lineRule="auto"/>
                <w:rPr>
                  <w:rFonts w:asciiTheme="minorHAnsi" w:hAnsiTheme="minorHAnsi"/>
                  <w:color w:val="auto"/>
                  <w:kern w:val="2"/>
                  <w:sz w:val="24"/>
                  <w:szCs w:val="24"/>
                  <w:lang w:eastAsia="en-GB"/>
                  <w14:ligatures w14:val="standardContextual"/>
                </w:rPr>
              </w:pPr>
              <w:hyperlink w:anchor="_Toc201663866" w:history="1">
                <w:r w:rsidRPr="00911525">
                  <w:rPr>
                    <w:rStyle w:val="Hyperlink"/>
                    <w:lang w:val="en"/>
                  </w:rPr>
                  <w:t>11. Terms and Conditions</w:t>
                </w:r>
                <w:r>
                  <w:rPr>
                    <w:webHidden/>
                  </w:rPr>
                  <w:tab/>
                </w:r>
                <w:r>
                  <w:rPr>
                    <w:webHidden/>
                  </w:rPr>
                  <w:fldChar w:fldCharType="begin"/>
                </w:r>
                <w:r>
                  <w:rPr>
                    <w:webHidden/>
                  </w:rPr>
                  <w:instrText xml:space="preserve"> PAGEREF _Toc201663866 \h </w:instrText>
                </w:r>
                <w:r>
                  <w:rPr>
                    <w:webHidden/>
                  </w:rPr>
                </w:r>
                <w:r>
                  <w:rPr>
                    <w:webHidden/>
                  </w:rPr>
                  <w:fldChar w:fldCharType="separate"/>
                </w:r>
                <w:r w:rsidR="00AF5FF3">
                  <w:rPr>
                    <w:webHidden/>
                  </w:rPr>
                  <w:t>27</w:t>
                </w:r>
                <w:r>
                  <w:rPr>
                    <w:webHidden/>
                  </w:rPr>
                  <w:fldChar w:fldCharType="end"/>
                </w:r>
              </w:hyperlink>
            </w:p>
            <w:p w14:paraId="149F1A49" w14:textId="0B58DB21" w:rsidR="006318F5" w:rsidRPr="007A7D7A" w:rsidRDefault="006318F5" w:rsidP="00586F79">
              <w:pPr>
                <w:spacing w:line="360" w:lineRule="auto"/>
              </w:pPr>
              <w:r w:rsidRPr="007A7D7A">
                <w:rPr>
                  <w:b/>
                </w:rPr>
                <w:fldChar w:fldCharType="end"/>
              </w:r>
            </w:p>
          </w:sdtContent>
        </w:sdt>
        <w:p w14:paraId="36C01685" w14:textId="77777777" w:rsidR="006318F5" w:rsidRPr="007A7D7A" w:rsidRDefault="006318F5" w:rsidP="006318F5">
          <w:pPr>
            <w:pStyle w:val="TOC3"/>
          </w:pPr>
        </w:p>
        <w:p w14:paraId="0B10FA54" w14:textId="0190A7BF" w:rsidR="006318F5" w:rsidRPr="00940CAA" w:rsidRDefault="006318F5" w:rsidP="00940CAA">
          <w:pPr>
            <w:pStyle w:val="Heading1"/>
          </w:pPr>
          <w:r w:rsidRPr="007A7D7A">
            <w:rPr>
              <w:szCs w:val="24"/>
            </w:rPr>
            <w:br w:type="page"/>
          </w:r>
          <w:bookmarkStart w:id="3" w:name="_Toc56780311"/>
          <w:bookmarkStart w:id="4" w:name="_Toc201663808"/>
          <w:r w:rsidRPr="00940CAA">
            <w:lastRenderedPageBreak/>
            <w:t>1. Introduction to the Course</w:t>
          </w:r>
          <w:bookmarkEnd w:id="3"/>
          <w:bookmarkEnd w:id="4"/>
        </w:p>
        <w:p w14:paraId="25601301" w14:textId="77777777" w:rsidR="006318F5" w:rsidRPr="007A7D7A" w:rsidRDefault="006318F5" w:rsidP="006318F5">
          <w:pPr>
            <w:pStyle w:val="BodyText"/>
          </w:pPr>
          <w:r w:rsidRPr="007A7D7A">
            <w:t>“That certain green, the way it catches the light, gives away its identity, like recognising the walk of a friend before you can see their face.”</w:t>
          </w:r>
        </w:p>
        <w:p w14:paraId="4DE786BF" w14:textId="0823A142" w:rsidR="006318F5" w:rsidRPr="007A7D7A" w:rsidRDefault="006318F5" w:rsidP="006318F5">
          <w:pPr>
            <w:pStyle w:val="BodyText"/>
          </w:pPr>
          <w:r w:rsidRPr="007A7D7A">
            <w:t>Robin Wall Kimmerer, Gathering Moss</w:t>
          </w:r>
        </w:p>
        <w:p w14:paraId="3451280E" w14:textId="176EC0F2" w:rsidR="006318F5" w:rsidRPr="007A7D7A" w:rsidRDefault="006318F5" w:rsidP="006318F5">
          <w:pPr>
            <w:pStyle w:val="BodyText"/>
          </w:pPr>
          <w:r w:rsidRPr="007A7D7A">
            <w:t xml:space="preserve">The Royal Botanic Garden Edinburgh (RBGE) Diploma in Botanical Illustration, is designed to help students learn to explore the </w:t>
          </w:r>
          <w:bookmarkStart w:id="5" w:name="_Int_zhvcfHdQ"/>
          <w:proofErr w:type="gramStart"/>
          <w:r w:rsidRPr="007A7D7A">
            <w:t>particular characteristics</w:t>
          </w:r>
          <w:bookmarkEnd w:id="5"/>
          <w:proofErr w:type="gramEnd"/>
          <w:r w:rsidRPr="007A7D7A">
            <w:t xml:space="preserve"> that make each plant special and each species unique, using a set of </w:t>
          </w:r>
          <w:bookmarkStart w:id="6" w:name="_Int_E4yTs3Tw"/>
          <w:proofErr w:type="gramStart"/>
          <w:r w:rsidRPr="007A7D7A">
            <w:t>specialist</w:t>
          </w:r>
          <w:bookmarkEnd w:id="6"/>
          <w:proofErr w:type="gramEnd"/>
          <w:r w:rsidRPr="007A7D7A">
            <w:t xml:space="preserve"> drawing and painting skills and techniques to document their observations as botanical artworks.</w:t>
          </w:r>
        </w:p>
        <w:p w14:paraId="798C18A7" w14:textId="2AA8B212" w:rsidR="006318F5" w:rsidRPr="007A7D7A" w:rsidRDefault="3E748DE8" w:rsidP="006318F5">
          <w:pPr>
            <w:pStyle w:val="BodyText"/>
          </w:pPr>
          <w:r>
            <w:t xml:space="preserve">The </w:t>
          </w:r>
          <w:r w:rsidR="5E68E7B7">
            <w:t>Online</w:t>
          </w:r>
          <w:r>
            <w:t xml:space="preserve"> </w:t>
          </w:r>
          <w:r w:rsidR="5E68E7B7">
            <w:t>Course t</w:t>
          </w:r>
          <w:r>
            <w:t>akes place over three years and follows a set timetable. Through PropaGate</w:t>
          </w:r>
          <w:r w:rsidR="00494192">
            <w:t xml:space="preserve"> Learning,</w:t>
          </w:r>
          <w:r>
            <w:t xml:space="preserve"> the R</w:t>
          </w:r>
          <w:r w:rsidR="00494192">
            <w:t>oyal Botanic Garden Edinburgh’s</w:t>
          </w:r>
          <w:r>
            <w:t xml:space="preserve"> virtual learning environment you will work through the same learning modules as the long running attended course. Online tutorials are scheduled at intervals throughout the course to support work in progress, and these will typically make use of Microsoft Teams.</w:t>
          </w:r>
        </w:p>
        <w:p w14:paraId="5F435DA8" w14:textId="2EBC5588" w:rsidR="006318F5" w:rsidRPr="007A7D7A" w:rsidRDefault="006318F5" w:rsidP="006318F5">
          <w:pPr>
            <w:pStyle w:val="BodyText"/>
          </w:pPr>
          <w:r w:rsidRPr="007A7D7A">
            <w:t xml:space="preserve">This course requires a significant amount of study by each student. We recommend around 20 hours per week. All course content is delivered via PropaGate with online tutor support and feedback. The first 7 modules (18 months) will cover essential techniques and skills of botanical illustration, leading to the production of a themed collection of paintings to be completed in the final module (12 months). </w:t>
          </w:r>
        </w:p>
        <w:p w14:paraId="0A636DAD" w14:textId="0A29FEE1" w:rsidR="006318F5" w:rsidRPr="007A7D7A" w:rsidRDefault="006318F5" w:rsidP="006318F5">
          <w:pPr>
            <w:pStyle w:val="BodyText"/>
          </w:pPr>
          <w:r w:rsidRPr="007A7D7A">
            <w:t xml:space="preserve">The course tutors are botanical artists Jacqui Pestell, </w:t>
          </w:r>
          <w:r w:rsidRPr="007A7D7A">
            <w:rPr>
              <w:lang w:eastAsia="en-GB"/>
            </w:rPr>
            <w:t>Işık</w:t>
          </w:r>
          <w:r w:rsidRPr="007A7D7A">
            <w:t xml:space="preserve"> Güner, Sharon Tingey and Claire Banks. There will also be input from RBGEs botanists and horticulturists, for specific modules. </w:t>
          </w:r>
        </w:p>
        <w:p w14:paraId="23732F36" w14:textId="215F9EDB" w:rsidR="006318F5" w:rsidRPr="007A7D7A" w:rsidRDefault="006318F5" w:rsidP="006318F5">
          <w:pPr>
            <w:pStyle w:val="BodyText"/>
          </w:pPr>
          <w:r w:rsidRPr="007A7D7A">
            <w:t xml:space="preserve">The Diploma is awarded to students who successfully complete all modules of study and produce a themed and agreed collection of artworks to an approved standard. The Diploma is awarded by RBGE and externally </w:t>
          </w:r>
          <w:r w:rsidR="00586F79">
            <w:t xml:space="preserve">examined </w:t>
          </w:r>
          <w:r w:rsidRPr="007A7D7A">
            <w:t>by acknowledged experts.</w:t>
          </w:r>
        </w:p>
        <w:p w14:paraId="14E6E849" w14:textId="77777777" w:rsidR="006318F5" w:rsidRPr="007A7D7A" w:rsidRDefault="006318F5" w:rsidP="006318F5">
          <w:pPr>
            <w:tabs>
              <w:tab w:val="left" w:pos="8640"/>
            </w:tabs>
            <w:autoSpaceDE w:val="0"/>
            <w:autoSpaceDN w:val="0"/>
            <w:adjustRightInd w:val="0"/>
            <w:rPr>
              <w:color w:val="000000"/>
            </w:rPr>
          </w:pPr>
        </w:p>
        <w:p w14:paraId="7969FECD" w14:textId="77777777" w:rsidR="006318F5" w:rsidRPr="007A7D7A" w:rsidRDefault="006318F5" w:rsidP="006318F5">
          <w:pPr>
            <w:rPr>
              <w:b/>
            </w:rPr>
          </w:pPr>
        </w:p>
        <w:p w14:paraId="0A84EDB9" w14:textId="6235D8EE" w:rsidR="006318F5" w:rsidRPr="00940CAA" w:rsidRDefault="006318F5" w:rsidP="00940CAA">
          <w:pPr>
            <w:pStyle w:val="Heading1"/>
          </w:pPr>
          <w:r w:rsidRPr="007A7D7A">
            <w:rPr>
              <w:sz w:val="24"/>
              <w:szCs w:val="24"/>
            </w:rPr>
            <w:br w:type="page"/>
          </w:r>
          <w:bookmarkStart w:id="7" w:name="_Toc56780312"/>
          <w:bookmarkStart w:id="8" w:name="_Toc201663809"/>
          <w:r w:rsidRPr="00940CAA">
            <w:lastRenderedPageBreak/>
            <w:t>2. Entry Requirements</w:t>
          </w:r>
          <w:bookmarkEnd w:id="7"/>
          <w:bookmarkEnd w:id="8"/>
        </w:p>
        <w:p w14:paraId="331E0643" w14:textId="339B1822" w:rsidR="006318F5" w:rsidRPr="007A7D7A" w:rsidRDefault="006318F5" w:rsidP="006318F5">
          <w:pPr>
            <w:pStyle w:val="BodyText"/>
          </w:pPr>
          <w:r w:rsidRPr="007A7D7A">
            <w:t>Although there is no formal level of qualification necessary for entry to this course, there is a need to demonstrate a high level of motivation, together with evidence of personal commitment to botanical illustration. It is expected that all artists who join this course will embark on a steep learning curve.</w:t>
          </w:r>
        </w:p>
        <w:p w14:paraId="1DAAD27E" w14:textId="2BD782BE" w:rsidR="006318F5" w:rsidRPr="006318F5" w:rsidRDefault="006318F5" w:rsidP="006318F5">
          <w:pPr>
            <w:pStyle w:val="BodyText"/>
            <w:rPr>
              <w:color w:val="000000"/>
            </w:rPr>
          </w:pPr>
          <w:r w:rsidRPr="007A7D7A">
            <w:rPr>
              <w:color w:val="000000"/>
            </w:rPr>
            <w:t xml:space="preserve">Students aiming to enter the Diploma course will also be required to demonstrate a pre-existing level of skill in drawing and painting, ideally botanical or plant in subject. There is considerable competition for places and initial selection will be through portfolio assessment (8 - 10 pieces) and your application form. Your application should be submitted online and demonstrate your skill, interest and </w:t>
          </w:r>
          <w:r w:rsidRPr="007A7D7A">
            <w:t>enthusiasm</w:t>
          </w:r>
          <w:r w:rsidRPr="007A7D7A">
            <w:rPr>
              <w:color w:val="000000"/>
            </w:rPr>
            <w:t xml:space="preserve"> for the subject. We may request that you attend an online interview.</w:t>
          </w:r>
        </w:p>
        <w:p w14:paraId="3BFEAA1D" w14:textId="2189C0F9" w:rsidR="006318F5" w:rsidRPr="007A7D7A" w:rsidRDefault="006318F5" w:rsidP="006318F5">
          <w:pPr>
            <w:pStyle w:val="BodyText"/>
          </w:pPr>
          <w:r w:rsidRPr="007A7D7A">
            <w:t xml:space="preserve">The course requires a lot of reading, and you must be able to write in English when communicating with your tutor. A good understanding of the English language is required to get the most from the course and to enable you to succeed in your studies. </w:t>
          </w:r>
        </w:p>
        <w:p w14:paraId="6F44FAB0" w14:textId="5F778AC6" w:rsidR="006318F5" w:rsidRPr="007A7D7A" w:rsidRDefault="006318F5" w:rsidP="006318F5">
          <w:pPr>
            <w:pStyle w:val="BodyText"/>
          </w:pPr>
          <w:r w:rsidRPr="007A7D7A">
            <w:t xml:space="preserve">You should </w:t>
          </w:r>
          <w:r w:rsidR="008F185C">
            <w:t>have</w:t>
          </w:r>
          <w:r w:rsidRPr="007A7D7A">
            <w:t xml:space="preserve"> a basic understanding of standard computer applications such as using an internet browser, email and word documents.  Your course involves uploading your drawings and paintings, so experience of scanning images using a scanner or taking photographs with a digital camera and of editing/re-sizing images would be useful. </w:t>
          </w:r>
        </w:p>
        <w:p w14:paraId="7F523A16" w14:textId="7361520E" w:rsidR="006318F5" w:rsidRPr="00940CAA" w:rsidRDefault="006318F5" w:rsidP="00940CAA">
          <w:pPr>
            <w:pStyle w:val="BodyText"/>
            <w:rPr>
              <w:color w:val="000000"/>
              <w:lang w:val="en-US"/>
            </w:rPr>
          </w:pPr>
          <w:r w:rsidRPr="007A7D7A">
            <w:t>(Please note that this course is not designed for beginners. Artists at beginners’ level would gain most benefit from the RBGE Certificate in Botanical Illustration course. The certificate course has been created as an ideal stepping-stone to the Diploma and offers an introduction to the basics skills of drawing and painting needed to record plants and produce a portfolio of work.</w:t>
          </w:r>
          <w:r w:rsidRPr="007A7D7A">
            <w:rPr>
              <w:lang w:val="en-US"/>
            </w:rPr>
            <w:t xml:space="preserve"> Full details can be found here: </w:t>
          </w:r>
          <w:hyperlink r:id="rId15">
            <w:r w:rsidRPr="007A7D7A">
              <w:rPr>
                <w:rStyle w:val="Hyperlink"/>
                <w:lang w:val="en-US"/>
              </w:rPr>
              <w:t>www.rbge.org.uk/certbi</w:t>
            </w:r>
          </w:hyperlink>
          <w:r w:rsidRPr="007A7D7A">
            <w:rPr>
              <w:lang w:val="en-US"/>
            </w:rPr>
            <w:t xml:space="preserve"> </w:t>
          </w:r>
          <w:r w:rsidR="00A31E3E">
            <w:rPr>
              <w:lang w:val="en-US"/>
            </w:rPr>
            <w:t>)</w:t>
          </w:r>
        </w:p>
        <w:p w14:paraId="66633787" w14:textId="57472E91" w:rsidR="006318F5" w:rsidRPr="007A7D7A" w:rsidRDefault="006318F5" w:rsidP="00940CAA">
          <w:pPr>
            <w:pStyle w:val="Heading1"/>
          </w:pPr>
          <w:r w:rsidRPr="006318F5">
            <w:rPr>
              <w:lang w:val="en-US"/>
            </w:rPr>
            <w:br w:type="page"/>
          </w:r>
          <w:bookmarkStart w:id="9" w:name="_Toc56780313"/>
          <w:bookmarkStart w:id="10" w:name="_Toc201663810"/>
          <w:r w:rsidRPr="00940CAA">
            <w:lastRenderedPageBreak/>
            <w:t>3. Course Structure and Dates</w:t>
          </w:r>
          <w:bookmarkEnd w:id="9"/>
          <w:bookmarkEnd w:id="10"/>
        </w:p>
        <w:p w14:paraId="0D8F0D0D" w14:textId="60D24245" w:rsidR="006318F5" w:rsidRPr="00940CAA" w:rsidRDefault="006318F5" w:rsidP="00940CAA">
          <w:pPr>
            <w:pStyle w:val="Heading2"/>
          </w:pPr>
          <w:bookmarkStart w:id="11" w:name="_Toc56780314"/>
          <w:bookmarkStart w:id="12" w:name="_Toc201663657"/>
          <w:bookmarkStart w:id="13" w:name="_Toc201663811"/>
          <w:r w:rsidRPr="00940CAA">
            <w:t>3.1 Course Structure</w:t>
          </w:r>
          <w:bookmarkEnd w:id="11"/>
          <w:bookmarkEnd w:id="12"/>
          <w:bookmarkEnd w:id="13"/>
          <w:r w:rsidRPr="00940CAA">
            <w:t xml:space="preserve"> </w:t>
          </w:r>
        </w:p>
        <w:p w14:paraId="43F45CF3" w14:textId="2B81ED50" w:rsidR="006318F5" w:rsidRPr="007A7D7A" w:rsidRDefault="006318F5" w:rsidP="006318F5">
          <w:pPr>
            <w:pStyle w:val="BodyText"/>
            <w:rPr>
              <w:lang w:val="en-US"/>
            </w:rPr>
          </w:pPr>
          <w:r w:rsidRPr="007A7D7A">
            <w:rPr>
              <w:lang w:val="en-US"/>
            </w:rPr>
            <w:t xml:space="preserve">The RBGE </w:t>
          </w:r>
          <w:r w:rsidR="00586F79">
            <w:rPr>
              <w:lang w:val="en-US"/>
            </w:rPr>
            <w:t xml:space="preserve">Online Course </w:t>
          </w:r>
          <w:r w:rsidRPr="007A7D7A">
            <w:rPr>
              <w:lang w:val="en-US"/>
            </w:rPr>
            <w:t xml:space="preserve">is facilitated through PropaGate Learning – RBGE’s virtual learning environment </w:t>
          </w:r>
        </w:p>
        <w:p w14:paraId="34C88A33" w14:textId="4583823E" w:rsidR="006318F5" w:rsidRPr="007A7D7A" w:rsidRDefault="006318F5" w:rsidP="006318F5">
          <w:pPr>
            <w:pStyle w:val="BodyText"/>
            <w:rPr>
              <w:lang w:val="en"/>
            </w:rPr>
          </w:pPr>
          <w:hyperlink r:id="rId16" w:history="1">
            <w:r w:rsidRPr="007A7D7A">
              <w:rPr>
                <w:rStyle w:val="Hyperlink"/>
                <w:lang w:val="en"/>
              </w:rPr>
              <w:t>https://propagatelearning.rbge.ac.uk</w:t>
            </w:r>
          </w:hyperlink>
          <w:r w:rsidRPr="007A7D7A">
            <w:rPr>
              <w:lang w:val="en"/>
            </w:rPr>
            <w:t xml:space="preserve"> </w:t>
          </w:r>
        </w:p>
        <w:p w14:paraId="238AEC0F" w14:textId="03953687" w:rsidR="00CF09EE" w:rsidRPr="00F56748" w:rsidRDefault="006318F5" w:rsidP="00F56748">
          <w:pPr>
            <w:pStyle w:val="BodyText"/>
            <w:ind w:left="720" w:hanging="720"/>
            <w:rPr>
              <w:szCs w:val="24"/>
            </w:rPr>
          </w:pPr>
          <w:r w:rsidRPr="007A7D7A">
            <w:rPr>
              <w:szCs w:val="24"/>
              <w:lang w:val="en"/>
            </w:rPr>
            <w:t xml:space="preserve">Modules, lessons, </w:t>
          </w:r>
          <w:r w:rsidRPr="007A7D7A">
            <w:rPr>
              <w:szCs w:val="24"/>
            </w:rPr>
            <w:t>and the project briefs for the assignments are written in English</w:t>
          </w:r>
          <w:r w:rsidRPr="007A7D7A">
            <w:rPr>
              <w:szCs w:val="24"/>
              <w:lang w:val="en"/>
            </w:rPr>
            <w:t xml:space="preserve"> and delivered through PropaGate Learning on the course website. This will also be the main method for </w:t>
          </w:r>
          <w:r w:rsidRPr="007A7D7A">
            <w:rPr>
              <w:szCs w:val="24"/>
            </w:rPr>
            <w:t xml:space="preserve">RBGE tutors to engage </w:t>
          </w:r>
          <w:r w:rsidRPr="00AA4DC2">
            <w:rPr>
              <w:szCs w:val="24"/>
            </w:rPr>
            <w:t xml:space="preserve">with the students and provide feedback on your activities and assignments, as well as answering any questions you may have. </w:t>
          </w:r>
          <w:r w:rsidR="00DE156A">
            <w:rPr>
              <w:szCs w:val="24"/>
            </w:rPr>
            <w:t xml:space="preserve"> </w:t>
          </w:r>
          <w:r w:rsidRPr="00AA4DC2">
            <w:rPr>
              <w:szCs w:val="24"/>
              <w:lang w:val="en"/>
            </w:rPr>
            <w:t xml:space="preserve">Interactive methods used on the site will include picture galleries, forums and access to demonstration videos. There will be step-by-step footage as well as links to a bank of further botanical demonstrations and places of associated interest. </w:t>
          </w:r>
          <w:r w:rsidRPr="00AA4DC2">
            <w:rPr>
              <w:szCs w:val="24"/>
            </w:rPr>
            <w:t>PropaGate Learning also offers student discussion forums so you will be able to communicate and support each other which has proven a wonderful resource for our student groups.</w:t>
          </w:r>
          <w:r w:rsidR="00F56748">
            <w:rPr>
              <w:szCs w:val="24"/>
            </w:rPr>
            <w:t xml:space="preserve"> </w:t>
          </w:r>
          <w:r w:rsidR="00CF09EE">
            <w:rPr>
              <w:szCs w:val="24"/>
            </w:rPr>
            <w:t xml:space="preserve">We also host online tutorials via Microsoft Teams for face-to-face interactions with your tutors and </w:t>
          </w:r>
          <w:r w:rsidR="00F56748">
            <w:rPr>
              <w:szCs w:val="24"/>
            </w:rPr>
            <w:t xml:space="preserve">classmates. </w:t>
          </w:r>
        </w:p>
        <w:p w14:paraId="682FB406" w14:textId="3662D4D0" w:rsidR="006318F5" w:rsidRPr="00940CAA" w:rsidRDefault="006318F5" w:rsidP="00940CAA">
          <w:pPr>
            <w:pStyle w:val="BodyText"/>
            <w:rPr>
              <w:szCs w:val="24"/>
              <w:lang w:val="en-US"/>
            </w:rPr>
          </w:pPr>
          <w:r w:rsidRPr="007A7D7A">
            <w:rPr>
              <w:szCs w:val="24"/>
              <w:lang w:val="en-US"/>
            </w:rPr>
            <w:t>Throughout your studies with us, you will be tutored by the Course</w:t>
          </w:r>
          <w:r w:rsidR="002A21D6">
            <w:rPr>
              <w:szCs w:val="24"/>
              <w:lang w:val="en-US"/>
            </w:rPr>
            <w:t xml:space="preserve"> Coordinator</w:t>
          </w:r>
          <w:r w:rsidRPr="007A7D7A">
            <w:rPr>
              <w:szCs w:val="24"/>
              <w:lang w:val="en-US"/>
            </w:rPr>
            <w:t>. You will also be allocated different specialist tutors throughout the course depending on which module you are studying. They will conduct the assessments, provide feedback on your work and online support which will include video tutorials via Microsoft Teams to monitor your progress and development.</w:t>
          </w:r>
        </w:p>
        <w:p w14:paraId="091A3F99" w14:textId="77777777" w:rsidR="006318F5" w:rsidRPr="00940CAA" w:rsidRDefault="006318F5" w:rsidP="00940CAA">
          <w:pPr>
            <w:pStyle w:val="Heading2"/>
          </w:pPr>
          <w:r w:rsidRPr="007A7D7A">
            <w:rPr>
              <w:lang w:val="en"/>
            </w:rPr>
            <w:br w:type="page"/>
          </w:r>
          <w:bookmarkStart w:id="14" w:name="_Toc56780315"/>
          <w:bookmarkStart w:id="15" w:name="_Toc201663658"/>
          <w:bookmarkStart w:id="16" w:name="_Toc201663812"/>
          <w:r w:rsidRPr="00940CAA">
            <w:lastRenderedPageBreak/>
            <w:t>3.2 Co</w:t>
          </w:r>
          <w:bookmarkEnd w:id="14"/>
          <w:r w:rsidRPr="00940CAA">
            <w:t>urse Dates</w:t>
          </w:r>
          <w:bookmarkEnd w:id="15"/>
          <w:bookmarkEnd w:id="16"/>
        </w:p>
        <w:p w14:paraId="1E5DAB12" w14:textId="0A788864" w:rsidR="00940CAA" w:rsidRPr="007A7D7A" w:rsidRDefault="006318F5" w:rsidP="00940CAA">
          <w:pPr>
            <w:pStyle w:val="BodyText"/>
          </w:pPr>
          <w:r w:rsidRPr="002A21D6">
            <w:t>Access to the course is available from Thursday 19th March 2026 and the course begins on 26th March 2026.</w:t>
          </w:r>
          <w:r w:rsidRPr="00940CAA">
            <w:t xml:space="preserve"> The modules follow a set timetable, and each module needs to be completed by a certain date. The notes and activities for each module will be made available following the time frame below. Students need to pass each module to progress and to achieve the Diploma. </w:t>
          </w:r>
        </w:p>
        <w:p w14:paraId="50692734" w14:textId="0F92FD3E" w:rsidR="006318F5" w:rsidRPr="007A7D7A" w:rsidRDefault="006318F5" w:rsidP="00940CAA">
          <w:pPr>
            <w:pStyle w:val="Heading3"/>
          </w:pPr>
          <w:bookmarkStart w:id="17" w:name="_Toc56780316"/>
          <w:bookmarkStart w:id="18" w:name="_Toc120792350"/>
          <w:bookmarkStart w:id="19" w:name="_Toc120792612"/>
          <w:bookmarkStart w:id="20" w:name="_Toc167880585"/>
          <w:bookmarkStart w:id="21" w:name="_Toc201663659"/>
          <w:bookmarkStart w:id="22" w:name="_Toc201663813"/>
          <w:r w:rsidRPr="00815DB0">
            <w:t>Part 1:</w:t>
          </w:r>
          <w:bookmarkEnd w:id="17"/>
          <w:bookmarkEnd w:id="18"/>
          <w:bookmarkEnd w:id="19"/>
          <w:r w:rsidR="000144C9">
            <w:t xml:space="preserve"> 19</w:t>
          </w:r>
          <w:r w:rsidRPr="00815DB0">
            <w:t>th March 2026</w:t>
          </w:r>
          <w:bookmarkEnd w:id="20"/>
          <w:r w:rsidRPr="00815DB0">
            <w:t xml:space="preserve"> – September 202</w:t>
          </w:r>
          <w:bookmarkEnd w:id="21"/>
          <w:bookmarkEnd w:id="22"/>
          <w:r w:rsidR="00167076">
            <w:t>7</w:t>
          </w:r>
          <w:r w:rsidRPr="00815DB0">
            <w:t xml:space="preserve"> </w:t>
          </w:r>
        </w:p>
        <w:p w14:paraId="6D11D592" w14:textId="77777777" w:rsidR="006318F5" w:rsidRPr="007A7D7A" w:rsidRDefault="006318F5" w:rsidP="00815DB0">
          <w:pPr>
            <w:pStyle w:val="BodyText"/>
          </w:pPr>
          <w:r w:rsidRPr="007A7D7A">
            <w:t>The first part of the course will introduce each of the following:</w:t>
          </w:r>
        </w:p>
        <w:p w14:paraId="603B4084" w14:textId="77777777" w:rsidR="006318F5" w:rsidRPr="00815DB0" w:rsidRDefault="006318F5" w:rsidP="00815DB0">
          <w:pPr>
            <w:pStyle w:val="ListBullet"/>
            <w:spacing w:after="0" w:line="360" w:lineRule="auto"/>
            <w:rPr>
              <w:rFonts w:cs="Arial"/>
              <w:color w:val="000000"/>
              <w:sz w:val="24"/>
              <w:szCs w:val="24"/>
            </w:rPr>
          </w:pPr>
          <w:r w:rsidRPr="00815DB0">
            <w:rPr>
              <w:rFonts w:cs="Arial"/>
              <w:color w:val="000000"/>
              <w:sz w:val="24"/>
              <w:szCs w:val="24"/>
            </w:rPr>
            <w:t>Module 1:</w:t>
          </w:r>
          <w:r w:rsidRPr="00815DB0">
            <w:rPr>
              <w:rFonts w:cs="Arial"/>
              <w:color w:val="000000"/>
              <w:sz w:val="24"/>
              <w:szCs w:val="24"/>
            </w:rPr>
            <w:tab/>
          </w:r>
          <w:r w:rsidRPr="00815DB0">
            <w:rPr>
              <w:rFonts w:cs="Arial"/>
              <w:color w:val="000000"/>
              <w:sz w:val="24"/>
              <w:szCs w:val="24"/>
            </w:rPr>
            <w:tab/>
            <w:t>Drawing Fundamentals</w:t>
          </w:r>
        </w:p>
        <w:p w14:paraId="5C26F92B" w14:textId="77777777" w:rsidR="006318F5" w:rsidRPr="00815DB0" w:rsidRDefault="006318F5" w:rsidP="00815DB0">
          <w:pPr>
            <w:pStyle w:val="ListBullet"/>
            <w:spacing w:after="0" w:line="360" w:lineRule="auto"/>
            <w:rPr>
              <w:rFonts w:cs="Arial"/>
              <w:color w:val="000000"/>
              <w:sz w:val="24"/>
              <w:szCs w:val="24"/>
            </w:rPr>
          </w:pPr>
          <w:r w:rsidRPr="00815DB0">
            <w:rPr>
              <w:rFonts w:cs="Arial"/>
              <w:color w:val="000000"/>
              <w:sz w:val="24"/>
              <w:szCs w:val="24"/>
            </w:rPr>
            <w:t>Module 2:</w:t>
          </w:r>
          <w:r w:rsidRPr="00815DB0">
            <w:rPr>
              <w:rFonts w:cs="Arial"/>
              <w:color w:val="000000"/>
              <w:sz w:val="24"/>
              <w:szCs w:val="24"/>
            </w:rPr>
            <w:tab/>
          </w:r>
          <w:r w:rsidRPr="00815DB0">
            <w:rPr>
              <w:rFonts w:cs="Arial"/>
              <w:color w:val="000000"/>
              <w:sz w:val="24"/>
              <w:szCs w:val="24"/>
            </w:rPr>
            <w:tab/>
            <w:t>Painting Fundamentals</w:t>
          </w:r>
        </w:p>
        <w:p w14:paraId="5E31D211" w14:textId="77777777" w:rsidR="006318F5" w:rsidRPr="00815DB0" w:rsidRDefault="006318F5" w:rsidP="00815DB0">
          <w:pPr>
            <w:pStyle w:val="ListBullet"/>
            <w:spacing w:after="0" w:line="360" w:lineRule="auto"/>
            <w:rPr>
              <w:rFonts w:cs="Arial"/>
              <w:color w:val="000000"/>
              <w:sz w:val="24"/>
              <w:szCs w:val="24"/>
            </w:rPr>
          </w:pPr>
          <w:r w:rsidRPr="00815DB0">
            <w:rPr>
              <w:rFonts w:cs="Arial"/>
              <w:color w:val="000000"/>
              <w:sz w:val="24"/>
              <w:szCs w:val="24"/>
            </w:rPr>
            <w:t>Module 3:</w:t>
          </w:r>
          <w:r w:rsidRPr="00815DB0">
            <w:rPr>
              <w:rFonts w:cs="Arial"/>
              <w:color w:val="000000"/>
              <w:sz w:val="24"/>
              <w:szCs w:val="24"/>
            </w:rPr>
            <w:tab/>
          </w:r>
          <w:r w:rsidRPr="00815DB0">
            <w:rPr>
              <w:rFonts w:cs="Arial"/>
              <w:color w:val="000000"/>
              <w:sz w:val="24"/>
              <w:szCs w:val="24"/>
            </w:rPr>
            <w:tab/>
            <w:t>Painting the Details</w:t>
          </w:r>
        </w:p>
        <w:p w14:paraId="26A8FBD4" w14:textId="44BD0C11" w:rsidR="006318F5" w:rsidRPr="00815DB0" w:rsidRDefault="006318F5" w:rsidP="00815DB0">
          <w:pPr>
            <w:pStyle w:val="ListBullet"/>
            <w:spacing w:after="0" w:line="360" w:lineRule="auto"/>
            <w:rPr>
              <w:rFonts w:cs="Arial"/>
              <w:color w:val="000000"/>
              <w:sz w:val="24"/>
              <w:szCs w:val="24"/>
            </w:rPr>
          </w:pPr>
          <w:r w:rsidRPr="00815DB0">
            <w:rPr>
              <w:rFonts w:cs="Arial"/>
              <w:color w:val="000000"/>
              <w:sz w:val="24"/>
              <w:szCs w:val="24"/>
            </w:rPr>
            <w:t>Module 4:</w:t>
          </w:r>
          <w:r w:rsidRPr="00815DB0">
            <w:rPr>
              <w:rFonts w:cs="Arial"/>
              <w:color w:val="000000"/>
              <w:sz w:val="24"/>
              <w:szCs w:val="24"/>
            </w:rPr>
            <w:tab/>
          </w:r>
          <w:r w:rsidRPr="00815DB0">
            <w:rPr>
              <w:rFonts w:cs="Arial"/>
              <w:color w:val="000000"/>
              <w:sz w:val="24"/>
              <w:szCs w:val="24"/>
            </w:rPr>
            <w:tab/>
            <w:t>Scientific illustration</w:t>
          </w:r>
        </w:p>
        <w:p w14:paraId="3BD1CD8E" w14:textId="77777777" w:rsidR="006318F5" w:rsidRPr="00815DB0" w:rsidRDefault="006318F5" w:rsidP="00815DB0">
          <w:pPr>
            <w:pStyle w:val="ListBullet"/>
            <w:spacing w:after="0" w:line="360" w:lineRule="auto"/>
            <w:rPr>
              <w:rFonts w:cs="Arial"/>
              <w:color w:val="000000"/>
              <w:sz w:val="24"/>
              <w:szCs w:val="24"/>
            </w:rPr>
          </w:pPr>
          <w:r w:rsidRPr="00815DB0">
            <w:rPr>
              <w:rFonts w:cs="Arial"/>
              <w:color w:val="000000"/>
              <w:sz w:val="24"/>
              <w:szCs w:val="24"/>
            </w:rPr>
            <w:t>Module 5:</w:t>
          </w:r>
          <w:r w:rsidRPr="00815DB0">
            <w:rPr>
              <w:rFonts w:cs="Arial"/>
              <w:color w:val="000000"/>
              <w:sz w:val="24"/>
              <w:szCs w:val="24"/>
            </w:rPr>
            <w:tab/>
          </w:r>
          <w:r w:rsidRPr="00815DB0">
            <w:rPr>
              <w:rFonts w:cs="Arial"/>
              <w:color w:val="000000"/>
              <w:sz w:val="24"/>
              <w:szCs w:val="24"/>
            </w:rPr>
            <w:tab/>
            <w:t>Complex Composition</w:t>
          </w:r>
        </w:p>
        <w:p w14:paraId="7AC79CBF" w14:textId="77777777" w:rsidR="006318F5" w:rsidRPr="00815DB0" w:rsidRDefault="006318F5" w:rsidP="00815DB0">
          <w:pPr>
            <w:pStyle w:val="ListBullet"/>
            <w:spacing w:after="0" w:line="360" w:lineRule="auto"/>
            <w:rPr>
              <w:rFonts w:cs="Arial"/>
              <w:color w:val="000000"/>
              <w:sz w:val="24"/>
              <w:szCs w:val="24"/>
            </w:rPr>
          </w:pPr>
          <w:r w:rsidRPr="00815DB0">
            <w:rPr>
              <w:rFonts w:cs="Arial"/>
              <w:color w:val="000000"/>
              <w:sz w:val="24"/>
              <w:szCs w:val="24"/>
            </w:rPr>
            <w:t>Module 6:</w:t>
          </w:r>
          <w:r w:rsidRPr="00815DB0">
            <w:rPr>
              <w:rFonts w:cs="Arial"/>
              <w:color w:val="000000"/>
              <w:sz w:val="24"/>
              <w:szCs w:val="24"/>
            </w:rPr>
            <w:tab/>
          </w:r>
          <w:r w:rsidRPr="00815DB0">
            <w:rPr>
              <w:rFonts w:cs="Arial"/>
              <w:color w:val="000000"/>
              <w:sz w:val="24"/>
              <w:szCs w:val="24"/>
            </w:rPr>
            <w:tab/>
            <w:t>Botany Part 1</w:t>
          </w:r>
        </w:p>
        <w:p w14:paraId="56D53542" w14:textId="77777777" w:rsidR="006318F5" w:rsidRPr="00815DB0" w:rsidRDefault="006318F5" w:rsidP="00815DB0">
          <w:pPr>
            <w:pStyle w:val="ListBullet"/>
            <w:spacing w:after="0" w:line="360" w:lineRule="auto"/>
            <w:rPr>
              <w:rFonts w:cs="Arial"/>
              <w:color w:val="000000"/>
              <w:sz w:val="24"/>
              <w:szCs w:val="24"/>
            </w:rPr>
          </w:pPr>
          <w:r w:rsidRPr="00815DB0">
            <w:rPr>
              <w:rFonts w:cs="Arial"/>
              <w:color w:val="000000"/>
              <w:sz w:val="24"/>
              <w:szCs w:val="24"/>
            </w:rPr>
            <w:t>Module 7:</w:t>
          </w:r>
          <w:r w:rsidRPr="00815DB0">
            <w:rPr>
              <w:rFonts w:cs="Arial"/>
              <w:color w:val="000000"/>
              <w:sz w:val="24"/>
              <w:szCs w:val="24"/>
            </w:rPr>
            <w:tab/>
          </w:r>
          <w:r w:rsidRPr="00815DB0">
            <w:rPr>
              <w:rFonts w:cs="Arial"/>
              <w:color w:val="000000"/>
              <w:sz w:val="24"/>
              <w:szCs w:val="24"/>
            </w:rPr>
            <w:tab/>
            <w:t>Native Tree Project</w:t>
          </w:r>
        </w:p>
        <w:p w14:paraId="4C691824" w14:textId="77777777" w:rsidR="006318F5" w:rsidRPr="007A7D7A" w:rsidRDefault="006318F5" w:rsidP="006318F5">
          <w:pPr>
            <w:widowControl w:val="0"/>
          </w:pPr>
        </w:p>
        <w:p w14:paraId="244BBB05" w14:textId="072A1139" w:rsidR="006318F5" w:rsidRPr="007A7D7A" w:rsidRDefault="006318F5" w:rsidP="00940CAA">
          <w:pPr>
            <w:pStyle w:val="Heading3"/>
          </w:pPr>
          <w:bookmarkStart w:id="23" w:name="_Toc167880586"/>
          <w:bookmarkStart w:id="24" w:name="_Toc120792351"/>
          <w:bookmarkStart w:id="25" w:name="_Toc120792613"/>
          <w:bookmarkStart w:id="26" w:name="_Toc56780320"/>
          <w:bookmarkStart w:id="27" w:name="_Toc201663660"/>
          <w:bookmarkStart w:id="28" w:name="_Toc201663814"/>
          <w:r w:rsidRPr="00815DB0">
            <w:t>Part 2: September 202</w:t>
          </w:r>
          <w:r w:rsidR="00167076">
            <w:t>7</w:t>
          </w:r>
          <w:r w:rsidRPr="00815DB0">
            <w:t xml:space="preserve"> – </w:t>
          </w:r>
          <w:bookmarkEnd w:id="23"/>
          <w:bookmarkEnd w:id="24"/>
          <w:bookmarkEnd w:id="25"/>
          <w:bookmarkEnd w:id="26"/>
          <w:r w:rsidRPr="00815DB0">
            <w:t>September 202</w:t>
          </w:r>
          <w:bookmarkEnd w:id="27"/>
          <w:bookmarkEnd w:id="28"/>
          <w:r w:rsidR="00167076">
            <w:t>8</w:t>
          </w:r>
        </w:p>
        <w:p w14:paraId="0852624C" w14:textId="77777777" w:rsidR="006318F5" w:rsidRPr="007A7D7A" w:rsidRDefault="006318F5" w:rsidP="00815DB0">
          <w:pPr>
            <w:pStyle w:val="BodyText"/>
          </w:pPr>
          <w:r w:rsidRPr="007A7D7A">
            <w:t>In this part students will be working independently with online support.</w:t>
          </w:r>
        </w:p>
        <w:p w14:paraId="5B91A8EB" w14:textId="77777777" w:rsidR="006318F5" w:rsidRPr="00815DB0" w:rsidRDefault="006318F5" w:rsidP="00815DB0">
          <w:pPr>
            <w:pStyle w:val="ListBullet"/>
            <w:spacing w:after="0" w:line="360" w:lineRule="auto"/>
            <w:rPr>
              <w:rFonts w:cs="Arial"/>
              <w:color w:val="000000"/>
              <w:sz w:val="24"/>
              <w:szCs w:val="24"/>
            </w:rPr>
          </w:pPr>
          <w:r w:rsidRPr="00815DB0">
            <w:rPr>
              <w:rFonts w:cs="Arial"/>
              <w:color w:val="000000"/>
              <w:sz w:val="24"/>
              <w:szCs w:val="24"/>
            </w:rPr>
            <w:t>Module 8:</w:t>
          </w:r>
          <w:r w:rsidRPr="00815DB0">
            <w:rPr>
              <w:rFonts w:cs="Arial"/>
              <w:color w:val="000000"/>
              <w:sz w:val="24"/>
              <w:szCs w:val="24"/>
            </w:rPr>
            <w:tab/>
          </w:r>
          <w:r w:rsidRPr="00815DB0">
            <w:rPr>
              <w:rFonts w:cs="Arial"/>
              <w:color w:val="000000"/>
              <w:sz w:val="24"/>
              <w:szCs w:val="24"/>
            </w:rPr>
            <w:tab/>
            <w:t>Final Project</w:t>
          </w:r>
        </w:p>
        <w:p w14:paraId="7E0A18C2" w14:textId="77777777" w:rsidR="006318F5" w:rsidRPr="00940CAA" w:rsidRDefault="006318F5" w:rsidP="00940CAA">
          <w:pPr>
            <w:pStyle w:val="Heading1"/>
          </w:pPr>
          <w:r w:rsidRPr="267879C4">
            <w:rPr>
              <w:lang w:eastAsia="en-GB"/>
            </w:rPr>
            <w:br w:type="page"/>
          </w:r>
          <w:bookmarkStart w:id="29" w:name="_Toc201663815"/>
          <w:r w:rsidRPr="00940CAA">
            <w:lastRenderedPageBreak/>
            <w:t>4. Working from Living Plant Material</w:t>
          </w:r>
          <w:bookmarkStart w:id="30" w:name="_Toc56780321"/>
          <w:bookmarkStart w:id="31" w:name="_Hlk120185267"/>
          <w:bookmarkEnd w:id="29"/>
        </w:p>
        <w:p w14:paraId="6464BF10" w14:textId="77777777" w:rsidR="006318F5" w:rsidRPr="007A7D7A" w:rsidRDefault="006318F5" w:rsidP="00815DB0">
          <w:pPr>
            <w:pStyle w:val="BodyText"/>
          </w:pPr>
          <w:r>
            <w:t xml:space="preserve">This course explores the skills of making drawings and paintings from living plants. You will use pencils and watercolour paint and pen and ink to make your work.  We will teach you how to get the most information out of your plant while it is still alive. While we encourage the use of photographs as additional reference material, we expect you to make observations of the actual plant when you draw and paint. Tracing from photographs is not accepted. </w:t>
          </w:r>
        </w:p>
        <w:p w14:paraId="0802BAEF" w14:textId="77777777" w:rsidR="006318F5" w:rsidRPr="007A7D7A" w:rsidRDefault="006318F5" w:rsidP="00815DB0">
          <w:pPr>
            <w:pStyle w:val="BodyText"/>
          </w:pPr>
          <w:r>
            <w:t xml:space="preserve">We encourage you to use digital software to show us your paintings and drawings as close to the original work you create. This will help us to give you the most appropriate feedback and help your progress. Filters and enhancements are not accepted. </w:t>
          </w:r>
        </w:p>
        <w:p w14:paraId="6BCA0870" w14:textId="77777777" w:rsidR="006318F5" w:rsidRDefault="006318F5" w:rsidP="00815DB0">
          <w:pPr>
            <w:pStyle w:val="BodyText"/>
          </w:pPr>
          <w:r>
            <w:t xml:space="preserve">Digital painting and drawing with software is not accepted. </w:t>
          </w:r>
        </w:p>
        <w:p w14:paraId="5C8C4801" w14:textId="2761BFB0" w:rsidR="00815DB0" w:rsidRPr="007A7D7A" w:rsidRDefault="006318F5" w:rsidP="00815DB0">
          <w:pPr>
            <w:pStyle w:val="BodyText"/>
          </w:pPr>
          <w:r>
            <w:t>AI created or enhanced work is not accepted.</w:t>
          </w:r>
        </w:p>
        <w:p w14:paraId="6B53A06E" w14:textId="26E2E7B7" w:rsidR="006318F5" w:rsidRPr="007A7D7A" w:rsidRDefault="00D60320" w:rsidP="00356A11">
          <w:pPr>
            <w:pStyle w:val="Heading1"/>
          </w:pPr>
          <w:bookmarkStart w:id="32" w:name="_Toc201663816"/>
          <w:r>
            <w:t>5</w:t>
          </w:r>
          <w:r w:rsidR="006318F5" w:rsidRPr="00356A11">
            <w:t>.  Online Learning</w:t>
          </w:r>
          <w:bookmarkEnd w:id="30"/>
          <w:bookmarkEnd w:id="32"/>
        </w:p>
        <w:p w14:paraId="023E7AE6" w14:textId="6D210D81" w:rsidR="006318F5" w:rsidRPr="007A7D7A" w:rsidRDefault="3E748DE8" w:rsidP="00815DB0">
          <w:pPr>
            <w:pStyle w:val="BodyText"/>
          </w:pPr>
          <w:r>
            <w:t>PropaGate Learning is an online learning environment that you log into</w:t>
          </w:r>
          <w:r w:rsidR="00494192">
            <w:t xml:space="preserve"> </w:t>
          </w:r>
          <w:r>
            <w:t>to access your course. This is a place for learning and for discussing topics and progress with your tutors and other students. PropaGate Learning allows you to study from home, whilst be</w:t>
          </w:r>
          <w:r w:rsidR="00494192">
            <w:t xml:space="preserve">ing </w:t>
          </w:r>
          <w:r>
            <w:t>part of a thriving and enthusiastic learning community.</w:t>
          </w:r>
        </w:p>
        <w:p w14:paraId="31FD826D" w14:textId="77777777" w:rsidR="006318F5" w:rsidRPr="007A7D7A" w:rsidRDefault="006318F5" w:rsidP="00815DB0">
          <w:pPr>
            <w:pStyle w:val="BodyText"/>
          </w:pPr>
        </w:p>
        <w:p w14:paraId="65816444" w14:textId="61C801EA" w:rsidR="006318F5" w:rsidRDefault="22BDCC2C" w:rsidP="00815DB0">
          <w:pPr>
            <w:pStyle w:val="BodyText"/>
          </w:pPr>
          <w:r>
            <w:t xml:space="preserve">Your course consists of </w:t>
          </w:r>
          <w:proofErr w:type="gramStart"/>
          <w:r>
            <w:t>a number of</w:t>
          </w:r>
          <w:proofErr w:type="gramEnd"/>
          <w:r>
            <w:t xml:space="preserve"> elements including </w:t>
          </w:r>
          <w:r w:rsidR="012D1602">
            <w:t xml:space="preserve">videos, </w:t>
          </w:r>
          <w:r>
            <w:t>written materials</w:t>
          </w:r>
          <w:proofErr w:type="gramStart"/>
          <w:r>
            <w:t>, ,</w:t>
          </w:r>
          <w:proofErr w:type="gramEnd"/>
          <w:r>
            <w:t>, image galleries, forums</w:t>
          </w:r>
          <w:r w:rsidR="14B8E9E3">
            <w:t>,</w:t>
          </w:r>
          <w:r w:rsidR="006B78AB">
            <w:t xml:space="preserve"> </w:t>
          </w:r>
          <w:r>
            <w:t>online meetings</w:t>
          </w:r>
          <w:r w:rsidR="006B78AB">
            <w:t>, slideshows and presentations</w:t>
          </w:r>
          <w:r>
            <w:t xml:space="preserve"> and an upload</w:t>
          </w:r>
          <w:r w:rsidR="0EE8E5C1">
            <w:t xml:space="preserve"> and presentation</w:t>
          </w:r>
          <w:r>
            <w:t xml:space="preserve"> area for your assignments and portfolios called </w:t>
          </w:r>
          <w:r w:rsidR="0881066F">
            <w:t>My Portfolio</w:t>
          </w:r>
          <w:r>
            <w:t>.</w:t>
          </w:r>
        </w:p>
        <w:p w14:paraId="41079B76" w14:textId="5BE3E39E" w:rsidR="00815DB0" w:rsidRDefault="00815DB0">
          <w:pPr>
            <w:spacing w:line="240" w:lineRule="auto"/>
            <w:rPr>
              <w:color w:val="000000" w:themeColor="text1"/>
              <w:sz w:val="24"/>
            </w:rPr>
          </w:pPr>
          <w:r>
            <w:br w:type="page"/>
          </w:r>
        </w:p>
        <w:p w14:paraId="6E43293A" w14:textId="58582DE4" w:rsidR="006318F5" w:rsidRPr="00356A11" w:rsidRDefault="00D60320" w:rsidP="00356A11">
          <w:pPr>
            <w:pStyle w:val="Heading2"/>
          </w:pPr>
          <w:bookmarkStart w:id="33" w:name="_Toc56780322"/>
          <w:bookmarkStart w:id="34" w:name="_Toc201663663"/>
          <w:bookmarkStart w:id="35" w:name="_Toc201663817"/>
          <w:r>
            <w:lastRenderedPageBreak/>
            <w:t>5</w:t>
          </w:r>
          <w:r w:rsidR="006318F5" w:rsidRPr="00356A11">
            <w:t>.1 How can I prepare for studying online?</w:t>
          </w:r>
          <w:bookmarkEnd w:id="33"/>
          <w:bookmarkEnd w:id="34"/>
          <w:bookmarkEnd w:id="35"/>
        </w:p>
        <w:p w14:paraId="219194ED" w14:textId="38C0FD91" w:rsidR="006318F5" w:rsidRPr="007A7D7A" w:rsidRDefault="3E748DE8" w:rsidP="00815DB0">
          <w:pPr>
            <w:pStyle w:val="BodyText"/>
          </w:pPr>
          <w:r>
            <w:t xml:space="preserve">Experience of using your computer, </w:t>
          </w:r>
          <w:r w:rsidR="006B78AB">
            <w:t xml:space="preserve">navigating </w:t>
          </w:r>
          <w:r>
            <w:t xml:space="preserve">websites, using email, and participating in online forums will stand you in good stead for learning online. Your course involves uploading your drawings and paintings to an online portfolio area, so experience of taking photographs of artwork with a digital camera and of editing/re-sizing images is most important. We will need to see </w:t>
          </w:r>
          <w:proofErr w:type="gramStart"/>
          <w:r>
            <w:t>really clear</w:t>
          </w:r>
          <w:proofErr w:type="gramEnd"/>
          <w:r>
            <w:t xml:space="preserve"> images of your work! A good level of familiarity with these technical skills is essential.</w:t>
          </w:r>
        </w:p>
        <w:p w14:paraId="690B0F81" w14:textId="77777777" w:rsidR="006318F5" w:rsidRPr="007A7D7A" w:rsidRDefault="006318F5" w:rsidP="006318F5">
          <w:pPr>
            <w:autoSpaceDE w:val="0"/>
            <w:autoSpaceDN w:val="0"/>
            <w:adjustRightInd w:val="0"/>
          </w:pPr>
        </w:p>
        <w:p w14:paraId="685EA5AC" w14:textId="51920E9B" w:rsidR="006318F5" w:rsidRPr="007A7D7A" w:rsidRDefault="3E748DE8" w:rsidP="00815DB0">
          <w:pPr>
            <w:pStyle w:val="BodyText"/>
          </w:pPr>
          <w:r>
            <w:t>It is expected that you take time to familiarise yourself with the online environments. Prior to the course starting, you will be given access to PropaGate Learning and My</w:t>
          </w:r>
          <w:r w:rsidR="05C3DDA7">
            <w:t xml:space="preserve"> </w:t>
          </w:r>
          <w:r>
            <w:t xml:space="preserve">Portfolio to find your way around. This will enable you to fully engage with the course itself once it starts, rather than spending your time learning the software. </w:t>
          </w:r>
        </w:p>
        <w:p w14:paraId="1206A136" w14:textId="77777777" w:rsidR="006318F5" w:rsidRPr="007A7D7A" w:rsidRDefault="006318F5" w:rsidP="006318F5">
          <w:pPr>
            <w:autoSpaceDE w:val="0"/>
            <w:autoSpaceDN w:val="0"/>
            <w:adjustRightInd w:val="0"/>
          </w:pPr>
        </w:p>
        <w:p w14:paraId="34839EDD" w14:textId="022719B1" w:rsidR="006318F5" w:rsidRPr="00356A11" w:rsidRDefault="00D60320" w:rsidP="00356A11">
          <w:pPr>
            <w:pStyle w:val="Heading2"/>
          </w:pPr>
          <w:bookmarkStart w:id="36" w:name="_Toc56780323"/>
          <w:bookmarkStart w:id="37" w:name="_Toc201663664"/>
          <w:bookmarkStart w:id="38" w:name="_Toc201663818"/>
          <w:r>
            <w:t>5</w:t>
          </w:r>
          <w:r w:rsidR="006318F5" w:rsidRPr="00356A11">
            <w:t>.2 What hardware or software will I need?</w:t>
          </w:r>
          <w:bookmarkEnd w:id="36"/>
          <w:bookmarkEnd w:id="37"/>
          <w:bookmarkEnd w:id="38"/>
        </w:p>
        <w:p w14:paraId="38725535" w14:textId="77777777" w:rsidR="006318F5" w:rsidRPr="007A7D7A" w:rsidRDefault="006318F5" w:rsidP="00815DB0">
          <w:pPr>
            <w:pStyle w:val="BodyText"/>
          </w:pPr>
          <w:r w:rsidRPr="007A7D7A">
            <w:t xml:space="preserve">You will need access to a desktop or laptop computer with a reliable internet connection. Most of the course will be accessible via a tablet or iPad, but we recommend using a laptop or desktop computer. You may find some aspects of the course will be easier to use on a computer. </w:t>
          </w:r>
        </w:p>
        <w:p w14:paraId="2E42DB03" w14:textId="7C51BFF7" w:rsidR="006318F5" w:rsidRDefault="006318F5" w:rsidP="00815DB0">
          <w:pPr>
            <w:pStyle w:val="BodyText"/>
          </w:pPr>
          <w:r w:rsidRPr="007A7D7A">
            <w:t xml:space="preserve">You will need to make good digital copies of your artwork. </w:t>
          </w:r>
          <w:r>
            <w:t xml:space="preserve">So, you will need access to a digital camera or high-quality phone for the course work. For the final pieces, we recommend you find a professional photographer or fine art scanner to reproduce your work. </w:t>
          </w:r>
        </w:p>
        <w:p w14:paraId="78CDE9E9" w14:textId="670076BA" w:rsidR="006318F5" w:rsidRPr="007A7D7A" w:rsidRDefault="3E748DE8" w:rsidP="00815DB0">
          <w:pPr>
            <w:pStyle w:val="BodyText"/>
          </w:pPr>
          <w:r>
            <w:t xml:space="preserve">You will need an up-to-date browser (e.g. </w:t>
          </w:r>
          <w:r w:rsidR="006B78AB">
            <w:t>Microsoft Edge</w:t>
          </w:r>
          <w:r>
            <w:t xml:space="preserve">, Chrome, Safari). You will need </w:t>
          </w:r>
          <w:r w:rsidR="006B78AB">
            <w:t>access to</w:t>
          </w:r>
          <w:r>
            <w:t xml:space="preserve"> Microsoft Teams. You will also need software that will open PDFs (e.g. Adobe Reader), as well as an image-editing programme.</w:t>
          </w:r>
        </w:p>
        <w:p w14:paraId="4B72E711" w14:textId="2551239A" w:rsidR="00356A11" w:rsidRDefault="3E748DE8" w:rsidP="00356A11">
          <w:pPr>
            <w:pStyle w:val="BodyText"/>
          </w:pPr>
          <w:r>
            <w:t xml:space="preserve">PropaGate Learning is available 24/7 except when maintenance work is being </w:t>
          </w:r>
          <w:r w:rsidR="006B78AB">
            <w:t xml:space="preserve">carried out </w:t>
          </w:r>
          <w:r>
            <w:t>on the website, which we will inform you about in plenty of time.</w:t>
          </w:r>
        </w:p>
        <w:p w14:paraId="2C8B48E7" w14:textId="7A41064C" w:rsidR="006318F5" w:rsidRPr="00356A11" w:rsidRDefault="00356A11" w:rsidP="00356A11">
          <w:pPr>
            <w:spacing w:line="240" w:lineRule="auto"/>
            <w:rPr>
              <w:color w:val="000000" w:themeColor="text1"/>
              <w:sz w:val="24"/>
            </w:rPr>
          </w:pPr>
          <w:r>
            <w:br w:type="page"/>
          </w:r>
        </w:p>
        <w:p w14:paraId="219A8E80" w14:textId="7D16DBD9" w:rsidR="006318F5" w:rsidRPr="00356A11" w:rsidRDefault="00D60320" w:rsidP="00356A11">
          <w:pPr>
            <w:pStyle w:val="Heading2"/>
          </w:pPr>
          <w:bookmarkStart w:id="39" w:name="_Toc56780324"/>
          <w:bookmarkStart w:id="40" w:name="_Toc201663665"/>
          <w:bookmarkStart w:id="41" w:name="_Toc201663819"/>
          <w:r>
            <w:lastRenderedPageBreak/>
            <w:t>5</w:t>
          </w:r>
          <w:r w:rsidR="006318F5" w:rsidRPr="00356A11">
            <w:t>.3 What support is available?</w:t>
          </w:r>
          <w:bookmarkEnd w:id="39"/>
          <w:bookmarkEnd w:id="40"/>
          <w:bookmarkEnd w:id="41"/>
        </w:p>
        <w:p w14:paraId="23A6BD9A" w14:textId="794FC9CD" w:rsidR="006318F5" w:rsidRPr="007A7D7A" w:rsidRDefault="006318F5" w:rsidP="00815DB0">
          <w:pPr>
            <w:pStyle w:val="BodyText"/>
          </w:pPr>
          <w:r w:rsidRPr="007A7D7A">
            <w:t xml:space="preserve">We encourage everyone to make the most of the discussion forums on the course. These provide a way for students to talk to one another and to tutors and ask each other questions. Tutors usually check the forums at regular intervals. </w:t>
          </w:r>
        </w:p>
        <w:p w14:paraId="640DAEE4" w14:textId="23958288" w:rsidR="006318F5" w:rsidRPr="007A7D7A" w:rsidRDefault="3E748DE8" w:rsidP="00356A11">
          <w:pPr>
            <w:pStyle w:val="BodyText"/>
          </w:pPr>
          <w:r>
            <w:t>There is also a private messaging activity within My</w:t>
          </w:r>
          <w:r w:rsidR="2742E867">
            <w:t xml:space="preserve"> </w:t>
          </w:r>
          <w:r>
            <w:t xml:space="preserve">Portfolio where you can contact your tutor directly. </w:t>
          </w:r>
        </w:p>
        <w:p w14:paraId="74423309" w14:textId="6D75D066" w:rsidR="006318F5" w:rsidRPr="007A7D7A" w:rsidRDefault="006318F5" w:rsidP="00815DB0">
          <w:pPr>
            <w:pStyle w:val="BodyText"/>
          </w:pPr>
          <w:r w:rsidRPr="007A7D7A">
            <w:t xml:space="preserve">If you ever feel you are stuck with a course-related technical problem, and have already tried working through the help and guidance provided online, you can contact the PropaGate team at: </w:t>
          </w:r>
          <w:hyperlink r:id="rId17" w:history="1">
            <w:r w:rsidRPr="007A7D7A">
              <w:rPr>
                <w:rStyle w:val="Hyperlink"/>
              </w:rPr>
              <w:t>propagate@rbge.org.uk</w:t>
            </w:r>
          </w:hyperlink>
        </w:p>
        <w:p w14:paraId="5110752D" w14:textId="1736C1F8" w:rsidR="006318F5" w:rsidRPr="00356A11" w:rsidRDefault="3E748DE8" w:rsidP="00356A11">
          <w:pPr>
            <w:pStyle w:val="Heading1"/>
          </w:pPr>
          <w:r w:rsidRPr="0065713B">
            <w:rPr>
              <w:rFonts w:asciiTheme="minorHAnsi" w:eastAsiaTheme="minorEastAsia" w:hAnsiTheme="minorHAnsi" w:cstheme="minorBidi"/>
              <w:color w:val="000000" w:themeColor="text1"/>
              <w:sz w:val="24"/>
              <w:szCs w:val="20"/>
            </w:rPr>
            <w:t>You can access more information about online learning, and the skills and technology you will need to get the most out of your studies at RBGE, on our</w:t>
          </w:r>
          <w:r w:rsidRPr="1AD9BE49">
            <w:rPr>
              <w:color w:val="666666"/>
            </w:rPr>
            <w:t xml:space="preserve"> </w:t>
          </w:r>
          <w:hyperlink r:id="rId18">
            <w:r w:rsidRPr="1AD9BE49">
              <w:rPr>
                <w:rStyle w:val="Hyperlink"/>
              </w:rPr>
              <w:t>Help &amp; Support</w:t>
            </w:r>
          </w:hyperlink>
          <w:r w:rsidRPr="1AD9BE49">
            <w:rPr>
              <w:color w:val="666666"/>
            </w:rPr>
            <w:t xml:space="preserve"> </w:t>
          </w:r>
          <w:r w:rsidRPr="0065713B">
            <w:rPr>
              <w:rFonts w:asciiTheme="minorHAnsi" w:eastAsiaTheme="minorEastAsia" w:hAnsiTheme="minorHAnsi" w:cstheme="minorBidi"/>
              <w:color w:val="000000" w:themeColor="text1"/>
              <w:sz w:val="24"/>
              <w:szCs w:val="20"/>
            </w:rPr>
            <w:t>pages</w:t>
          </w:r>
          <w:r w:rsidR="342688FF" w:rsidRPr="0065713B">
            <w:rPr>
              <w:rFonts w:asciiTheme="minorHAnsi" w:eastAsiaTheme="minorEastAsia" w:hAnsiTheme="minorHAnsi" w:cstheme="minorBidi"/>
              <w:color w:val="000000" w:themeColor="text1"/>
              <w:sz w:val="24"/>
              <w:szCs w:val="20"/>
            </w:rPr>
            <w:t>.</w:t>
          </w:r>
          <w:r w:rsidRPr="0065713B">
            <w:rPr>
              <w:rFonts w:asciiTheme="minorHAnsi" w:eastAsiaTheme="minorEastAsia" w:hAnsiTheme="minorHAnsi" w:cstheme="minorBidi"/>
              <w:color w:val="000000" w:themeColor="text1"/>
              <w:sz w:val="24"/>
              <w:szCs w:val="20"/>
            </w:rPr>
            <w:t xml:space="preserve"> </w:t>
          </w:r>
          <w:r w:rsidR="76404597" w:rsidRPr="0065713B">
            <w:rPr>
              <w:rFonts w:asciiTheme="minorHAnsi" w:eastAsiaTheme="minorEastAsia" w:hAnsiTheme="minorHAnsi" w:cstheme="minorBidi"/>
              <w:color w:val="000000" w:themeColor="text1"/>
              <w:sz w:val="24"/>
              <w:szCs w:val="20"/>
            </w:rPr>
            <w:t>Y</w:t>
          </w:r>
          <w:r w:rsidRPr="0065713B">
            <w:rPr>
              <w:rFonts w:asciiTheme="minorHAnsi" w:eastAsiaTheme="minorEastAsia" w:hAnsiTheme="minorHAnsi" w:cstheme="minorBidi"/>
              <w:color w:val="000000" w:themeColor="text1"/>
              <w:sz w:val="24"/>
              <w:szCs w:val="20"/>
            </w:rPr>
            <w:t xml:space="preserve">ou can view these </w:t>
          </w:r>
          <w:r w:rsidR="5686B33E" w:rsidRPr="0065713B">
            <w:rPr>
              <w:rFonts w:asciiTheme="minorHAnsi" w:eastAsiaTheme="minorEastAsia" w:hAnsiTheme="minorHAnsi" w:cstheme="minorBidi"/>
              <w:color w:val="000000" w:themeColor="text1"/>
              <w:sz w:val="24"/>
              <w:szCs w:val="20"/>
            </w:rPr>
            <w:t xml:space="preserve">prior to starting your </w:t>
          </w:r>
          <w:proofErr w:type="gramStart"/>
          <w:r w:rsidR="5686B33E" w:rsidRPr="0065713B">
            <w:rPr>
              <w:rFonts w:asciiTheme="minorHAnsi" w:eastAsiaTheme="minorEastAsia" w:hAnsiTheme="minorHAnsi" w:cstheme="minorBidi"/>
              <w:color w:val="000000" w:themeColor="text1"/>
              <w:sz w:val="24"/>
              <w:szCs w:val="20"/>
            </w:rPr>
            <w:t>course .</w:t>
          </w:r>
          <w:bookmarkEnd w:id="31"/>
          <w:proofErr w:type="gramEnd"/>
          <w:r w:rsidR="006318F5" w:rsidRPr="007A7D7A">
            <w:br w:type="page"/>
          </w:r>
          <w:bookmarkStart w:id="42" w:name="_Toc56780325"/>
          <w:bookmarkStart w:id="43" w:name="_Toc201663820"/>
          <w:r w:rsidR="00D60320">
            <w:lastRenderedPageBreak/>
            <w:t>6</w:t>
          </w:r>
          <w:r w:rsidR="006318F5" w:rsidRPr="00356A11">
            <w:t>. Course Aims, Content and Modules</w:t>
          </w:r>
          <w:bookmarkEnd w:id="42"/>
          <w:bookmarkEnd w:id="43"/>
          <w:r w:rsidR="006318F5" w:rsidRPr="00356A11">
            <w:t xml:space="preserve"> </w:t>
          </w:r>
        </w:p>
        <w:p w14:paraId="7159D4BF" w14:textId="4AE96FA6" w:rsidR="006318F5" w:rsidRPr="00356A11" w:rsidRDefault="00D60320" w:rsidP="00356A11">
          <w:pPr>
            <w:pStyle w:val="Heading2"/>
          </w:pPr>
          <w:bookmarkStart w:id="44" w:name="_Toc56780326"/>
          <w:bookmarkStart w:id="45" w:name="_Toc201663821"/>
          <w:r>
            <w:t>6</w:t>
          </w:r>
          <w:r w:rsidR="006318F5" w:rsidRPr="00356A11">
            <w:t>.1 Course Aims</w:t>
          </w:r>
          <w:bookmarkEnd w:id="44"/>
          <w:bookmarkEnd w:id="45"/>
        </w:p>
        <w:p w14:paraId="52E2D68F" w14:textId="71F43100" w:rsidR="535C69F3" w:rsidRDefault="7EEC4490" w:rsidP="535C69F3">
          <w:pPr>
            <w:pStyle w:val="BodyText"/>
          </w:pPr>
          <w:r>
            <w:t>This course aims to enable students to:</w:t>
          </w:r>
        </w:p>
        <w:p w14:paraId="1F475EE3" w14:textId="616DCA7C" w:rsidR="006318F5" w:rsidRPr="002E1F5B" w:rsidRDefault="2D5FA4F8" w:rsidP="002E1F5B">
          <w:pPr>
            <w:pStyle w:val="ListBullet"/>
            <w:spacing w:after="0" w:line="360" w:lineRule="auto"/>
            <w:rPr>
              <w:rFonts w:cs="Arial"/>
              <w:szCs w:val="22"/>
            </w:rPr>
          </w:pPr>
          <w:r w:rsidRPr="3447470B">
            <w:rPr>
              <w:rFonts w:cs="Arial"/>
              <w:color w:val="000000" w:themeColor="text1"/>
              <w:sz w:val="24"/>
              <w:szCs w:val="24"/>
            </w:rPr>
            <w:t xml:space="preserve">Create </w:t>
          </w:r>
          <w:r w:rsidR="006318F5" w:rsidRPr="3447470B">
            <w:rPr>
              <w:rFonts w:cs="Arial"/>
              <w:color w:val="000000" w:themeColor="text1"/>
              <w:sz w:val="24"/>
              <w:szCs w:val="24"/>
            </w:rPr>
            <w:t>drawing</w:t>
          </w:r>
          <w:r w:rsidR="078922FF" w:rsidRPr="3447470B">
            <w:rPr>
              <w:rFonts w:cs="Arial"/>
              <w:color w:val="000000" w:themeColor="text1"/>
              <w:sz w:val="24"/>
              <w:szCs w:val="24"/>
            </w:rPr>
            <w:t>s</w:t>
          </w:r>
          <w:r w:rsidR="006318F5" w:rsidRPr="3447470B">
            <w:rPr>
              <w:rFonts w:cs="Arial"/>
              <w:color w:val="000000" w:themeColor="text1"/>
              <w:sz w:val="24"/>
              <w:szCs w:val="24"/>
            </w:rPr>
            <w:t xml:space="preserve"> and </w:t>
          </w:r>
          <w:r w:rsidR="006318F5" w:rsidRPr="69552E04">
            <w:rPr>
              <w:rFonts w:cs="Arial"/>
              <w:color w:val="000000" w:themeColor="text1"/>
              <w:sz w:val="24"/>
              <w:szCs w:val="24"/>
            </w:rPr>
            <w:t>painting</w:t>
          </w:r>
          <w:r w:rsidR="45F3E970" w:rsidRPr="69552E04">
            <w:rPr>
              <w:rFonts w:cs="Arial"/>
              <w:color w:val="000000" w:themeColor="text1"/>
              <w:sz w:val="24"/>
              <w:szCs w:val="24"/>
            </w:rPr>
            <w:t>s</w:t>
          </w:r>
          <w:r w:rsidR="006318F5" w:rsidRPr="3447470B">
            <w:rPr>
              <w:rFonts w:cs="Arial"/>
              <w:color w:val="000000" w:themeColor="text1"/>
              <w:sz w:val="24"/>
              <w:szCs w:val="24"/>
            </w:rPr>
            <w:t xml:space="preserve"> with proficiency in botanical illustration</w:t>
          </w:r>
          <w:r w:rsidR="02C8361E" w:rsidRPr="4F934248">
            <w:rPr>
              <w:rFonts w:cs="Arial"/>
              <w:color w:val="000000" w:themeColor="text1"/>
              <w:sz w:val="24"/>
              <w:szCs w:val="24"/>
            </w:rPr>
            <w:t xml:space="preserve"> skills</w:t>
          </w:r>
          <w:r w:rsidR="006318F5" w:rsidRPr="3447470B">
            <w:rPr>
              <w:rFonts w:cs="Arial"/>
              <w:color w:val="000000" w:themeColor="text1"/>
              <w:sz w:val="24"/>
              <w:szCs w:val="24"/>
            </w:rPr>
            <w:t xml:space="preserve"> for artistic, illustrative and scientific purposes.</w:t>
          </w:r>
        </w:p>
        <w:p w14:paraId="3F1F3EC8" w14:textId="1D98FFC6" w:rsidR="4F934248" w:rsidRDefault="3E60D4CB" w:rsidP="6DC313F8">
          <w:pPr>
            <w:pStyle w:val="ListBullet"/>
            <w:spacing w:after="0" w:line="360" w:lineRule="auto"/>
            <w:rPr>
              <w:rFonts w:cs="Arial"/>
              <w:color w:val="000000" w:themeColor="text1"/>
              <w:sz w:val="24"/>
              <w:szCs w:val="24"/>
            </w:rPr>
          </w:pPr>
          <w:r w:rsidRPr="59DBC3CF">
            <w:rPr>
              <w:rFonts w:cs="Arial"/>
              <w:color w:val="000000" w:themeColor="text1"/>
              <w:sz w:val="24"/>
              <w:szCs w:val="24"/>
            </w:rPr>
            <w:t>Develop</w:t>
          </w:r>
          <w:r w:rsidRPr="280557AC">
            <w:rPr>
              <w:rFonts w:cs="Arial"/>
              <w:color w:val="000000" w:themeColor="text1"/>
              <w:sz w:val="24"/>
              <w:szCs w:val="24"/>
            </w:rPr>
            <w:t xml:space="preserve"> </w:t>
          </w:r>
          <w:r w:rsidRPr="6D3F058E">
            <w:rPr>
              <w:rFonts w:cs="Arial"/>
              <w:color w:val="000000" w:themeColor="text1"/>
              <w:sz w:val="24"/>
              <w:szCs w:val="24"/>
            </w:rPr>
            <w:t>high level observational</w:t>
          </w:r>
          <w:r w:rsidRPr="280557AC">
            <w:rPr>
              <w:rFonts w:cs="Arial"/>
              <w:color w:val="000000" w:themeColor="text1"/>
              <w:sz w:val="24"/>
              <w:szCs w:val="24"/>
            </w:rPr>
            <w:t xml:space="preserve"> skills through the direct visual examination and informed study of botanical subjects</w:t>
          </w:r>
          <w:r w:rsidRPr="5B0410C0">
            <w:rPr>
              <w:rFonts w:cs="Arial"/>
              <w:color w:val="000000" w:themeColor="text1"/>
              <w:sz w:val="24"/>
              <w:szCs w:val="24"/>
            </w:rPr>
            <w:t xml:space="preserve"> and</w:t>
          </w:r>
          <w:r w:rsidRPr="280557AC">
            <w:rPr>
              <w:rFonts w:cs="Arial"/>
              <w:color w:val="000000" w:themeColor="text1"/>
              <w:sz w:val="24"/>
              <w:szCs w:val="24"/>
            </w:rPr>
            <w:t xml:space="preserve"> </w:t>
          </w:r>
          <w:r w:rsidRPr="36BFEE14">
            <w:rPr>
              <w:rFonts w:cs="Arial"/>
              <w:color w:val="000000" w:themeColor="text1"/>
              <w:sz w:val="24"/>
              <w:szCs w:val="24"/>
            </w:rPr>
            <w:t>therefore</w:t>
          </w:r>
          <w:r w:rsidRPr="38204BEF">
            <w:rPr>
              <w:rFonts w:cs="Arial"/>
              <w:color w:val="000000" w:themeColor="text1"/>
              <w:sz w:val="24"/>
              <w:szCs w:val="24"/>
            </w:rPr>
            <w:t xml:space="preserve"> </w:t>
          </w:r>
          <w:r w:rsidRPr="280557AC">
            <w:rPr>
              <w:rFonts w:cs="Arial"/>
              <w:color w:val="000000" w:themeColor="text1"/>
              <w:sz w:val="24"/>
              <w:szCs w:val="24"/>
            </w:rPr>
            <w:t>render accurate and informative imagery of the specimens, using watercolour, pen and ink and other graphic methods.</w:t>
          </w:r>
        </w:p>
        <w:p w14:paraId="100FEE5A" w14:textId="04DF73A6" w:rsidR="006318F5" w:rsidRPr="002E1F5B" w:rsidRDefault="3E60D4CB" w:rsidP="002E1F5B">
          <w:pPr>
            <w:pStyle w:val="ListBullet"/>
            <w:spacing w:after="0" w:line="360" w:lineRule="auto"/>
            <w:rPr>
              <w:rFonts w:cs="Arial"/>
              <w:szCs w:val="22"/>
            </w:rPr>
          </w:pPr>
          <w:r w:rsidRPr="2E0D2AE4">
            <w:rPr>
              <w:rFonts w:cs="Arial"/>
              <w:color w:val="000000" w:themeColor="text1"/>
              <w:sz w:val="24"/>
              <w:szCs w:val="24"/>
            </w:rPr>
            <w:t>Understand basic</w:t>
          </w:r>
          <w:r w:rsidR="006318F5" w:rsidRPr="5C182D17">
            <w:rPr>
              <w:rFonts w:cs="Arial"/>
              <w:color w:val="000000" w:themeColor="text1"/>
              <w:sz w:val="24"/>
              <w:szCs w:val="24"/>
            </w:rPr>
            <w:t xml:space="preserve"> botany and plant structure (form, function and ecology of plants). </w:t>
          </w:r>
        </w:p>
        <w:p w14:paraId="497D85DC" w14:textId="766B2BE2" w:rsidR="354256F5" w:rsidRDefault="6CB3CA53" w:rsidP="354256F5">
          <w:pPr>
            <w:pStyle w:val="ListBullet"/>
            <w:spacing w:after="0" w:line="360" w:lineRule="auto"/>
            <w:rPr>
              <w:rFonts w:cs="Arial"/>
              <w:color w:val="000000" w:themeColor="text1"/>
              <w:sz w:val="24"/>
              <w:szCs w:val="24"/>
            </w:rPr>
          </w:pPr>
          <w:r w:rsidRPr="058E5C64">
            <w:rPr>
              <w:rFonts w:cs="Arial"/>
              <w:color w:val="000000" w:themeColor="text1"/>
              <w:sz w:val="24"/>
              <w:szCs w:val="24"/>
            </w:rPr>
            <w:t>Apply</w:t>
          </w:r>
          <w:r w:rsidR="006318F5" w:rsidRPr="354256F5">
            <w:rPr>
              <w:rFonts w:cs="Arial"/>
              <w:color w:val="000000" w:themeColor="text1"/>
              <w:sz w:val="24"/>
              <w:szCs w:val="24"/>
            </w:rPr>
            <w:t xml:space="preserve"> thorough botanical research and an awareness of the historical context of botanical illustration</w:t>
          </w:r>
          <w:r w:rsidR="4B04CDD2" w:rsidRPr="058E5C64">
            <w:rPr>
              <w:rFonts w:cs="Arial"/>
              <w:color w:val="000000" w:themeColor="text1"/>
              <w:sz w:val="24"/>
              <w:szCs w:val="24"/>
            </w:rPr>
            <w:t xml:space="preserve"> </w:t>
          </w:r>
          <w:r w:rsidR="4B04CDD2" w:rsidRPr="7A962368">
            <w:rPr>
              <w:rFonts w:cs="Arial"/>
              <w:color w:val="000000" w:themeColor="text1"/>
              <w:sz w:val="24"/>
              <w:szCs w:val="24"/>
            </w:rPr>
            <w:t xml:space="preserve">to their own </w:t>
          </w:r>
          <w:r w:rsidR="4B04CDD2" w:rsidRPr="3757C8B8">
            <w:rPr>
              <w:rFonts w:cs="Arial"/>
              <w:color w:val="000000" w:themeColor="text1"/>
              <w:sz w:val="24"/>
              <w:szCs w:val="24"/>
            </w:rPr>
            <w:t>projects</w:t>
          </w:r>
          <w:r w:rsidR="4B04CDD2" w:rsidRPr="4FAE8AFF">
            <w:rPr>
              <w:rFonts w:cs="Arial"/>
              <w:color w:val="000000" w:themeColor="text1"/>
              <w:sz w:val="24"/>
              <w:szCs w:val="24"/>
            </w:rPr>
            <w:t xml:space="preserve">. </w:t>
          </w:r>
        </w:p>
        <w:p w14:paraId="551A5C49" w14:textId="2DA384AF" w:rsidR="4B337C08" w:rsidRDefault="4B337C08" w:rsidP="7754E71F">
          <w:pPr>
            <w:pStyle w:val="ListBullet"/>
            <w:spacing w:after="0" w:line="360" w:lineRule="auto"/>
            <w:rPr>
              <w:rFonts w:cs="Arial"/>
              <w:szCs w:val="22"/>
            </w:rPr>
          </w:pPr>
          <w:r w:rsidRPr="7754E71F">
            <w:rPr>
              <w:rFonts w:cs="Arial"/>
              <w:color w:val="000000" w:themeColor="text1"/>
              <w:sz w:val="24"/>
              <w:szCs w:val="24"/>
            </w:rPr>
            <w:t>Learn some of the key areas of botanical research and conservation and the role that botanical illustration can play in this.</w:t>
          </w:r>
        </w:p>
        <w:p w14:paraId="760D4BFA" w14:textId="6CC63FD0" w:rsidR="17024426" w:rsidRDefault="17024426" w:rsidP="7754E71F">
          <w:pPr>
            <w:pStyle w:val="ListBullet"/>
            <w:spacing w:after="0" w:line="360" w:lineRule="auto"/>
            <w:rPr>
              <w:rFonts w:cs="Arial"/>
              <w:szCs w:val="22"/>
            </w:rPr>
          </w:pPr>
          <w:r w:rsidRPr="7754E71F">
            <w:rPr>
              <w:rFonts w:cs="Arial"/>
              <w:color w:val="000000" w:themeColor="text1"/>
              <w:sz w:val="24"/>
              <w:szCs w:val="24"/>
            </w:rPr>
            <w:t>Gain</w:t>
          </w:r>
          <w:r w:rsidR="006318F5" w:rsidRPr="7754E71F">
            <w:rPr>
              <w:rFonts w:cs="Arial"/>
              <w:color w:val="000000" w:themeColor="text1"/>
              <w:sz w:val="24"/>
              <w:szCs w:val="24"/>
            </w:rPr>
            <w:t xml:space="preserve"> an appreciation of and a familiarity with the living, preserved and library material in botanical collections, looking at resources from RBGE and other Botanic gardens. </w:t>
          </w:r>
        </w:p>
        <w:p w14:paraId="17CC75B7" w14:textId="77777777" w:rsidR="006318F5" w:rsidRPr="007A7D7A" w:rsidRDefault="006318F5" w:rsidP="006318F5">
          <w:pPr>
            <w:ind w:right="-142"/>
          </w:pPr>
        </w:p>
        <w:p w14:paraId="5D52A5A1" w14:textId="0B505C7C" w:rsidR="006318F5" w:rsidRPr="00356A11" w:rsidRDefault="00D60320" w:rsidP="00356A11">
          <w:pPr>
            <w:pStyle w:val="Heading2"/>
          </w:pPr>
          <w:bookmarkStart w:id="46" w:name="_Toc56780327"/>
          <w:bookmarkStart w:id="47" w:name="_Toc201663822"/>
          <w:r>
            <w:t>6</w:t>
          </w:r>
          <w:r w:rsidR="006318F5" w:rsidRPr="00356A11">
            <w:t>.2 Course Content</w:t>
          </w:r>
          <w:bookmarkEnd w:id="46"/>
          <w:bookmarkEnd w:id="47"/>
        </w:p>
        <w:p w14:paraId="46A8E69B" w14:textId="77777777" w:rsidR="006318F5" w:rsidRPr="002E1F5B" w:rsidRDefault="006318F5" w:rsidP="002E1F5B">
          <w:pPr>
            <w:pStyle w:val="ListBullet"/>
            <w:spacing w:after="0" w:line="360" w:lineRule="auto"/>
            <w:rPr>
              <w:rFonts w:cs="Arial"/>
              <w:color w:val="000000"/>
              <w:sz w:val="24"/>
              <w:szCs w:val="24"/>
            </w:rPr>
          </w:pPr>
          <w:r w:rsidRPr="002E1F5B">
            <w:rPr>
              <w:rFonts w:cs="Arial"/>
              <w:color w:val="000000"/>
              <w:sz w:val="24"/>
              <w:szCs w:val="24"/>
            </w:rPr>
            <w:t xml:space="preserve">Students will be trained in visual analysis of plants through drawing and painting. Emphasis will be placed on the development of skills through a series of precise exercises. </w:t>
          </w:r>
        </w:p>
        <w:p w14:paraId="58A3AF55" w14:textId="77777777" w:rsidR="006318F5" w:rsidRPr="002E1F5B" w:rsidRDefault="006318F5" w:rsidP="002E1F5B">
          <w:pPr>
            <w:pStyle w:val="ListBullet"/>
            <w:spacing w:after="0" w:line="360" w:lineRule="auto"/>
            <w:rPr>
              <w:rFonts w:cs="Arial"/>
              <w:color w:val="000000"/>
              <w:sz w:val="24"/>
              <w:szCs w:val="24"/>
            </w:rPr>
          </w:pPr>
          <w:r w:rsidRPr="002E1F5B">
            <w:rPr>
              <w:rFonts w:cs="Arial"/>
              <w:color w:val="000000"/>
              <w:sz w:val="24"/>
              <w:szCs w:val="24"/>
            </w:rPr>
            <w:t>Botanical artworks will also be studied within their historical and contemporary context.</w:t>
          </w:r>
        </w:p>
        <w:p w14:paraId="1A8A46B8" w14:textId="77777777" w:rsidR="006318F5" w:rsidRPr="002E1F5B" w:rsidRDefault="006318F5" w:rsidP="002E1F5B">
          <w:pPr>
            <w:pStyle w:val="ListBullet"/>
            <w:spacing w:after="0" w:line="360" w:lineRule="auto"/>
            <w:rPr>
              <w:rFonts w:cs="Arial"/>
              <w:color w:val="000000"/>
              <w:sz w:val="24"/>
              <w:szCs w:val="24"/>
            </w:rPr>
          </w:pPr>
          <w:r w:rsidRPr="002E1F5B">
            <w:rPr>
              <w:rFonts w:cs="Arial"/>
              <w:color w:val="000000"/>
              <w:sz w:val="24"/>
              <w:szCs w:val="24"/>
            </w:rPr>
            <w:t>The course will cover fundamentals of botany, the essentials of different plant structures, and the ability to produce and assess botanically accurate drawing and painting work.</w:t>
          </w:r>
        </w:p>
        <w:p w14:paraId="45C7B777" w14:textId="77777777" w:rsidR="006318F5" w:rsidRPr="002E1F5B" w:rsidRDefault="006318F5" w:rsidP="002E1F5B">
          <w:pPr>
            <w:pStyle w:val="ListBullet"/>
            <w:spacing w:after="0" w:line="360" w:lineRule="auto"/>
            <w:rPr>
              <w:rFonts w:cs="Arial"/>
              <w:color w:val="000000"/>
              <w:sz w:val="24"/>
              <w:szCs w:val="24"/>
            </w:rPr>
          </w:pPr>
          <w:r w:rsidRPr="002E1F5B">
            <w:rPr>
              <w:rFonts w:cs="Arial"/>
              <w:color w:val="000000"/>
              <w:sz w:val="24"/>
              <w:szCs w:val="24"/>
            </w:rPr>
            <w:t xml:space="preserve">The broader aspects of biodiversity and ecology will be covered in so far as they impact upon botanical illustration. </w:t>
          </w:r>
        </w:p>
        <w:p w14:paraId="6699AFB5" w14:textId="1CF4DB9B" w:rsidR="002E1F5B" w:rsidRPr="00356A11" w:rsidRDefault="006318F5" w:rsidP="00356A11">
          <w:pPr>
            <w:pStyle w:val="ListBullet"/>
            <w:spacing w:after="0" w:line="360" w:lineRule="auto"/>
            <w:rPr>
              <w:rFonts w:cs="Arial"/>
              <w:color w:val="000000"/>
              <w:sz w:val="24"/>
              <w:szCs w:val="24"/>
            </w:rPr>
          </w:pPr>
          <w:r w:rsidRPr="002E1F5B">
            <w:rPr>
              <w:rFonts w:cs="Arial"/>
              <w:color w:val="000000"/>
              <w:sz w:val="24"/>
              <w:szCs w:val="24"/>
            </w:rPr>
            <w:t xml:space="preserve">The ‘Native Tree Project’ runs through Part 1 of the course. This project provides an opportunity for individual research and draws together all the skills you learn in </w:t>
          </w:r>
          <w:r w:rsidRPr="002E1F5B">
            <w:rPr>
              <w:rFonts w:cs="Arial"/>
              <w:color w:val="000000"/>
              <w:sz w:val="24"/>
              <w:szCs w:val="24"/>
            </w:rPr>
            <w:lastRenderedPageBreak/>
            <w:t>parallel. This focus on all aspects of a single subject gives an insight into the practical potential of botanical illustration.</w:t>
          </w:r>
          <w:bookmarkStart w:id="48" w:name="_Toc56780329"/>
          <w:bookmarkStart w:id="49" w:name="_Toc120792360"/>
          <w:bookmarkStart w:id="50" w:name="_Toc120792622"/>
          <w:bookmarkStart w:id="51" w:name="_Toc167880595"/>
        </w:p>
        <w:p w14:paraId="3D23623F" w14:textId="297587D0" w:rsidR="006318F5" w:rsidRPr="00356A11" w:rsidRDefault="006318F5" w:rsidP="00356A11">
          <w:pPr>
            <w:pStyle w:val="Heading2"/>
          </w:pPr>
          <w:bookmarkStart w:id="52" w:name="_Toc201663823"/>
          <w:r>
            <w:t>Module 1 - Drawing Fundamentals (</w:t>
          </w:r>
          <w:r w:rsidR="2CD8FECC">
            <w:t xml:space="preserve">Overall weighting </w:t>
          </w:r>
          <w:r w:rsidR="5FC86DB4">
            <w:t>5%</w:t>
          </w:r>
          <w:r>
            <w:t>)</w:t>
          </w:r>
          <w:bookmarkEnd w:id="48"/>
          <w:bookmarkEnd w:id="49"/>
          <w:bookmarkEnd w:id="50"/>
          <w:bookmarkEnd w:id="51"/>
          <w:bookmarkEnd w:id="52"/>
        </w:p>
        <w:p w14:paraId="005F59BD" w14:textId="093FAA67" w:rsidR="006318F5" w:rsidRPr="002E1F5B" w:rsidRDefault="006318F5" w:rsidP="00356A11">
          <w:pPr>
            <w:pStyle w:val="Heading3"/>
          </w:pPr>
          <w:bookmarkStart w:id="53" w:name="_Toc56780330"/>
          <w:bookmarkStart w:id="54" w:name="_Toc120792361"/>
          <w:bookmarkStart w:id="55" w:name="_Toc120792623"/>
          <w:bookmarkStart w:id="56" w:name="_Toc167880596"/>
          <w:bookmarkStart w:id="57" w:name="_Toc201663824"/>
          <w:r w:rsidRPr="00724174">
            <w:t>Description</w:t>
          </w:r>
          <w:bookmarkEnd w:id="53"/>
          <w:bookmarkEnd w:id="54"/>
          <w:bookmarkEnd w:id="55"/>
          <w:bookmarkEnd w:id="56"/>
          <w:bookmarkEnd w:id="57"/>
        </w:p>
        <w:p w14:paraId="6502452E" w14:textId="77777777" w:rsidR="006318F5" w:rsidRPr="007A7D7A" w:rsidRDefault="006318F5" w:rsidP="002E1F5B">
          <w:pPr>
            <w:pStyle w:val="BodyText"/>
          </w:pPr>
          <w:r w:rsidRPr="007A7D7A">
            <w:t>This is your first drawing module in the first year. This stage covers the</w:t>
          </w:r>
          <w:r w:rsidRPr="003B503B">
            <w:t xml:space="preserve"> fundamentals of drawing accurately and will use living plants as subject matter.  You will be introduced to analytical methods of drawing, including the measured drawing that underpins all botanical illustration</w:t>
          </w:r>
          <w:r w:rsidRPr="007A7D7A">
            <w:t>, with emphasis always on observation of the plant</w:t>
          </w:r>
          <w:r w:rsidRPr="003B503B">
            <w:t xml:space="preserve">. </w:t>
          </w:r>
          <w:r w:rsidRPr="007A7D7A">
            <w:t xml:space="preserve"> The tools, techniques and skills to record observations of the characteristics of a plant are taught, enabling you to represent </w:t>
          </w:r>
          <w:proofErr w:type="gramStart"/>
          <w:r w:rsidRPr="007A7D7A">
            <w:t>particular plants</w:t>
          </w:r>
          <w:proofErr w:type="gramEnd"/>
          <w:r w:rsidRPr="007A7D7A">
            <w:t xml:space="preserve"> and their species in your drawings.</w:t>
          </w:r>
        </w:p>
        <w:p w14:paraId="2324E548" w14:textId="77777777" w:rsidR="006318F5" w:rsidRPr="007A7D7A" w:rsidRDefault="006318F5" w:rsidP="006318F5">
          <w:pPr>
            <w:pStyle w:val="BodyText3"/>
            <w:spacing w:after="0"/>
            <w:rPr>
              <w:b/>
              <w:sz w:val="24"/>
              <w:szCs w:val="24"/>
              <w:highlight w:val="yellow"/>
            </w:rPr>
          </w:pPr>
        </w:p>
        <w:p w14:paraId="2415770B" w14:textId="3C2D83A1" w:rsidR="006318F5" w:rsidRPr="003B503B" w:rsidRDefault="006318F5" w:rsidP="000144C9">
          <w:pPr>
            <w:pStyle w:val="Heading3"/>
          </w:pPr>
          <w:bookmarkStart w:id="58" w:name="_Toc56780331"/>
          <w:bookmarkStart w:id="59" w:name="_Toc120792362"/>
          <w:bookmarkStart w:id="60" w:name="_Toc120792624"/>
          <w:bookmarkStart w:id="61" w:name="_Toc201663825"/>
          <w:r w:rsidRPr="003B503B">
            <w:t>Learning Areas</w:t>
          </w:r>
          <w:bookmarkEnd w:id="58"/>
          <w:bookmarkEnd w:id="59"/>
          <w:bookmarkEnd w:id="60"/>
          <w:bookmarkEnd w:id="61"/>
        </w:p>
        <w:p w14:paraId="6684B729" w14:textId="77777777" w:rsidR="006318F5" w:rsidRPr="007A7D7A" w:rsidRDefault="006318F5" w:rsidP="002E1F5B">
          <w:pPr>
            <w:pStyle w:val="BodyText"/>
          </w:pPr>
          <w:r w:rsidRPr="007A7D7A">
            <w:t>Botanical accuracy- a demonstration of</w:t>
          </w:r>
          <w:r w:rsidRPr="003B503B">
            <w:t xml:space="preserve"> close attention to your plants and</w:t>
          </w:r>
          <w:r w:rsidRPr="007A7D7A">
            <w:t xml:space="preserve"> keen observational skills. </w:t>
          </w:r>
        </w:p>
        <w:p w14:paraId="0C739BC1" w14:textId="77777777" w:rsidR="006318F5" w:rsidRPr="007A7D7A" w:rsidRDefault="006318F5" w:rsidP="002E1F5B">
          <w:pPr>
            <w:pStyle w:val="BodyText"/>
          </w:pPr>
          <w:proofErr w:type="spellStart"/>
          <w:r w:rsidRPr="007A7D7A">
            <w:t>Draftsmanship</w:t>
          </w:r>
          <w:proofErr w:type="spellEnd"/>
          <w:r w:rsidRPr="007A7D7A">
            <w:t xml:space="preserve"> – demonstrating proficiency in the application of techniques i</w:t>
          </w:r>
          <w:r w:rsidRPr="003B503B">
            <w:t>n</w:t>
          </w:r>
          <w:r w:rsidRPr="007A7D7A">
            <w:t xml:space="preserve"> pencil.</w:t>
          </w:r>
        </w:p>
        <w:p w14:paraId="4A2AF841" w14:textId="77777777" w:rsidR="006318F5" w:rsidRPr="007A7D7A" w:rsidRDefault="006318F5" w:rsidP="002E1F5B">
          <w:pPr>
            <w:pStyle w:val="BodyText"/>
          </w:pPr>
          <w:r w:rsidRPr="007A7D7A">
            <w:t>Aesthetics – demonstrating artistic sensitivity, effective composition and control of expression.</w:t>
          </w:r>
        </w:p>
        <w:p w14:paraId="6D82B7D8" w14:textId="77777777" w:rsidR="006318F5" w:rsidRPr="007A7D7A" w:rsidRDefault="006318F5" w:rsidP="006318F5">
          <w:pPr>
            <w:ind w:right="39"/>
          </w:pPr>
        </w:p>
        <w:p w14:paraId="375346DB" w14:textId="391F850A" w:rsidR="006318F5" w:rsidRPr="002E1F5B" w:rsidRDefault="006318F5" w:rsidP="000144C9">
          <w:pPr>
            <w:pStyle w:val="Heading3"/>
            <w:rPr>
              <w:sz w:val="22"/>
              <w:szCs w:val="20"/>
            </w:rPr>
          </w:pPr>
          <w:bookmarkStart w:id="62" w:name="_Toc56780332"/>
          <w:bookmarkStart w:id="63" w:name="_Toc120792363"/>
          <w:bookmarkStart w:id="64" w:name="_Toc120792625"/>
          <w:bookmarkStart w:id="65" w:name="_Toc167880597"/>
          <w:bookmarkStart w:id="66" w:name="_Toc201663826"/>
          <w:r w:rsidRPr="00724174">
            <w:t>Assessment</w:t>
          </w:r>
          <w:bookmarkEnd w:id="62"/>
          <w:bookmarkEnd w:id="63"/>
          <w:bookmarkEnd w:id="64"/>
          <w:bookmarkEnd w:id="65"/>
          <w:bookmarkEnd w:id="66"/>
        </w:p>
        <w:p w14:paraId="68084582" w14:textId="6E332C0B" w:rsidR="006318F5" w:rsidRPr="002E1F5B" w:rsidRDefault="006318F5" w:rsidP="006318F5">
          <w:pPr>
            <w:pStyle w:val="BodyText"/>
          </w:pPr>
          <w:r w:rsidRPr="002E1F5B">
            <w:t>You will prepare a portfolio of preparatory work and finished pieces that will be assessed on technical competence and whether you have managed to bring your project to a successful conclusion.</w:t>
          </w:r>
        </w:p>
        <w:p w14:paraId="205F7953" w14:textId="77777777" w:rsidR="006318F5" w:rsidRPr="007A7D7A" w:rsidRDefault="006318F5" w:rsidP="006318F5">
          <w:pPr>
            <w:pStyle w:val="BodyText"/>
            <w:rPr>
              <w:lang w:val="en-US"/>
            </w:rPr>
          </w:pPr>
        </w:p>
        <w:p w14:paraId="5F758B1F" w14:textId="5A2E37A3" w:rsidR="006318F5" w:rsidRPr="000144C9" w:rsidRDefault="006318F5" w:rsidP="000144C9">
          <w:pPr>
            <w:pStyle w:val="Heading2"/>
          </w:pPr>
          <w:r>
            <w:br w:type="page"/>
          </w:r>
          <w:bookmarkStart w:id="67" w:name="_Toc56780333"/>
          <w:bookmarkStart w:id="68" w:name="_Toc120792364"/>
          <w:bookmarkStart w:id="69" w:name="_Toc120792626"/>
          <w:bookmarkStart w:id="70" w:name="_Toc167880598"/>
          <w:bookmarkStart w:id="71" w:name="_Toc201663827"/>
          <w:r>
            <w:lastRenderedPageBreak/>
            <w:t>Module 2 - Painting Fundamentals (</w:t>
          </w:r>
          <w:r w:rsidR="1C28EE19">
            <w:t>5%</w:t>
          </w:r>
          <w:r>
            <w:t>)</w:t>
          </w:r>
          <w:bookmarkEnd w:id="67"/>
          <w:bookmarkEnd w:id="68"/>
          <w:bookmarkEnd w:id="69"/>
          <w:bookmarkEnd w:id="70"/>
          <w:bookmarkEnd w:id="71"/>
        </w:p>
        <w:p w14:paraId="7A5FAF68" w14:textId="7534C632" w:rsidR="006318F5" w:rsidRPr="000144C9" w:rsidRDefault="006318F5" w:rsidP="000144C9">
          <w:pPr>
            <w:pStyle w:val="Heading3"/>
          </w:pPr>
          <w:bookmarkStart w:id="72" w:name="_Toc56780334"/>
          <w:bookmarkStart w:id="73" w:name="_Toc120792365"/>
          <w:bookmarkStart w:id="74" w:name="_Toc120792627"/>
          <w:bookmarkStart w:id="75" w:name="_Toc167880599"/>
          <w:bookmarkStart w:id="76" w:name="_Toc201663828"/>
          <w:r w:rsidRPr="002E1F5B">
            <w:t>Description</w:t>
          </w:r>
          <w:bookmarkEnd w:id="72"/>
          <w:bookmarkEnd w:id="73"/>
          <w:bookmarkEnd w:id="74"/>
          <w:bookmarkEnd w:id="75"/>
          <w:bookmarkEnd w:id="76"/>
        </w:p>
        <w:p w14:paraId="7ABBB7AC" w14:textId="018E7F90" w:rsidR="006318F5" w:rsidRPr="00356A11" w:rsidRDefault="006318F5" w:rsidP="00356A11">
          <w:pPr>
            <w:pStyle w:val="BodyText"/>
          </w:pPr>
          <w:r w:rsidRPr="007A7D7A">
            <w:t>This is your first painting module in the first year. This first stage will cover the fundamentals of painting, the materials and equipment needed to carry out painting exercises, leading eventually to finished artworks. You will develop paint application skills from colour mixing through to rendering accurate colour descriptions of outer and inner fruits and seeds; the representation of convincing three-dimensional subjects will be explored. There will be an emphasis on observation of the plants, leading to growing confidence in achieving naturally painted subject matter.</w:t>
          </w:r>
        </w:p>
        <w:p w14:paraId="369A6933" w14:textId="6C395301" w:rsidR="006318F5" w:rsidRPr="000144C9" w:rsidRDefault="006318F5" w:rsidP="000144C9">
          <w:pPr>
            <w:pStyle w:val="Heading3"/>
            <w:rPr>
              <w:sz w:val="22"/>
              <w:szCs w:val="20"/>
            </w:rPr>
          </w:pPr>
          <w:bookmarkStart w:id="77" w:name="_Toc56780335"/>
          <w:bookmarkStart w:id="78" w:name="_Toc120792366"/>
          <w:bookmarkStart w:id="79" w:name="_Toc120792628"/>
          <w:bookmarkStart w:id="80" w:name="_Toc167880600"/>
          <w:bookmarkStart w:id="81" w:name="_Toc201663829"/>
          <w:r w:rsidRPr="006B6989">
            <w:t>Learning Areas</w:t>
          </w:r>
          <w:bookmarkEnd w:id="77"/>
          <w:bookmarkEnd w:id="78"/>
          <w:bookmarkEnd w:id="79"/>
          <w:bookmarkEnd w:id="80"/>
          <w:bookmarkEnd w:id="81"/>
        </w:p>
        <w:p w14:paraId="5CC2991A" w14:textId="77777777" w:rsidR="006318F5" w:rsidRPr="002E1F5B" w:rsidRDefault="006318F5" w:rsidP="002E1F5B">
          <w:pPr>
            <w:pStyle w:val="ListBullet"/>
            <w:spacing w:after="0" w:line="360" w:lineRule="auto"/>
            <w:rPr>
              <w:rFonts w:cs="Arial"/>
              <w:color w:val="000000"/>
              <w:sz w:val="24"/>
              <w:szCs w:val="24"/>
            </w:rPr>
          </w:pPr>
          <w:r w:rsidRPr="002E1F5B">
            <w:rPr>
              <w:rFonts w:cs="Arial"/>
              <w:color w:val="000000"/>
              <w:sz w:val="24"/>
              <w:szCs w:val="24"/>
            </w:rPr>
            <w:t>Colour theory and a knowledge of the paint box - a demonstrating proficiency in the manipulation of colour including shadows and highlights</w:t>
          </w:r>
        </w:p>
        <w:p w14:paraId="3078508A" w14:textId="77777777" w:rsidR="006318F5" w:rsidRPr="002E1F5B" w:rsidRDefault="006318F5" w:rsidP="002E1F5B">
          <w:pPr>
            <w:pStyle w:val="ListBullet"/>
            <w:spacing w:after="0" w:line="360" w:lineRule="auto"/>
            <w:rPr>
              <w:rFonts w:cs="Arial"/>
              <w:color w:val="000000"/>
              <w:sz w:val="24"/>
              <w:szCs w:val="24"/>
            </w:rPr>
          </w:pPr>
          <w:r w:rsidRPr="002E1F5B">
            <w:rPr>
              <w:rFonts w:cs="Arial"/>
              <w:color w:val="000000"/>
              <w:sz w:val="24"/>
              <w:szCs w:val="24"/>
            </w:rPr>
            <w:t>Colour mixing and application – demonstrating proficiency in the application of a variety of techniques using paint.</w:t>
          </w:r>
        </w:p>
        <w:p w14:paraId="003EF0A9" w14:textId="3BB2539B" w:rsidR="006318F5" w:rsidRDefault="006318F5" w:rsidP="00356A11">
          <w:pPr>
            <w:pStyle w:val="ListBullet"/>
            <w:spacing w:after="0" w:line="360" w:lineRule="auto"/>
            <w:rPr>
              <w:rFonts w:cs="Arial"/>
              <w:color w:val="000000"/>
              <w:sz w:val="24"/>
              <w:szCs w:val="24"/>
            </w:rPr>
          </w:pPr>
          <w:r w:rsidRPr="002E1F5B">
            <w:rPr>
              <w:rFonts w:cs="Arial"/>
              <w:color w:val="000000"/>
              <w:sz w:val="24"/>
              <w:szCs w:val="24"/>
            </w:rPr>
            <w:t>Aesthetics – demonstrating artistic sensitivity, and convincing rendering of a subject.</w:t>
          </w:r>
        </w:p>
        <w:p w14:paraId="4752DCC0" w14:textId="77777777" w:rsidR="00356A11" w:rsidRPr="00356A11" w:rsidRDefault="00356A11" w:rsidP="00356A11">
          <w:pPr>
            <w:pStyle w:val="ListBullet"/>
            <w:numPr>
              <w:ilvl w:val="0"/>
              <w:numId w:val="0"/>
            </w:numPr>
            <w:spacing w:after="0" w:line="360" w:lineRule="auto"/>
            <w:ind w:left="340"/>
            <w:rPr>
              <w:rFonts w:cs="Arial"/>
              <w:color w:val="000000"/>
              <w:sz w:val="24"/>
              <w:szCs w:val="24"/>
            </w:rPr>
          </w:pPr>
        </w:p>
        <w:p w14:paraId="56B06CD9" w14:textId="7890F5F9" w:rsidR="006318F5" w:rsidRPr="000144C9" w:rsidRDefault="006318F5" w:rsidP="000144C9">
          <w:pPr>
            <w:pStyle w:val="Heading3"/>
            <w:rPr>
              <w:sz w:val="22"/>
              <w:szCs w:val="20"/>
            </w:rPr>
          </w:pPr>
          <w:bookmarkStart w:id="82" w:name="_Toc56780336"/>
          <w:bookmarkStart w:id="83" w:name="_Toc120792367"/>
          <w:bookmarkStart w:id="84" w:name="_Toc120792629"/>
          <w:bookmarkStart w:id="85" w:name="_Toc167880601"/>
          <w:bookmarkStart w:id="86" w:name="_Toc201663830"/>
          <w:r w:rsidRPr="006B6989">
            <w:t>Assessment</w:t>
          </w:r>
          <w:bookmarkEnd w:id="82"/>
          <w:bookmarkEnd w:id="83"/>
          <w:bookmarkEnd w:id="84"/>
          <w:bookmarkEnd w:id="85"/>
          <w:bookmarkEnd w:id="86"/>
        </w:p>
        <w:p w14:paraId="1A1596D0" w14:textId="2E58878B" w:rsidR="006318F5" w:rsidRPr="00356A11" w:rsidRDefault="006318F5" w:rsidP="006318F5">
          <w:pPr>
            <w:pStyle w:val="BodyText"/>
          </w:pPr>
          <w:r w:rsidRPr="000144C9">
            <w:t>You will be assessed through a portfolio of experimental work and finished paintings.</w:t>
          </w:r>
        </w:p>
        <w:p w14:paraId="5289B1A4" w14:textId="71F0AC9B" w:rsidR="006318F5" w:rsidRPr="00356A11" w:rsidRDefault="006318F5" w:rsidP="00356A11">
          <w:pPr>
            <w:pStyle w:val="Heading2"/>
          </w:pPr>
          <w:r>
            <w:br w:type="page"/>
          </w:r>
          <w:bookmarkStart w:id="87" w:name="_Toc56780337"/>
          <w:bookmarkStart w:id="88" w:name="_Toc120792368"/>
          <w:bookmarkStart w:id="89" w:name="_Toc120792630"/>
          <w:bookmarkStart w:id="90" w:name="_Toc167880602"/>
          <w:bookmarkStart w:id="91" w:name="_Toc201663831"/>
          <w:r>
            <w:lastRenderedPageBreak/>
            <w:t>Module 3 - Painting the Details (</w:t>
          </w:r>
          <w:r w:rsidR="3C7EE011">
            <w:t>5%</w:t>
          </w:r>
          <w:r>
            <w:t>)</w:t>
          </w:r>
          <w:bookmarkEnd w:id="87"/>
          <w:bookmarkEnd w:id="88"/>
          <w:bookmarkEnd w:id="89"/>
          <w:bookmarkEnd w:id="90"/>
          <w:bookmarkEnd w:id="91"/>
        </w:p>
        <w:p w14:paraId="0978DA62" w14:textId="3F7485EB" w:rsidR="006318F5" w:rsidRPr="000144C9" w:rsidRDefault="006318F5" w:rsidP="000144C9">
          <w:pPr>
            <w:pStyle w:val="Heading3"/>
          </w:pPr>
          <w:bookmarkStart w:id="92" w:name="_Toc56780338"/>
          <w:bookmarkStart w:id="93" w:name="_Toc120792369"/>
          <w:bookmarkStart w:id="94" w:name="_Toc120792631"/>
          <w:bookmarkStart w:id="95" w:name="_Toc167880603"/>
          <w:bookmarkStart w:id="96" w:name="_Toc201663832"/>
          <w:r w:rsidRPr="000144C9">
            <w:t>Description</w:t>
          </w:r>
          <w:bookmarkEnd w:id="92"/>
          <w:bookmarkEnd w:id="93"/>
          <w:bookmarkEnd w:id="94"/>
          <w:bookmarkEnd w:id="95"/>
          <w:bookmarkEnd w:id="96"/>
        </w:p>
        <w:p w14:paraId="564FF1FE" w14:textId="2E68A55A" w:rsidR="006318F5" w:rsidRPr="000144C9" w:rsidRDefault="006318F5" w:rsidP="000144C9">
          <w:pPr>
            <w:pStyle w:val="BodyText"/>
          </w:pPr>
          <w:r w:rsidRPr="007A7D7A">
            <w:t xml:space="preserve">This is your first opportunity to produce a whole painting. The project includes accurate colour reproduction of flowers, buds and leaves and the production of a convincing painting which reads as three-dimensional.   We will cover composition and how to place the specimen on the page. Our work will address aspects common to all orchids or comparable plants – spotted leaves and flowers, fine hairs and possibly roots. You will expand upon the techniques you have studied so far to create a plant portrait. </w:t>
          </w:r>
        </w:p>
        <w:p w14:paraId="269E06F2" w14:textId="4DE1D82F" w:rsidR="006318F5" w:rsidRPr="000144C9" w:rsidRDefault="006318F5" w:rsidP="000144C9">
          <w:pPr>
            <w:pStyle w:val="Heading3"/>
          </w:pPr>
          <w:bookmarkStart w:id="97" w:name="_Toc56780339"/>
          <w:bookmarkStart w:id="98" w:name="_Toc120792370"/>
          <w:bookmarkStart w:id="99" w:name="_Toc120792632"/>
          <w:bookmarkStart w:id="100" w:name="_Toc167880604"/>
          <w:bookmarkStart w:id="101" w:name="_Toc201663833"/>
          <w:r w:rsidRPr="000144C9">
            <w:t>Learning Areas</w:t>
          </w:r>
          <w:bookmarkEnd w:id="97"/>
          <w:bookmarkEnd w:id="98"/>
          <w:bookmarkEnd w:id="99"/>
          <w:bookmarkEnd w:id="100"/>
          <w:bookmarkEnd w:id="101"/>
        </w:p>
        <w:p w14:paraId="177D4610" w14:textId="77777777" w:rsidR="006318F5" w:rsidRPr="000144C9" w:rsidRDefault="006318F5" w:rsidP="000144C9">
          <w:pPr>
            <w:pStyle w:val="ListBullet"/>
            <w:spacing w:after="0" w:line="360" w:lineRule="auto"/>
            <w:rPr>
              <w:rFonts w:cs="Arial"/>
              <w:color w:val="000000"/>
              <w:sz w:val="24"/>
              <w:szCs w:val="24"/>
            </w:rPr>
          </w:pPr>
          <w:r w:rsidRPr="000144C9">
            <w:rPr>
              <w:rFonts w:cs="Arial"/>
              <w:color w:val="000000"/>
              <w:sz w:val="24"/>
              <w:szCs w:val="24"/>
            </w:rPr>
            <w:t>Demonstrating proficiency in application of colour theory studied in Painting Fundamentals and manipulation of colour including shadows and highlights.</w:t>
          </w:r>
        </w:p>
        <w:p w14:paraId="3BF5869D" w14:textId="77777777" w:rsidR="006318F5" w:rsidRPr="000144C9" w:rsidRDefault="006318F5" w:rsidP="000144C9">
          <w:pPr>
            <w:pStyle w:val="ListBullet"/>
            <w:spacing w:after="0" w:line="360" w:lineRule="auto"/>
            <w:rPr>
              <w:rFonts w:cs="Arial"/>
              <w:color w:val="000000"/>
              <w:sz w:val="24"/>
              <w:szCs w:val="24"/>
            </w:rPr>
          </w:pPr>
          <w:r w:rsidRPr="000144C9">
            <w:rPr>
              <w:rFonts w:cs="Arial"/>
              <w:color w:val="000000"/>
              <w:sz w:val="24"/>
              <w:szCs w:val="24"/>
            </w:rPr>
            <w:t>Colour mixing and application – demonstrating proficiency in the application of a variety of techniques using paint to accurately represent the plant.</w:t>
          </w:r>
        </w:p>
        <w:p w14:paraId="553A14B8" w14:textId="77777777" w:rsidR="006318F5" w:rsidRPr="000144C9" w:rsidRDefault="006318F5" w:rsidP="000144C9">
          <w:pPr>
            <w:pStyle w:val="ListBullet"/>
            <w:spacing w:after="0" w:line="360" w:lineRule="auto"/>
            <w:rPr>
              <w:rFonts w:cs="Arial"/>
              <w:color w:val="000000"/>
              <w:sz w:val="24"/>
              <w:szCs w:val="24"/>
            </w:rPr>
          </w:pPr>
          <w:r w:rsidRPr="000144C9">
            <w:rPr>
              <w:rFonts w:cs="Arial"/>
              <w:color w:val="000000"/>
              <w:sz w:val="24"/>
              <w:szCs w:val="24"/>
            </w:rPr>
            <w:t>Aesthetics – composition demonstrating artistic sensitivity, and convincing rendering of subject.</w:t>
          </w:r>
        </w:p>
        <w:p w14:paraId="3039AEF6" w14:textId="77777777" w:rsidR="006318F5" w:rsidRPr="007A7D7A" w:rsidRDefault="006318F5" w:rsidP="006318F5"/>
        <w:p w14:paraId="1FCEF5CB" w14:textId="096D8687" w:rsidR="006318F5" w:rsidRPr="000144C9" w:rsidRDefault="006318F5" w:rsidP="000144C9">
          <w:pPr>
            <w:pStyle w:val="Heading3"/>
          </w:pPr>
          <w:bookmarkStart w:id="102" w:name="_Toc56780340"/>
          <w:bookmarkStart w:id="103" w:name="_Toc120792371"/>
          <w:bookmarkStart w:id="104" w:name="_Toc120792633"/>
          <w:bookmarkStart w:id="105" w:name="_Toc167880605"/>
          <w:bookmarkStart w:id="106" w:name="_Toc201663834"/>
          <w:r w:rsidRPr="000144C9">
            <w:t>Assessment</w:t>
          </w:r>
          <w:bookmarkEnd w:id="102"/>
          <w:bookmarkEnd w:id="103"/>
          <w:bookmarkEnd w:id="104"/>
          <w:bookmarkEnd w:id="105"/>
          <w:bookmarkEnd w:id="106"/>
        </w:p>
        <w:p w14:paraId="61B8325A" w14:textId="77777777" w:rsidR="006318F5" w:rsidRPr="000144C9" w:rsidRDefault="006318F5" w:rsidP="000144C9">
          <w:pPr>
            <w:pStyle w:val="BodyText"/>
          </w:pPr>
          <w:r w:rsidRPr="000144C9">
            <w:t>You will be assessed through a portfolio of preparatory drawings and paintings and a final composition which you paint to completion over the final part of the module.</w:t>
          </w:r>
        </w:p>
        <w:p w14:paraId="6547082B" w14:textId="71F8427B" w:rsidR="006318F5" w:rsidRPr="00356A11" w:rsidRDefault="006318F5" w:rsidP="00356A11">
          <w:pPr>
            <w:pStyle w:val="Heading2"/>
          </w:pPr>
          <w:r>
            <w:br w:type="page"/>
          </w:r>
          <w:bookmarkStart w:id="107" w:name="_Toc56780341"/>
          <w:bookmarkStart w:id="108" w:name="_Toc120792372"/>
          <w:bookmarkStart w:id="109" w:name="_Toc120792634"/>
          <w:bookmarkStart w:id="110" w:name="_Toc167880606"/>
          <w:bookmarkStart w:id="111" w:name="_Toc201663835"/>
          <w:r>
            <w:lastRenderedPageBreak/>
            <w:t>Module 4 – Scientific illustration (</w:t>
          </w:r>
          <w:r w:rsidR="2FE8C634">
            <w:t>7.5%</w:t>
          </w:r>
          <w:r>
            <w:t>)</w:t>
          </w:r>
          <w:bookmarkEnd w:id="107"/>
          <w:bookmarkEnd w:id="108"/>
          <w:bookmarkEnd w:id="109"/>
          <w:bookmarkEnd w:id="110"/>
          <w:bookmarkEnd w:id="111"/>
        </w:p>
        <w:p w14:paraId="3C4C0367" w14:textId="5F627C9D" w:rsidR="006318F5" w:rsidRPr="000144C9" w:rsidRDefault="006318F5" w:rsidP="000144C9">
          <w:pPr>
            <w:pStyle w:val="Heading3"/>
          </w:pPr>
          <w:bookmarkStart w:id="112" w:name="_Toc56780342"/>
          <w:bookmarkStart w:id="113" w:name="_Toc120792373"/>
          <w:bookmarkStart w:id="114" w:name="_Toc120792635"/>
          <w:bookmarkStart w:id="115" w:name="_Toc167880607"/>
          <w:bookmarkStart w:id="116" w:name="_Toc201663836"/>
          <w:r w:rsidRPr="000144C9">
            <w:t>Description</w:t>
          </w:r>
          <w:bookmarkEnd w:id="112"/>
          <w:bookmarkEnd w:id="113"/>
          <w:bookmarkEnd w:id="114"/>
          <w:bookmarkEnd w:id="115"/>
          <w:bookmarkEnd w:id="116"/>
        </w:p>
        <w:p w14:paraId="57893322" w14:textId="605383A7" w:rsidR="006318F5" w:rsidRPr="007A7D7A" w:rsidRDefault="006318F5" w:rsidP="000144C9">
          <w:pPr>
            <w:pStyle w:val="BodyText"/>
          </w:pPr>
          <w:r w:rsidRPr="007A7D7A">
            <w:t>This module introduces students to scientific illustration, the technical drawing of botanical art. You will learn how to clearly present the botanically important characters of plants for the purpose of their identification or illustration for a specialist audience</w:t>
          </w:r>
        </w:p>
        <w:p w14:paraId="457B8B9F" w14:textId="77777777" w:rsidR="006318F5" w:rsidRPr="007A7D7A" w:rsidRDefault="006318F5" w:rsidP="000144C9">
          <w:pPr>
            <w:pStyle w:val="BodyText"/>
          </w:pPr>
          <w:r w:rsidRPr="007A7D7A">
            <w:t>You will learn how to identify botanically important features of your plant to represent, with help from our botanists. You will sharpen up your observation skills in making accurate measured drawings of the fine detail of those features, learn techniques for dissecting plants and for working with herbarium specimens, and skills in rendering the plants in pen and ink with the precision and clarity required for this special form of illustration. Your learning in this module comes together in the creation of an inked "plate”—a finished scientific illustration of your chosen species.</w:t>
          </w:r>
        </w:p>
        <w:p w14:paraId="6478A273" w14:textId="0C0FC3C3" w:rsidR="006318F5" w:rsidRPr="00106AC2" w:rsidRDefault="006318F5" w:rsidP="00106AC2">
          <w:pPr>
            <w:pStyle w:val="Heading3"/>
            <w:rPr>
              <w:highlight w:val="yellow"/>
            </w:rPr>
          </w:pPr>
          <w:bookmarkStart w:id="117" w:name="_Toc56780343"/>
          <w:bookmarkStart w:id="118" w:name="_Toc120792374"/>
          <w:bookmarkStart w:id="119" w:name="_Toc120792636"/>
          <w:bookmarkStart w:id="120" w:name="_Toc167880608"/>
          <w:bookmarkStart w:id="121" w:name="_Toc201663837"/>
          <w:r w:rsidRPr="00106AC2">
            <w:t>Learning Areas</w:t>
          </w:r>
          <w:bookmarkEnd w:id="117"/>
          <w:bookmarkEnd w:id="118"/>
          <w:bookmarkEnd w:id="119"/>
          <w:bookmarkEnd w:id="120"/>
          <w:bookmarkEnd w:id="121"/>
        </w:p>
        <w:p w14:paraId="02FCF371" w14:textId="77777777" w:rsidR="006318F5" w:rsidRPr="000144C9" w:rsidRDefault="006318F5" w:rsidP="000144C9">
          <w:pPr>
            <w:pStyle w:val="ListBullet"/>
            <w:spacing w:after="0" w:line="360" w:lineRule="auto"/>
            <w:rPr>
              <w:rFonts w:cs="Arial"/>
              <w:color w:val="000000"/>
              <w:sz w:val="24"/>
              <w:szCs w:val="24"/>
            </w:rPr>
          </w:pPr>
          <w:r w:rsidRPr="000144C9">
            <w:rPr>
              <w:rFonts w:cs="Arial"/>
              <w:color w:val="000000"/>
              <w:sz w:val="24"/>
              <w:szCs w:val="24"/>
            </w:rPr>
            <w:t>Botanical accuracy- demonstrating keen observational skills working from fresh and dried material to make accurate line drawings</w:t>
          </w:r>
        </w:p>
        <w:p w14:paraId="3D13EB7A" w14:textId="77777777" w:rsidR="006318F5" w:rsidRPr="000144C9" w:rsidRDefault="006318F5" w:rsidP="000144C9">
          <w:pPr>
            <w:pStyle w:val="ListBullet"/>
            <w:spacing w:after="0" w:line="360" w:lineRule="auto"/>
            <w:rPr>
              <w:rFonts w:cs="Arial"/>
              <w:color w:val="000000"/>
              <w:sz w:val="24"/>
              <w:szCs w:val="24"/>
            </w:rPr>
          </w:pPr>
          <w:r w:rsidRPr="000144C9">
            <w:rPr>
              <w:rFonts w:cs="Arial"/>
              <w:color w:val="000000"/>
              <w:sz w:val="24"/>
              <w:szCs w:val="24"/>
            </w:rPr>
            <w:t>Incorporating knowledge and understanding gained from the botanist about key species characteristics</w:t>
          </w:r>
        </w:p>
        <w:p w14:paraId="403D6E5B" w14:textId="77777777" w:rsidR="006318F5" w:rsidRPr="000144C9" w:rsidRDefault="006318F5" w:rsidP="000144C9">
          <w:pPr>
            <w:pStyle w:val="ListBullet"/>
            <w:spacing w:after="0" w:line="360" w:lineRule="auto"/>
            <w:rPr>
              <w:rFonts w:cs="Arial"/>
              <w:color w:val="000000"/>
              <w:sz w:val="24"/>
              <w:szCs w:val="24"/>
            </w:rPr>
          </w:pPr>
          <w:proofErr w:type="spellStart"/>
          <w:r w:rsidRPr="000144C9">
            <w:rPr>
              <w:rFonts w:cs="Arial"/>
              <w:color w:val="000000"/>
              <w:sz w:val="24"/>
              <w:szCs w:val="24"/>
            </w:rPr>
            <w:t>Draftsmanship</w:t>
          </w:r>
          <w:proofErr w:type="spellEnd"/>
          <w:r w:rsidRPr="000144C9">
            <w:rPr>
              <w:rFonts w:cs="Arial"/>
              <w:color w:val="000000"/>
              <w:sz w:val="24"/>
              <w:szCs w:val="24"/>
            </w:rPr>
            <w:t xml:space="preserve"> – demonstrating an understanding of the materials used and their influence on the final drawings.</w:t>
          </w:r>
        </w:p>
        <w:p w14:paraId="0FBF6B09" w14:textId="77777777" w:rsidR="006318F5" w:rsidRPr="000144C9" w:rsidRDefault="006318F5" w:rsidP="000144C9">
          <w:pPr>
            <w:pStyle w:val="ListBullet"/>
            <w:spacing w:after="0" w:line="360" w:lineRule="auto"/>
            <w:rPr>
              <w:rFonts w:cs="Arial"/>
              <w:color w:val="000000"/>
              <w:sz w:val="24"/>
              <w:szCs w:val="24"/>
            </w:rPr>
          </w:pPr>
          <w:r w:rsidRPr="000144C9">
            <w:rPr>
              <w:rFonts w:cs="Arial"/>
              <w:color w:val="000000"/>
              <w:sz w:val="24"/>
              <w:szCs w:val="24"/>
            </w:rPr>
            <w:t>Aesthetics – demonstrating development of your own means of expression and sense of aesthetic within this discipline</w:t>
          </w:r>
        </w:p>
        <w:p w14:paraId="3D79E0CE" w14:textId="77777777" w:rsidR="006318F5" w:rsidRPr="007A7D7A" w:rsidRDefault="006318F5" w:rsidP="006318F5">
          <w:pPr>
            <w:pStyle w:val="BodyText3"/>
            <w:spacing w:after="0"/>
            <w:rPr>
              <w:sz w:val="24"/>
              <w:szCs w:val="24"/>
            </w:rPr>
          </w:pPr>
        </w:p>
        <w:p w14:paraId="57F344CD" w14:textId="28A6CA82" w:rsidR="006318F5" w:rsidRPr="006B6989" w:rsidRDefault="006318F5" w:rsidP="00106AC2">
          <w:pPr>
            <w:pStyle w:val="Heading3"/>
          </w:pPr>
          <w:bookmarkStart w:id="122" w:name="_Toc56780344"/>
          <w:bookmarkStart w:id="123" w:name="_Toc120792375"/>
          <w:bookmarkStart w:id="124" w:name="_Toc120792637"/>
          <w:bookmarkStart w:id="125" w:name="_Toc167880609"/>
          <w:bookmarkStart w:id="126" w:name="_Toc201663838"/>
          <w:r w:rsidRPr="00106AC2">
            <w:t>Assessment</w:t>
          </w:r>
          <w:bookmarkEnd w:id="122"/>
          <w:bookmarkEnd w:id="123"/>
          <w:bookmarkEnd w:id="124"/>
          <w:bookmarkEnd w:id="125"/>
          <w:bookmarkEnd w:id="126"/>
        </w:p>
        <w:p w14:paraId="2AA350BA" w14:textId="77777777" w:rsidR="006318F5" w:rsidRPr="00106AC2" w:rsidRDefault="006318F5" w:rsidP="00106AC2">
          <w:pPr>
            <w:pStyle w:val="BodyText"/>
          </w:pPr>
          <w:r w:rsidRPr="00106AC2">
            <w:t>You will be assessed through a portfolio of preparatory drawings in pencil and ink from which you develop your plate composition which you will complete over the final part of the module.</w:t>
          </w:r>
        </w:p>
        <w:p w14:paraId="40DB507D" w14:textId="2EB21174" w:rsidR="006318F5" w:rsidRPr="00106AC2" w:rsidRDefault="006318F5" w:rsidP="1F50A336">
          <w:pPr>
            <w:pStyle w:val="Heading2"/>
            <w:rPr>
              <w:rFonts w:ascii="Calibri" w:hAnsi="Calibri"/>
              <w:b/>
              <w:bCs/>
            </w:rPr>
          </w:pPr>
          <w:r w:rsidRPr="1F50A336">
            <w:rPr>
              <w:rFonts w:ascii="Calibri" w:hAnsi="Calibri"/>
              <w:color w:val="AFE650" w:themeColor="accent1"/>
            </w:rPr>
            <w:br w:type="page"/>
          </w:r>
          <w:bookmarkStart w:id="127" w:name="_Toc56780349"/>
          <w:bookmarkStart w:id="128" w:name="_Toc120792376"/>
          <w:bookmarkStart w:id="129" w:name="_Toc120792638"/>
          <w:bookmarkStart w:id="130" w:name="_Toc167880610"/>
          <w:bookmarkStart w:id="131" w:name="_Toc201663839"/>
          <w:r w:rsidRPr="1F50A336">
            <w:rPr>
              <w:rFonts w:ascii="Calibri" w:hAnsi="Calibri"/>
              <w:b/>
              <w:bCs/>
            </w:rPr>
            <w:lastRenderedPageBreak/>
            <w:t>Module 5 - Complex Composition (</w:t>
          </w:r>
          <w:r w:rsidR="57AACE39" w:rsidRPr="1F50A336">
            <w:rPr>
              <w:rFonts w:ascii="Calibri" w:hAnsi="Calibri"/>
              <w:b/>
              <w:bCs/>
            </w:rPr>
            <w:t>5%</w:t>
          </w:r>
          <w:r w:rsidRPr="1F50A336">
            <w:rPr>
              <w:rFonts w:ascii="Calibri" w:hAnsi="Calibri"/>
              <w:b/>
              <w:bCs/>
            </w:rPr>
            <w:t>)</w:t>
          </w:r>
          <w:bookmarkEnd w:id="127"/>
          <w:bookmarkEnd w:id="128"/>
          <w:bookmarkEnd w:id="129"/>
          <w:bookmarkEnd w:id="130"/>
          <w:bookmarkEnd w:id="131"/>
        </w:p>
        <w:p w14:paraId="2C3FD64D" w14:textId="2DB3014E" w:rsidR="006318F5" w:rsidRPr="00106AC2" w:rsidRDefault="006318F5" w:rsidP="00106AC2">
          <w:pPr>
            <w:pStyle w:val="Heading3"/>
          </w:pPr>
          <w:bookmarkStart w:id="132" w:name="_Toc56780350"/>
          <w:bookmarkStart w:id="133" w:name="_Toc120792377"/>
          <w:bookmarkStart w:id="134" w:name="_Toc120792639"/>
          <w:bookmarkStart w:id="135" w:name="_Toc167880611"/>
          <w:bookmarkStart w:id="136" w:name="_Toc201663840"/>
          <w:r w:rsidRPr="00106AC2">
            <w:t>Description</w:t>
          </w:r>
          <w:bookmarkEnd w:id="132"/>
          <w:bookmarkEnd w:id="133"/>
          <w:bookmarkEnd w:id="134"/>
          <w:bookmarkEnd w:id="135"/>
          <w:bookmarkEnd w:id="136"/>
        </w:p>
        <w:p w14:paraId="1ABA3B88" w14:textId="4745DBB7" w:rsidR="006318F5" w:rsidRPr="007A7D7A" w:rsidRDefault="006318F5" w:rsidP="00106AC2">
          <w:pPr>
            <w:pStyle w:val="BodyText"/>
          </w:pPr>
          <w:r w:rsidRPr="007A7D7A">
            <w:t>This is an opportunity to produce a complete study, a complex composition, involving a collection of different seasonal flowering plants. This is to be a fully painted piece with a series of layered plant material juxtaposed against each other, to create an interesting arrangement.  Extensive supporting material will accompany the final piece, in the form of sketches and preparatory work leading up to the final piece.</w:t>
          </w:r>
        </w:p>
        <w:p w14:paraId="758A8647" w14:textId="77777777" w:rsidR="006318F5" w:rsidRPr="007A7D7A" w:rsidRDefault="006318F5" w:rsidP="00106AC2">
          <w:pPr>
            <w:pStyle w:val="BodyText"/>
          </w:pPr>
          <w:r w:rsidRPr="007A7D7A">
            <w:t xml:space="preserve">The final composition will feature a minimum of 3 subjects, composed in a balanced, agreeable way, painted in full colour, rendering three dimensions and a convincing depth of field to create a coherent image. </w:t>
          </w:r>
        </w:p>
        <w:p w14:paraId="7B5F2FF8" w14:textId="43A9D7AF" w:rsidR="006318F5" w:rsidRPr="00106AC2" w:rsidRDefault="006318F5" w:rsidP="00106AC2">
          <w:pPr>
            <w:pStyle w:val="Heading3"/>
          </w:pPr>
          <w:bookmarkStart w:id="137" w:name="_Toc56780351"/>
          <w:bookmarkStart w:id="138" w:name="_Toc120792378"/>
          <w:bookmarkStart w:id="139" w:name="_Toc120792640"/>
          <w:bookmarkStart w:id="140" w:name="_Toc167880612"/>
          <w:bookmarkStart w:id="141" w:name="_Toc201663841"/>
          <w:r w:rsidRPr="00106AC2">
            <w:t>Learning Areas</w:t>
          </w:r>
          <w:bookmarkEnd w:id="137"/>
          <w:bookmarkEnd w:id="138"/>
          <w:bookmarkEnd w:id="139"/>
          <w:bookmarkEnd w:id="140"/>
          <w:bookmarkEnd w:id="141"/>
        </w:p>
        <w:p w14:paraId="0DC0253F" w14:textId="77777777" w:rsidR="006318F5" w:rsidRPr="00106AC2" w:rsidRDefault="006318F5" w:rsidP="00106AC2">
          <w:pPr>
            <w:pStyle w:val="ListBullet"/>
            <w:spacing w:after="0" w:line="360" w:lineRule="auto"/>
            <w:rPr>
              <w:rFonts w:cs="Arial"/>
              <w:color w:val="000000"/>
              <w:sz w:val="24"/>
              <w:szCs w:val="24"/>
            </w:rPr>
          </w:pPr>
          <w:r w:rsidRPr="00106AC2">
            <w:rPr>
              <w:rFonts w:cs="Arial"/>
              <w:color w:val="000000"/>
              <w:sz w:val="24"/>
              <w:szCs w:val="24"/>
            </w:rPr>
            <w:t>Composition: Demonstrating the ability to assemble a balanced and dynamic composition capturing the character of your chosen plants.</w:t>
          </w:r>
        </w:p>
        <w:p w14:paraId="1F61A7F2" w14:textId="77777777" w:rsidR="006318F5" w:rsidRPr="00106AC2" w:rsidRDefault="006318F5" w:rsidP="00106AC2">
          <w:pPr>
            <w:pStyle w:val="ListBullet"/>
            <w:spacing w:after="0" w:line="360" w:lineRule="auto"/>
            <w:rPr>
              <w:rFonts w:cs="Arial"/>
              <w:color w:val="000000"/>
              <w:sz w:val="24"/>
              <w:szCs w:val="24"/>
            </w:rPr>
          </w:pPr>
          <w:r w:rsidRPr="00106AC2">
            <w:rPr>
              <w:rFonts w:cs="Arial"/>
              <w:color w:val="000000"/>
              <w:sz w:val="24"/>
              <w:szCs w:val="24"/>
            </w:rPr>
            <w:t xml:space="preserve">Technique: demonstrating proficiency and increased learning in the application of skills learnt in the previous painting and drawing modules. </w:t>
          </w:r>
        </w:p>
        <w:p w14:paraId="0074C263" w14:textId="77777777" w:rsidR="006318F5" w:rsidRPr="00106AC2" w:rsidRDefault="006318F5" w:rsidP="00106AC2">
          <w:pPr>
            <w:pStyle w:val="ListBullet"/>
            <w:spacing w:after="0" w:line="360" w:lineRule="auto"/>
            <w:rPr>
              <w:rFonts w:cs="Arial"/>
              <w:color w:val="000000"/>
              <w:sz w:val="24"/>
              <w:szCs w:val="24"/>
            </w:rPr>
          </w:pPr>
          <w:r w:rsidRPr="00106AC2">
            <w:rPr>
              <w:rFonts w:cs="Arial"/>
              <w:color w:val="000000"/>
              <w:sz w:val="24"/>
              <w:szCs w:val="24"/>
            </w:rPr>
            <w:t>Colour balance: demonstrating competent colour mixing and application between the different chosen plants.</w:t>
          </w:r>
        </w:p>
        <w:p w14:paraId="1A5210C8" w14:textId="77777777" w:rsidR="006318F5" w:rsidRPr="00106AC2" w:rsidRDefault="006318F5" w:rsidP="00106AC2">
          <w:pPr>
            <w:pStyle w:val="ListBullet"/>
            <w:spacing w:after="0" w:line="360" w:lineRule="auto"/>
            <w:rPr>
              <w:rFonts w:cs="Arial"/>
              <w:color w:val="000000"/>
              <w:sz w:val="24"/>
              <w:szCs w:val="24"/>
            </w:rPr>
          </w:pPr>
          <w:r w:rsidRPr="00106AC2">
            <w:rPr>
              <w:rFonts w:cs="Arial"/>
              <w:color w:val="000000"/>
              <w:sz w:val="24"/>
              <w:szCs w:val="24"/>
            </w:rPr>
            <w:t>Aesthetics –demonstrating development of your own means of expression and sense of aesthetic in creating your painting.</w:t>
          </w:r>
        </w:p>
        <w:p w14:paraId="595A80B4" w14:textId="77777777" w:rsidR="006318F5" w:rsidRPr="007A7D7A" w:rsidRDefault="006318F5" w:rsidP="006318F5"/>
        <w:p w14:paraId="000859A4" w14:textId="77777777" w:rsidR="006318F5" w:rsidRPr="00106AC2" w:rsidRDefault="006318F5" w:rsidP="00106AC2">
          <w:pPr>
            <w:pStyle w:val="Heading3"/>
          </w:pPr>
          <w:bookmarkStart w:id="142" w:name="_Toc56780352"/>
          <w:bookmarkStart w:id="143" w:name="_Toc120792379"/>
          <w:bookmarkStart w:id="144" w:name="_Toc120792641"/>
          <w:bookmarkStart w:id="145" w:name="_Toc167880613"/>
          <w:bookmarkStart w:id="146" w:name="_Toc201663842"/>
          <w:r w:rsidRPr="00106AC2">
            <w:t>Assessment</w:t>
          </w:r>
          <w:bookmarkEnd w:id="142"/>
          <w:bookmarkEnd w:id="143"/>
          <w:bookmarkEnd w:id="144"/>
          <w:bookmarkEnd w:id="145"/>
          <w:bookmarkEnd w:id="146"/>
        </w:p>
        <w:p w14:paraId="5B639516" w14:textId="77777777" w:rsidR="006318F5" w:rsidRPr="007A7D7A" w:rsidRDefault="006318F5" w:rsidP="006318F5">
          <w:pPr>
            <w:pStyle w:val="BodyText3"/>
            <w:spacing w:after="0"/>
            <w:rPr>
              <w:i/>
              <w:sz w:val="24"/>
              <w:szCs w:val="24"/>
            </w:rPr>
          </w:pPr>
        </w:p>
        <w:p w14:paraId="165B42CA" w14:textId="77777777" w:rsidR="006318F5" w:rsidRPr="007A7D7A" w:rsidRDefault="006318F5" w:rsidP="00106AC2">
          <w:pPr>
            <w:pStyle w:val="BodyText"/>
          </w:pPr>
          <w:r w:rsidRPr="007A7D7A">
            <w:t>You will be assessed through a portfolio of preparatory work and finished complex composition.</w:t>
          </w:r>
        </w:p>
        <w:p w14:paraId="07E63D7C" w14:textId="45A88E05" w:rsidR="006318F5" w:rsidRPr="007A7D7A" w:rsidRDefault="006318F5" w:rsidP="00106AC2">
          <w:pPr>
            <w:pStyle w:val="Heading2"/>
          </w:pPr>
          <w:r>
            <w:br w:type="page"/>
          </w:r>
          <w:bookmarkStart w:id="147" w:name="_Toc56780353"/>
          <w:bookmarkStart w:id="148" w:name="_Toc120792380"/>
          <w:bookmarkStart w:id="149" w:name="_Toc120792642"/>
          <w:bookmarkStart w:id="150" w:name="_Toc167880614"/>
          <w:bookmarkStart w:id="151" w:name="_Toc201663843"/>
          <w:r>
            <w:lastRenderedPageBreak/>
            <w:t>Module 6 - Botany: Plant Form and Function (</w:t>
          </w:r>
          <w:r w:rsidR="1F00F467">
            <w:t>2.5%</w:t>
          </w:r>
          <w:r>
            <w:t>)</w:t>
          </w:r>
          <w:bookmarkEnd w:id="147"/>
          <w:bookmarkEnd w:id="148"/>
          <w:bookmarkEnd w:id="149"/>
          <w:bookmarkEnd w:id="150"/>
          <w:bookmarkEnd w:id="151"/>
        </w:p>
        <w:p w14:paraId="49CC6C92" w14:textId="5077C42A" w:rsidR="006318F5" w:rsidRPr="00106AC2" w:rsidRDefault="006318F5" w:rsidP="00106AC2">
          <w:pPr>
            <w:pStyle w:val="Heading3"/>
          </w:pPr>
          <w:bookmarkStart w:id="152" w:name="_Toc56780354"/>
          <w:bookmarkStart w:id="153" w:name="_Toc120792381"/>
          <w:bookmarkStart w:id="154" w:name="_Toc120792643"/>
          <w:bookmarkStart w:id="155" w:name="_Toc167880615"/>
          <w:bookmarkStart w:id="156" w:name="_Toc201663844"/>
          <w:r w:rsidRPr="00106AC2">
            <w:t>Description</w:t>
          </w:r>
          <w:bookmarkEnd w:id="152"/>
          <w:bookmarkEnd w:id="153"/>
          <w:bookmarkEnd w:id="154"/>
          <w:bookmarkEnd w:id="155"/>
          <w:bookmarkEnd w:id="156"/>
        </w:p>
        <w:p w14:paraId="0F460BAE" w14:textId="13660AAB" w:rsidR="006318F5" w:rsidRPr="007A3EEE" w:rsidRDefault="006318F5" w:rsidP="007A3EEE">
          <w:pPr>
            <w:pStyle w:val="BodyText"/>
          </w:pPr>
          <w:r w:rsidRPr="007A7D7A">
            <w:t xml:space="preserve">This module introduces the ways in which plant form reflects how plants have adapted to cope with the habitats in which they live. We will look at the development of flowers, fruits, seeds, leaves and stems and how these special structures contribute to the sheer diversity of in the Plant Kingdom. You will work to scale, capturing these morphological details in pencil drawings with accuracy and understanding demonstrated by correct labelling of parts. </w:t>
          </w:r>
        </w:p>
        <w:p w14:paraId="25CF7F4E" w14:textId="73288FA0" w:rsidR="006318F5" w:rsidRPr="00106AC2" w:rsidRDefault="006318F5" w:rsidP="00106AC2">
          <w:pPr>
            <w:pStyle w:val="Heading3"/>
          </w:pPr>
          <w:bookmarkStart w:id="157" w:name="_Toc56780355"/>
          <w:bookmarkStart w:id="158" w:name="_Toc120792382"/>
          <w:bookmarkStart w:id="159" w:name="_Toc120792644"/>
          <w:bookmarkStart w:id="160" w:name="_Toc167880616"/>
          <w:bookmarkStart w:id="161" w:name="_Toc201663845"/>
          <w:r w:rsidRPr="00106AC2">
            <w:t>Learning Areas</w:t>
          </w:r>
          <w:bookmarkEnd w:id="157"/>
          <w:bookmarkEnd w:id="158"/>
          <w:bookmarkEnd w:id="159"/>
          <w:bookmarkEnd w:id="160"/>
          <w:bookmarkEnd w:id="161"/>
        </w:p>
        <w:p w14:paraId="2453A037" w14:textId="77777777" w:rsidR="006318F5" w:rsidRPr="00106AC2" w:rsidRDefault="006318F5" w:rsidP="00106AC2">
          <w:pPr>
            <w:pStyle w:val="ListBullet"/>
            <w:spacing w:after="0" w:line="360" w:lineRule="auto"/>
            <w:rPr>
              <w:rFonts w:cs="Arial"/>
              <w:color w:val="000000"/>
              <w:sz w:val="24"/>
              <w:szCs w:val="24"/>
            </w:rPr>
          </w:pPr>
          <w:r w:rsidRPr="00106AC2">
            <w:rPr>
              <w:rFonts w:cs="Arial"/>
              <w:color w:val="000000"/>
              <w:sz w:val="24"/>
              <w:szCs w:val="24"/>
            </w:rPr>
            <w:t>Demonstrating understanding of plant nomenclature and structure.</w:t>
          </w:r>
        </w:p>
        <w:p w14:paraId="37361F65" w14:textId="77777777" w:rsidR="006318F5" w:rsidRPr="00106AC2" w:rsidRDefault="006318F5" w:rsidP="00106AC2">
          <w:pPr>
            <w:pStyle w:val="ListBullet"/>
            <w:spacing w:after="0" w:line="360" w:lineRule="auto"/>
            <w:rPr>
              <w:rFonts w:cs="Arial"/>
              <w:color w:val="000000"/>
              <w:sz w:val="24"/>
              <w:szCs w:val="24"/>
            </w:rPr>
          </w:pPr>
          <w:r w:rsidRPr="00106AC2">
            <w:rPr>
              <w:rFonts w:cs="Arial"/>
              <w:color w:val="000000"/>
              <w:sz w:val="24"/>
              <w:szCs w:val="24"/>
            </w:rPr>
            <w:t>Creating clear, detailed line drawings which accurately represent plant form</w:t>
          </w:r>
        </w:p>
        <w:p w14:paraId="325F2F1F" w14:textId="77777777" w:rsidR="006318F5" w:rsidRPr="00106AC2" w:rsidRDefault="006318F5" w:rsidP="00106AC2">
          <w:pPr>
            <w:pStyle w:val="ListBullet"/>
            <w:spacing w:after="0" w:line="360" w:lineRule="auto"/>
            <w:rPr>
              <w:rFonts w:cs="Arial"/>
              <w:color w:val="000000"/>
              <w:sz w:val="24"/>
              <w:szCs w:val="24"/>
            </w:rPr>
          </w:pPr>
          <w:r w:rsidRPr="00106AC2">
            <w:rPr>
              <w:rFonts w:cs="Arial"/>
              <w:color w:val="000000"/>
              <w:sz w:val="24"/>
              <w:szCs w:val="24"/>
            </w:rPr>
            <w:t xml:space="preserve">Demonstrating understanding of scale </w:t>
          </w:r>
        </w:p>
        <w:p w14:paraId="6CC04099" w14:textId="77777777" w:rsidR="006318F5" w:rsidRPr="003B503B" w:rsidRDefault="006318F5" w:rsidP="006318F5">
          <w:pPr>
            <w:ind w:right="39"/>
          </w:pPr>
        </w:p>
        <w:p w14:paraId="267B1CDA" w14:textId="77777777" w:rsidR="006318F5" w:rsidRPr="007A7D7A" w:rsidRDefault="006318F5" w:rsidP="00106AC2">
          <w:pPr>
            <w:pStyle w:val="Heading3"/>
            <w:rPr>
              <w:i/>
            </w:rPr>
          </w:pPr>
          <w:bookmarkStart w:id="162" w:name="_Toc56780356"/>
          <w:bookmarkStart w:id="163" w:name="_Toc120792383"/>
          <w:bookmarkStart w:id="164" w:name="_Toc120792645"/>
          <w:bookmarkStart w:id="165" w:name="_Toc201663846"/>
          <w:r w:rsidRPr="006B6989">
            <w:t>Assessment</w:t>
          </w:r>
          <w:bookmarkEnd w:id="162"/>
          <w:bookmarkEnd w:id="163"/>
          <w:bookmarkEnd w:id="164"/>
          <w:bookmarkEnd w:id="165"/>
        </w:p>
        <w:p w14:paraId="5C0EA6FE" w14:textId="77777777" w:rsidR="006318F5" w:rsidRPr="007A7D7A" w:rsidRDefault="006318F5" w:rsidP="00106AC2">
          <w:pPr>
            <w:pStyle w:val="BodyText"/>
          </w:pPr>
          <w:r w:rsidRPr="007A7D7A">
            <w:t xml:space="preserve"> You will be assessed through a portfolio of research and annotated drawings.</w:t>
          </w:r>
        </w:p>
        <w:p w14:paraId="3A26EE79" w14:textId="008E14EF" w:rsidR="007A3EEE" w:rsidRDefault="006318F5" w:rsidP="007A3EEE">
          <w:pPr>
            <w:pStyle w:val="Heading2"/>
          </w:pPr>
          <w:r w:rsidRPr="1F50A336">
            <w:rPr>
              <w:rFonts w:ascii="Calibri" w:hAnsi="Calibri"/>
            </w:rPr>
            <w:br w:type="page"/>
          </w:r>
          <w:bookmarkStart w:id="166" w:name="_Toc56780360"/>
          <w:bookmarkStart w:id="167" w:name="_Toc120792384"/>
          <w:bookmarkStart w:id="168" w:name="_Toc120792646"/>
          <w:bookmarkStart w:id="169" w:name="_Toc167880617"/>
          <w:bookmarkStart w:id="170" w:name="_Toc201663847"/>
          <w:r>
            <w:lastRenderedPageBreak/>
            <w:t>Module 7 – Native Tree Project (</w:t>
          </w:r>
          <w:r w:rsidR="3D01D2C9">
            <w:t>20%</w:t>
          </w:r>
          <w:r>
            <w:t>)</w:t>
          </w:r>
          <w:bookmarkStart w:id="171" w:name="_Toc56780361"/>
          <w:bookmarkStart w:id="172" w:name="_Toc120792385"/>
          <w:bookmarkStart w:id="173" w:name="_Toc120792647"/>
          <w:bookmarkStart w:id="174" w:name="_Toc167880618"/>
          <w:bookmarkEnd w:id="166"/>
          <w:bookmarkEnd w:id="167"/>
          <w:bookmarkEnd w:id="168"/>
          <w:bookmarkEnd w:id="169"/>
          <w:bookmarkEnd w:id="170"/>
        </w:p>
        <w:p w14:paraId="1895309E" w14:textId="1EB5A927" w:rsidR="006318F5" w:rsidRPr="007A3EEE" w:rsidRDefault="006318F5" w:rsidP="007A3EEE">
          <w:pPr>
            <w:pStyle w:val="Heading2"/>
            <w:rPr>
              <w:rFonts w:ascii="Calibri" w:hAnsi="Calibri"/>
            </w:rPr>
          </w:pPr>
          <w:bookmarkStart w:id="175" w:name="_Toc201663848"/>
          <w:r w:rsidRPr="00106AC2">
            <w:t>Description</w:t>
          </w:r>
          <w:bookmarkEnd w:id="171"/>
          <w:bookmarkEnd w:id="172"/>
          <w:bookmarkEnd w:id="173"/>
          <w:bookmarkEnd w:id="174"/>
          <w:bookmarkEnd w:id="175"/>
        </w:p>
        <w:p w14:paraId="21AA96DB" w14:textId="37FCB895" w:rsidR="006318F5" w:rsidRPr="007A7D7A" w:rsidRDefault="006318F5" w:rsidP="006318F5">
          <w:pPr>
            <w:pStyle w:val="BodyText"/>
            <w:rPr>
              <w:lang w:val="en-US"/>
            </w:rPr>
          </w:pPr>
          <w:r w:rsidRPr="007A7D7A">
            <w:rPr>
              <w:lang w:val="en-US"/>
            </w:rPr>
            <w:t xml:space="preserve">At the beginning of the course, we will introduce the Native Tree Project which spans the duration of </w:t>
          </w:r>
          <w:r w:rsidRPr="003B503B">
            <w:rPr>
              <w:lang w:val="en-US"/>
            </w:rPr>
            <w:t xml:space="preserve">Part 1 of the </w:t>
          </w:r>
          <w:r w:rsidRPr="007A7D7A">
            <w:rPr>
              <w:lang w:val="en-US"/>
            </w:rPr>
            <w:t xml:space="preserve">course. You will develop your skills in botanical research and extend your learning from the core modules by making visual records of your tree throughout a complete growing season (drawing, painting, photography). You will then bring all your skills and research together in a final composition. You will work on the Native Tree module continuously alongside the other modules of Part 1 of the course. This very comprehensive module is designed to help you build and consolidate the skillsets required to become an independent botanical artist. </w:t>
          </w:r>
        </w:p>
        <w:p w14:paraId="094A9C2F" w14:textId="67CB71FB" w:rsidR="006318F5" w:rsidRPr="007A3EEE" w:rsidRDefault="006318F5" w:rsidP="007A3EEE">
          <w:pPr>
            <w:pStyle w:val="BodyText"/>
            <w:rPr>
              <w:lang w:val="en-US"/>
            </w:rPr>
          </w:pPr>
          <w:r w:rsidRPr="1F50A336">
            <w:rPr>
              <w:lang w:val="en-US"/>
            </w:rPr>
            <w:t>Critiques of on-going work are scheduled with Tutors throughout the project, and the project is submitted at the end of Part 1 of the course.</w:t>
          </w:r>
          <w:r w:rsidR="5947E42E" w:rsidRPr="1F50A336">
            <w:rPr>
              <w:lang w:val="en-US"/>
            </w:rPr>
            <w:t xml:space="preserve"> </w:t>
          </w:r>
        </w:p>
        <w:p w14:paraId="2814EDDE" w14:textId="77A59F44" w:rsidR="5947E42E" w:rsidRDefault="5947E42E" w:rsidP="1F50A336">
          <w:pPr>
            <w:pStyle w:val="BodyText"/>
          </w:pPr>
          <w:r w:rsidRPr="1F50A336">
            <w:rPr>
              <w:lang w:val="en-US"/>
            </w:rPr>
            <w:t>The Native Tree project accounts for 20% of the total course marks.</w:t>
          </w:r>
        </w:p>
        <w:p w14:paraId="2214CDFC" w14:textId="4480C6C9" w:rsidR="006318F5" w:rsidRPr="00106AC2" w:rsidRDefault="006318F5" w:rsidP="00106AC2">
          <w:pPr>
            <w:pStyle w:val="Heading3"/>
          </w:pPr>
          <w:bookmarkStart w:id="176" w:name="_Toc56780362"/>
          <w:bookmarkStart w:id="177" w:name="_Toc120792386"/>
          <w:bookmarkStart w:id="178" w:name="_Toc120792648"/>
          <w:bookmarkStart w:id="179" w:name="_Toc167880619"/>
          <w:bookmarkStart w:id="180" w:name="_Toc201663849"/>
          <w:r w:rsidRPr="00106AC2">
            <w:t>Learning Areas</w:t>
          </w:r>
          <w:bookmarkEnd w:id="176"/>
          <w:bookmarkEnd w:id="177"/>
          <w:bookmarkEnd w:id="178"/>
          <w:bookmarkEnd w:id="179"/>
          <w:bookmarkEnd w:id="180"/>
        </w:p>
        <w:p w14:paraId="132F0FCC" w14:textId="77777777" w:rsidR="006318F5" w:rsidRPr="00106AC2" w:rsidRDefault="006318F5" w:rsidP="00106AC2">
          <w:pPr>
            <w:pStyle w:val="ListBullet"/>
            <w:spacing w:after="0" w:line="360" w:lineRule="auto"/>
            <w:rPr>
              <w:rFonts w:cs="Arial"/>
              <w:color w:val="000000"/>
              <w:sz w:val="24"/>
              <w:szCs w:val="24"/>
            </w:rPr>
          </w:pPr>
          <w:r w:rsidRPr="00106AC2">
            <w:rPr>
              <w:rFonts w:cs="Arial"/>
              <w:color w:val="000000"/>
              <w:sz w:val="24"/>
              <w:szCs w:val="24"/>
            </w:rPr>
            <w:t xml:space="preserve">Techniques and skills – demonstrating an ability to use the appropriate medium sensitively </w:t>
          </w:r>
          <w:proofErr w:type="gramStart"/>
          <w:r w:rsidRPr="00106AC2">
            <w:rPr>
              <w:rFonts w:cs="Arial"/>
              <w:color w:val="000000"/>
              <w:sz w:val="24"/>
              <w:szCs w:val="24"/>
            </w:rPr>
            <w:t>in order to</w:t>
          </w:r>
          <w:proofErr w:type="gramEnd"/>
          <w:r w:rsidRPr="00106AC2">
            <w:rPr>
              <w:rFonts w:cs="Arial"/>
              <w:color w:val="000000"/>
              <w:sz w:val="24"/>
              <w:szCs w:val="24"/>
            </w:rPr>
            <w:t xml:space="preserve"> describe the form, texture, and colour of the subject.</w:t>
          </w:r>
        </w:p>
        <w:p w14:paraId="0F7DB105" w14:textId="77777777" w:rsidR="006318F5" w:rsidRPr="00106AC2" w:rsidRDefault="006318F5" w:rsidP="00106AC2">
          <w:pPr>
            <w:pStyle w:val="ListBullet"/>
            <w:spacing w:after="0" w:line="360" w:lineRule="auto"/>
            <w:rPr>
              <w:rFonts w:cs="Arial"/>
              <w:color w:val="000000"/>
              <w:sz w:val="24"/>
              <w:szCs w:val="24"/>
            </w:rPr>
          </w:pPr>
          <w:r w:rsidRPr="00106AC2">
            <w:rPr>
              <w:rFonts w:cs="Arial"/>
              <w:color w:val="000000"/>
              <w:sz w:val="24"/>
              <w:szCs w:val="24"/>
            </w:rPr>
            <w:t>Accurate observation – demonstrating the development of a keen awareness of the fine detail of plant form through accurate recording in drawing and painting</w:t>
          </w:r>
        </w:p>
        <w:p w14:paraId="63FCD139" w14:textId="77777777" w:rsidR="006318F5" w:rsidRPr="00106AC2" w:rsidRDefault="006318F5" w:rsidP="00106AC2">
          <w:pPr>
            <w:pStyle w:val="ListBullet"/>
            <w:spacing w:after="0" w:line="360" w:lineRule="auto"/>
            <w:rPr>
              <w:rFonts w:cs="Arial"/>
              <w:color w:val="000000"/>
              <w:sz w:val="24"/>
              <w:szCs w:val="24"/>
            </w:rPr>
          </w:pPr>
          <w:r w:rsidRPr="00106AC2">
            <w:rPr>
              <w:rFonts w:cs="Arial"/>
              <w:color w:val="000000"/>
              <w:sz w:val="24"/>
              <w:szCs w:val="24"/>
            </w:rPr>
            <w:t xml:space="preserve">Botanical Research –demonstrating knowledge of the importance of mapping and recording your plant, the wider context of the plant’s ecology and the effects of climate </w:t>
          </w:r>
          <w:proofErr w:type="gramStart"/>
          <w:r w:rsidRPr="00106AC2">
            <w:rPr>
              <w:rFonts w:cs="Arial"/>
              <w:color w:val="000000"/>
              <w:sz w:val="24"/>
              <w:szCs w:val="24"/>
            </w:rPr>
            <w:t>change, and</w:t>
          </w:r>
          <w:proofErr w:type="gramEnd"/>
          <w:r w:rsidRPr="00106AC2">
            <w:rPr>
              <w:rFonts w:cs="Arial"/>
              <w:color w:val="000000"/>
              <w:sz w:val="24"/>
              <w:szCs w:val="24"/>
            </w:rPr>
            <w:t xml:space="preserve"> creating your own herbarium specimen. </w:t>
          </w:r>
        </w:p>
        <w:p w14:paraId="74F371B0" w14:textId="77777777" w:rsidR="006318F5" w:rsidRPr="00106AC2" w:rsidRDefault="006318F5" w:rsidP="00106AC2">
          <w:pPr>
            <w:pStyle w:val="ListBullet"/>
            <w:spacing w:after="0" w:line="360" w:lineRule="auto"/>
            <w:rPr>
              <w:rFonts w:cs="Arial"/>
              <w:color w:val="000000"/>
              <w:sz w:val="24"/>
              <w:szCs w:val="24"/>
            </w:rPr>
          </w:pPr>
          <w:r w:rsidRPr="00106AC2">
            <w:rPr>
              <w:rFonts w:cs="Arial"/>
              <w:color w:val="000000"/>
              <w:sz w:val="24"/>
              <w:szCs w:val="24"/>
            </w:rPr>
            <w:t>Aesthetics and visual communication -researching how your tree has been represented by other artists, illustrating your essay with examples from fine art and other forms of visual culture,</w:t>
          </w:r>
        </w:p>
        <w:p w14:paraId="3A5D620D" w14:textId="77777777" w:rsidR="006318F5" w:rsidRPr="00106AC2" w:rsidRDefault="006318F5" w:rsidP="00106AC2">
          <w:pPr>
            <w:pStyle w:val="ListBullet"/>
            <w:spacing w:after="0" w:line="360" w:lineRule="auto"/>
            <w:rPr>
              <w:rFonts w:cs="Arial"/>
              <w:color w:val="000000"/>
              <w:sz w:val="24"/>
              <w:szCs w:val="24"/>
            </w:rPr>
          </w:pPr>
          <w:r w:rsidRPr="00106AC2">
            <w:rPr>
              <w:rFonts w:cs="Arial"/>
              <w:color w:val="000000"/>
              <w:sz w:val="24"/>
              <w:szCs w:val="24"/>
            </w:rPr>
            <w:t>Composition – demonstrating an ability to produce a final composite piece that is both aesthetically pleasing and comprehensive in what it shows.</w:t>
          </w:r>
        </w:p>
        <w:p w14:paraId="2B8762F7" w14:textId="77777777" w:rsidR="006318F5" w:rsidRPr="007A7D7A" w:rsidRDefault="006318F5" w:rsidP="006318F5">
          <w:pPr>
            <w:widowControl w:val="0"/>
            <w:ind w:right="39"/>
          </w:pPr>
        </w:p>
        <w:p w14:paraId="22188930" w14:textId="3AC99C7C" w:rsidR="006318F5" w:rsidRPr="00106AC2" w:rsidRDefault="006318F5" w:rsidP="00106AC2">
          <w:pPr>
            <w:pStyle w:val="Heading3"/>
          </w:pPr>
          <w:bookmarkStart w:id="181" w:name="_Toc56780363"/>
          <w:bookmarkStart w:id="182" w:name="_Toc120792387"/>
          <w:bookmarkStart w:id="183" w:name="_Toc120792649"/>
          <w:bookmarkStart w:id="184" w:name="_Toc167880620"/>
          <w:bookmarkStart w:id="185" w:name="_Toc201663850"/>
          <w:r w:rsidRPr="00106AC2">
            <w:t>Assessment</w:t>
          </w:r>
          <w:bookmarkEnd w:id="181"/>
          <w:bookmarkEnd w:id="182"/>
          <w:bookmarkEnd w:id="183"/>
          <w:bookmarkEnd w:id="184"/>
          <w:bookmarkEnd w:id="185"/>
        </w:p>
        <w:p w14:paraId="2253B2AF" w14:textId="77777777" w:rsidR="006318F5" w:rsidRPr="007A7D7A" w:rsidRDefault="006318F5" w:rsidP="00106AC2">
          <w:pPr>
            <w:pStyle w:val="BodyText"/>
          </w:pPr>
          <w:r w:rsidRPr="007A7D7A">
            <w:t xml:space="preserve">Students will be assessed on the submission a portfolio of research and preparatory works, and a finished botanical illustration of their chosen species painted in watercolour.  </w:t>
          </w:r>
        </w:p>
        <w:p w14:paraId="4BBB1CCF" w14:textId="6976843D" w:rsidR="006318F5" w:rsidRPr="007A7D7A" w:rsidRDefault="006318F5" w:rsidP="00106AC2">
          <w:pPr>
            <w:pStyle w:val="Heading2"/>
          </w:pPr>
          <w:r>
            <w:br w:type="page"/>
          </w:r>
          <w:bookmarkStart w:id="186" w:name="_Toc56780364"/>
          <w:bookmarkStart w:id="187" w:name="_Toc120792388"/>
          <w:bookmarkStart w:id="188" w:name="_Toc120792650"/>
          <w:bookmarkStart w:id="189" w:name="_Toc167880621"/>
          <w:bookmarkStart w:id="190" w:name="_Toc201663851"/>
          <w:r>
            <w:lastRenderedPageBreak/>
            <w:t>Module 8 - Final Project (</w:t>
          </w:r>
          <w:r w:rsidR="52C4E39C">
            <w:t>50%</w:t>
          </w:r>
          <w:r>
            <w:t>)</w:t>
          </w:r>
          <w:bookmarkEnd w:id="186"/>
          <w:bookmarkEnd w:id="187"/>
          <w:bookmarkEnd w:id="188"/>
          <w:bookmarkEnd w:id="189"/>
          <w:bookmarkEnd w:id="190"/>
        </w:p>
        <w:p w14:paraId="79C75AA6" w14:textId="6F4DDC36" w:rsidR="006318F5" w:rsidRPr="00106AC2" w:rsidRDefault="006318F5" w:rsidP="00106AC2">
          <w:pPr>
            <w:pStyle w:val="Heading3"/>
          </w:pPr>
          <w:bookmarkStart w:id="191" w:name="_Toc56780365"/>
          <w:bookmarkStart w:id="192" w:name="_Toc120792389"/>
          <w:bookmarkStart w:id="193" w:name="_Toc120792651"/>
          <w:bookmarkStart w:id="194" w:name="_Toc167880622"/>
          <w:bookmarkStart w:id="195" w:name="_Toc201663852"/>
          <w:r w:rsidRPr="00106AC2">
            <w:t>Description</w:t>
          </w:r>
          <w:bookmarkEnd w:id="191"/>
          <w:bookmarkEnd w:id="192"/>
          <w:bookmarkEnd w:id="193"/>
          <w:bookmarkEnd w:id="194"/>
          <w:bookmarkEnd w:id="195"/>
        </w:p>
        <w:p w14:paraId="05B332A7" w14:textId="390AA557" w:rsidR="006318F5" w:rsidRPr="00106AC2" w:rsidRDefault="006318F5" w:rsidP="00106AC2">
          <w:pPr>
            <w:pStyle w:val="BodyText"/>
          </w:pPr>
          <w:r w:rsidRPr="00106AC2">
            <w:t xml:space="preserve">The third year of the diploma is a period of self-study and development and honing of skills learnt in Part 1 of the course, augmented with online support and tutorial assistance. The aim is to produce five finished pieces, in watercolour, sized between A3 and A1, held together under a common theme, with a supporting portfolio of work. </w:t>
          </w:r>
        </w:p>
        <w:p w14:paraId="25EAE683" w14:textId="6875CD79" w:rsidR="006318F5" w:rsidRPr="00106AC2" w:rsidRDefault="006318F5" w:rsidP="00106AC2">
          <w:pPr>
            <w:pStyle w:val="BodyText"/>
          </w:pPr>
          <w:r w:rsidRPr="00106AC2">
            <w:t>For this module, you will identify a theme that will give you an exciting challenge to explore. Perhaps you will work with plants from a particular family or habitat, or else plants which have cultural value, or an importance for conservation or sustainability in the changing climate. You will choose 5 plants representative of this theme.</w:t>
          </w:r>
        </w:p>
        <w:p w14:paraId="3F99E9F6" w14:textId="77777777" w:rsidR="006318F5" w:rsidRPr="00106AC2" w:rsidRDefault="006318F5" w:rsidP="00106AC2">
          <w:pPr>
            <w:pStyle w:val="BodyText"/>
          </w:pPr>
          <w:r w:rsidRPr="00106AC2">
            <w:t xml:space="preserve">Over the year, you will create a portfolio of research and detailed studies of each of your 5 plants in graphite, watercolour and other media, getting to know each of your plants closely. The final paintings are your chance to create botanical illustrations that reflect your special interests in plants and showcase the skills and knowledge you have learned on the course.  </w:t>
          </w:r>
        </w:p>
        <w:p w14:paraId="4248702A" w14:textId="723E024F" w:rsidR="006318F5" w:rsidRPr="00106AC2" w:rsidRDefault="006318F5" w:rsidP="00106AC2">
          <w:pPr>
            <w:pStyle w:val="Heading3"/>
          </w:pPr>
          <w:bookmarkStart w:id="196" w:name="_Toc56780366"/>
          <w:bookmarkStart w:id="197" w:name="_Toc120792390"/>
          <w:bookmarkStart w:id="198" w:name="_Toc120792652"/>
          <w:bookmarkStart w:id="199" w:name="_Toc167880623"/>
          <w:bookmarkStart w:id="200" w:name="_Toc201663853"/>
          <w:r w:rsidRPr="00106AC2">
            <w:t>Assessment</w:t>
          </w:r>
          <w:bookmarkEnd w:id="196"/>
          <w:bookmarkEnd w:id="197"/>
          <w:bookmarkEnd w:id="198"/>
          <w:bookmarkEnd w:id="199"/>
          <w:bookmarkEnd w:id="200"/>
        </w:p>
        <w:p w14:paraId="5BBFEC86" w14:textId="364FFEF3" w:rsidR="006318F5" w:rsidRPr="007A7D7A" w:rsidRDefault="6A75510C" w:rsidP="1F50A336">
          <w:pPr>
            <w:pStyle w:val="BodyText"/>
            <w:rPr>
              <w:b/>
              <w:bCs/>
            </w:rPr>
          </w:pPr>
          <w:r w:rsidRPr="1F50A336">
            <w:rPr>
              <w:lang w:val="en-US"/>
            </w:rPr>
            <w:t xml:space="preserve">The Final Project accounts for 50% of the total course marks. </w:t>
          </w:r>
          <w:r w:rsidR="006318F5" w:rsidRPr="1F50A336">
            <w:rPr>
              <w:lang w:val="en-US"/>
            </w:rPr>
            <w:t>Weighting</w:t>
          </w:r>
          <w:r w:rsidR="2E7B11F3" w:rsidRPr="1F50A336">
            <w:rPr>
              <w:lang w:val="en-US"/>
            </w:rPr>
            <w:t xml:space="preserve"> of the mark for this project is</w:t>
          </w:r>
          <w:r w:rsidR="006318F5" w:rsidRPr="1F50A336">
            <w:rPr>
              <w:lang w:val="en-US"/>
            </w:rPr>
            <w:t xml:space="preserve"> 70% finished artwork portfolio, and 30% research and supporting material</w:t>
          </w:r>
          <w:r w:rsidR="006318F5" w:rsidRPr="3A5744BD">
            <w:rPr>
              <w:lang w:val="en-US"/>
            </w:rPr>
            <w:t>.</w:t>
          </w:r>
          <w:r w:rsidR="006318F5" w:rsidRPr="1F50A336">
            <w:rPr>
              <w:lang w:val="en-US"/>
            </w:rPr>
            <w:t xml:space="preserve"> </w:t>
          </w:r>
          <w:r w:rsidR="006318F5">
            <w:t xml:space="preserve">The finished project must be submitted for final marking /verification in the Propagate learning environment. </w:t>
          </w:r>
        </w:p>
        <w:p w14:paraId="6CE1B335" w14:textId="77777777" w:rsidR="006318F5" w:rsidRPr="007A7D7A" w:rsidRDefault="006318F5" w:rsidP="00106AC2">
          <w:pPr>
            <w:pStyle w:val="BodyText"/>
            <w:rPr>
              <w:b/>
              <w:i/>
              <w:lang w:val="en-US"/>
            </w:rPr>
          </w:pPr>
          <w:r w:rsidRPr="007A7D7A">
            <w:rPr>
              <w:i/>
              <w:lang w:val="en-US"/>
            </w:rPr>
            <w:t xml:space="preserve">*Students who pass the course will be offered the opportunity to exhibit their work as part of the RBGE Diploma Show Online Exhibition. </w:t>
          </w:r>
        </w:p>
        <w:p w14:paraId="380A9BC4" w14:textId="755D3CE6" w:rsidR="006318F5" w:rsidRPr="007A3EEE" w:rsidRDefault="006318F5" w:rsidP="007A3EEE">
          <w:pPr>
            <w:pStyle w:val="Heading1"/>
          </w:pPr>
          <w:r w:rsidRPr="007A7D7A">
            <w:br w:type="page"/>
          </w:r>
          <w:bookmarkStart w:id="201" w:name="_Toc56780367"/>
          <w:bookmarkStart w:id="202" w:name="_Toc201663854"/>
          <w:r w:rsidR="00D60320">
            <w:lastRenderedPageBreak/>
            <w:t>7</w:t>
          </w:r>
          <w:r w:rsidRPr="007A3EEE">
            <w:t>. Student Assessment</w:t>
          </w:r>
          <w:bookmarkEnd w:id="201"/>
          <w:bookmarkEnd w:id="202"/>
        </w:p>
        <w:p w14:paraId="38BA72DE" w14:textId="65B74777" w:rsidR="006318F5" w:rsidRPr="007A7D7A" w:rsidRDefault="006318F5" w:rsidP="007A3EEE">
          <w:pPr>
            <w:pStyle w:val="BodyText"/>
          </w:pPr>
          <w:r w:rsidRPr="007A7D7A">
            <w:t>Modules will be assessed through activities, written research and final pieces of work.</w:t>
          </w:r>
        </w:p>
        <w:p w14:paraId="0E2A7FE4" w14:textId="433D9053" w:rsidR="006318F5" w:rsidRPr="007A7D7A" w:rsidRDefault="006318F5" w:rsidP="007A3EEE">
          <w:pPr>
            <w:pStyle w:val="BodyText"/>
          </w:pPr>
          <w:r w:rsidRPr="007A7D7A">
            <w:t xml:space="preserve">For each module students are required to produce supporting preparatory work in their portfolio illustrating their investigative research and their developing themes. A clear demonstration of the progression from preliminary studies to the final piece of work will be vital. Satisfactory submission of each module is assessed by the course organisers. </w:t>
          </w:r>
        </w:p>
        <w:p w14:paraId="4FF6C6C7" w14:textId="2BD68FCD" w:rsidR="006318F5" w:rsidRDefault="006318F5" w:rsidP="007A3EEE">
          <w:pPr>
            <w:pStyle w:val="BodyText"/>
          </w:pPr>
          <w:r w:rsidRPr="007A7D7A">
            <w:t>For the award of the RBGE Diploma in Botanical Illustration (Dip BI) all relevant modules must be passed, followed by submission of the third year’s independent study.</w:t>
          </w:r>
        </w:p>
        <w:p w14:paraId="3355DAED" w14:textId="77777777" w:rsidR="00106AC2" w:rsidRPr="007A7D7A" w:rsidRDefault="00106AC2" w:rsidP="006318F5">
          <w:pPr>
            <w:ind w:right="39"/>
            <w:sectPr w:rsidR="00106AC2" w:rsidRPr="007A7D7A" w:rsidSect="006318F5">
              <w:headerReference w:type="default" r:id="rId19"/>
              <w:footerReference w:type="default" r:id="rId20"/>
              <w:headerReference w:type="first" r:id="rId21"/>
              <w:footerReference w:type="first" r:id="rId22"/>
              <w:type w:val="continuous"/>
              <w:pgSz w:w="11907" w:h="16840" w:code="9"/>
              <w:pgMar w:top="1134" w:right="1134" w:bottom="993" w:left="1134" w:header="709" w:footer="556" w:gutter="0"/>
              <w:cols w:space="708"/>
              <w:titlePg/>
              <w:docGrid w:linePitch="360"/>
            </w:sectPr>
          </w:pPr>
        </w:p>
        <w:p w14:paraId="1E802C15" w14:textId="3158DCF1" w:rsidR="00623819" w:rsidRDefault="006318F5" w:rsidP="00C37CD6">
          <w:pPr>
            <w:pStyle w:val="BodyText"/>
          </w:pPr>
          <w:r w:rsidRPr="004E099C">
            <w:t>Each module is graded as follows:</w:t>
          </w:r>
        </w:p>
        <w:p w14:paraId="00049AB3" w14:textId="61578888" w:rsidR="006318F5" w:rsidRPr="00623819" w:rsidRDefault="006318F5" w:rsidP="00623819">
          <w:pPr>
            <w:pStyle w:val="ListBullet"/>
            <w:spacing w:after="0" w:line="360" w:lineRule="auto"/>
            <w:rPr>
              <w:rFonts w:cs="Arial"/>
              <w:color w:val="000000"/>
              <w:sz w:val="24"/>
              <w:szCs w:val="24"/>
            </w:rPr>
          </w:pPr>
          <w:r w:rsidRPr="00623819">
            <w:rPr>
              <w:rFonts w:cs="Arial"/>
              <w:color w:val="000000"/>
              <w:sz w:val="24"/>
              <w:szCs w:val="24"/>
            </w:rPr>
            <w:t>Fail</w:t>
          </w:r>
          <w:r w:rsidRPr="00623819">
            <w:rPr>
              <w:rFonts w:cs="Arial"/>
              <w:color w:val="000000"/>
              <w:sz w:val="24"/>
              <w:szCs w:val="24"/>
            </w:rPr>
            <w:tab/>
          </w:r>
          <w:r w:rsidRPr="00623819">
            <w:rPr>
              <w:rFonts w:cs="Arial"/>
              <w:color w:val="000000"/>
              <w:sz w:val="24"/>
              <w:szCs w:val="24"/>
            </w:rPr>
            <w:tab/>
            <w:t>0-39%</w:t>
          </w:r>
        </w:p>
        <w:p w14:paraId="4BAF7967" w14:textId="77777777" w:rsidR="006318F5" w:rsidRPr="00623819" w:rsidRDefault="006318F5" w:rsidP="00623819">
          <w:pPr>
            <w:pStyle w:val="ListBullet"/>
            <w:spacing w:after="0" w:line="360" w:lineRule="auto"/>
            <w:rPr>
              <w:rFonts w:cs="Arial"/>
              <w:color w:val="000000"/>
              <w:sz w:val="24"/>
              <w:szCs w:val="24"/>
            </w:rPr>
          </w:pPr>
          <w:r w:rsidRPr="00623819">
            <w:rPr>
              <w:rFonts w:cs="Arial"/>
              <w:color w:val="000000"/>
              <w:sz w:val="24"/>
              <w:szCs w:val="24"/>
            </w:rPr>
            <w:t>Referral*</w:t>
          </w:r>
          <w:r w:rsidRPr="00623819">
            <w:rPr>
              <w:rFonts w:cs="Arial"/>
              <w:color w:val="000000"/>
              <w:sz w:val="24"/>
              <w:szCs w:val="24"/>
            </w:rPr>
            <w:tab/>
          </w:r>
          <w:r w:rsidRPr="00623819">
            <w:rPr>
              <w:rFonts w:cs="Arial"/>
              <w:color w:val="000000"/>
              <w:sz w:val="24"/>
              <w:szCs w:val="24"/>
            </w:rPr>
            <w:tab/>
            <w:t>40-49%</w:t>
          </w:r>
        </w:p>
        <w:p w14:paraId="25D13CFD" w14:textId="77777777" w:rsidR="006318F5" w:rsidRPr="00623819" w:rsidRDefault="006318F5" w:rsidP="00623819">
          <w:pPr>
            <w:pStyle w:val="ListBullet"/>
            <w:spacing w:after="0" w:line="360" w:lineRule="auto"/>
            <w:rPr>
              <w:rFonts w:cs="Arial"/>
              <w:color w:val="000000"/>
              <w:sz w:val="24"/>
              <w:szCs w:val="24"/>
            </w:rPr>
          </w:pPr>
          <w:r w:rsidRPr="00623819">
            <w:rPr>
              <w:rFonts w:cs="Arial"/>
              <w:color w:val="000000"/>
              <w:sz w:val="24"/>
              <w:szCs w:val="24"/>
            </w:rPr>
            <w:t>Pass</w:t>
          </w:r>
          <w:r w:rsidRPr="00623819">
            <w:rPr>
              <w:rFonts w:cs="Arial"/>
              <w:color w:val="000000"/>
              <w:sz w:val="24"/>
              <w:szCs w:val="24"/>
            </w:rPr>
            <w:tab/>
          </w:r>
          <w:r w:rsidRPr="00623819">
            <w:rPr>
              <w:rFonts w:cs="Arial"/>
              <w:color w:val="000000"/>
              <w:sz w:val="24"/>
              <w:szCs w:val="24"/>
            </w:rPr>
            <w:tab/>
            <w:t>50-59%</w:t>
          </w:r>
        </w:p>
        <w:p w14:paraId="671D6BB5" w14:textId="77777777" w:rsidR="006318F5" w:rsidRPr="00623819" w:rsidRDefault="006318F5" w:rsidP="00623819">
          <w:pPr>
            <w:pStyle w:val="ListBullet"/>
            <w:spacing w:after="0" w:line="360" w:lineRule="auto"/>
            <w:rPr>
              <w:rFonts w:cs="Arial"/>
              <w:color w:val="000000"/>
              <w:sz w:val="24"/>
              <w:szCs w:val="24"/>
            </w:rPr>
          </w:pPr>
          <w:r w:rsidRPr="00623819">
            <w:rPr>
              <w:rFonts w:cs="Arial"/>
              <w:color w:val="000000"/>
              <w:sz w:val="24"/>
              <w:szCs w:val="24"/>
            </w:rPr>
            <w:t>Merit</w:t>
          </w:r>
          <w:r w:rsidRPr="00623819">
            <w:rPr>
              <w:rFonts w:cs="Arial"/>
              <w:color w:val="000000"/>
              <w:sz w:val="24"/>
              <w:szCs w:val="24"/>
            </w:rPr>
            <w:tab/>
          </w:r>
          <w:r w:rsidRPr="00623819">
            <w:rPr>
              <w:rFonts w:cs="Arial"/>
              <w:color w:val="000000"/>
              <w:sz w:val="24"/>
              <w:szCs w:val="24"/>
            </w:rPr>
            <w:tab/>
            <w:t>60-69%</w:t>
          </w:r>
        </w:p>
        <w:p w14:paraId="12896537" w14:textId="3C162510" w:rsidR="007A3EEE" w:rsidRPr="00C37CD6" w:rsidRDefault="00623819" w:rsidP="00C37CD6">
          <w:pPr>
            <w:pStyle w:val="ListBullet"/>
            <w:spacing w:after="0" w:line="360" w:lineRule="auto"/>
            <w:rPr>
              <w:rFonts w:cs="Arial"/>
              <w:color w:val="000000"/>
              <w:sz w:val="24"/>
              <w:szCs w:val="24"/>
            </w:rPr>
          </w:pPr>
          <w:r w:rsidRPr="00623819">
            <w:rPr>
              <w:rFonts w:cs="Arial"/>
              <w:color w:val="000000"/>
              <w:sz w:val="24"/>
              <w:szCs w:val="24"/>
            </w:rPr>
            <w:t>Distinction</w:t>
          </w:r>
          <w:r w:rsidRPr="00623819">
            <w:rPr>
              <w:rFonts w:cs="Arial"/>
              <w:color w:val="000000"/>
              <w:sz w:val="24"/>
              <w:szCs w:val="24"/>
            </w:rPr>
            <w:tab/>
            <w:t>70%+</w:t>
          </w:r>
        </w:p>
        <w:p w14:paraId="222F35A6" w14:textId="77777777" w:rsidR="00623819" w:rsidRPr="004E099C" w:rsidRDefault="00623819" w:rsidP="00623819">
          <w:pPr>
            <w:spacing w:line="360" w:lineRule="auto"/>
            <w:ind w:left="360" w:right="39"/>
            <w:jc w:val="both"/>
          </w:pPr>
        </w:p>
        <w:p w14:paraId="6D1E3536" w14:textId="77777777" w:rsidR="006318F5" w:rsidRDefault="006318F5" w:rsidP="00623819">
          <w:pPr>
            <w:spacing w:line="360" w:lineRule="auto"/>
            <w:ind w:left="360" w:right="39"/>
            <w:jc w:val="both"/>
          </w:pPr>
        </w:p>
        <w:p w14:paraId="567E47A4" w14:textId="77777777" w:rsidR="00623819" w:rsidRDefault="00623819" w:rsidP="00623819">
          <w:pPr>
            <w:spacing w:line="360" w:lineRule="auto"/>
            <w:ind w:left="360" w:right="39"/>
            <w:jc w:val="both"/>
          </w:pPr>
        </w:p>
        <w:p w14:paraId="3AEC58D2" w14:textId="77777777" w:rsidR="006318F5" w:rsidRDefault="006318F5" w:rsidP="006318F5">
          <w:pPr>
            <w:ind w:right="39"/>
          </w:pPr>
        </w:p>
        <w:p w14:paraId="1818420A" w14:textId="77777777" w:rsidR="006318F5" w:rsidRDefault="006318F5" w:rsidP="006318F5">
          <w:pPr>
            <w:ind w:right="39"/>
          </w:pPr>
        </w:p>
        <w:p w14:paraId="75AA33A0" w14:textId="77777777" w:rsidR="006318F5" w:rsidRDefault="006318F5" w:rsidP="006318F5">
          <w:pPr>
            <w:ind w:right="39"/>
          </w:pPr>
        </w:p>
        <w:p w14:paraId="4B1668D3" w14:textId="77777777" w:rsidR="00623819" w:rsidRDefault="00623819" w:rsidP="006318F5">
          <w:pPr>
            <w:ind w:right="39"/>
          </w:pPr>
        </w:p>
        <w:p w14:paraId="2A857E4F" w14:textId="77777777" w:rsidR="00623819" w:rsidRDefault="00623819" w:rsidP="006318F5">
          <w:pPr>
            <w:ind w:right="39"/>
          </w:pPr>
        </w:p>
        <w:p w14:paraId="10209D08" w14:textId="77777777" w:rsidR="00623819" w:rsidRDefault="00623819" w:rsidP="006318F5">
          <w:pPr>
            <w:ind w:right="39"/>
          </w:pPr>
        </w:p>
        <w:p w14:paraId="0991A06D" w14:textId="77777777" w:rsidR="006318F5" w:rsidRPr="007A7D7A" w:rsidRDefault="006318F5" w:rsidP="006318F5">
          <w:pPr>
            <w:ind w:left="360" w:right="39"/>
          </w:pPr>
        </w:p>
        <w:p w14:paraId="32C41EA9" w14:textId="77777777" w:rsidR="006318F5" w:rsidRPr="007A7D7A" w:rsidRDefault="006318F5" w:rsidP="006318F5">
          <w:pPr>
            <w:sectPr w:rsidR="006318F5" w:rsidRPr="007A7D7A" w:rsidSect="006318F5">
              <w:headerReference w:type="default" r:id="rId23"/>
              <w:headerReference w:type="first" r:id="rId24"/>
              <w:footerReference w:type="first" r:id="rId25"/>
              <w:type w:val="continuous"/>
              <w:pgSz w:w="11907" w:h="16840" w:code="9"/>
              <w:pgMar w:top="1134" w:right="1134" w:bottom="993" w:left="1134" w:header="709" w:footer="556" w:gutter="0"/>
              <w:cols w:num="2" w:space="708"/>
              <w:titlePg/>
              <w:docGrid w:linePitch="360"/>
            </w:sectPr>
          </w:pPr>
        </w:p>
        <w:p w14:paraId="1CEEC43B" w14:textId="4E999FA6" w:rsidR="006318F5" w:rsidRDefault="006318F5" w:rsidP="1F50A336">
          <w:pPr>
            <w:pStyle w:val="BodyText"/>
            <w:sectPr w:rsidR="006318F5" w:rsidSect="006318F5">
              <w:headerReference w:type="default" r:id="rId26"/>
              <w:headerReference w:type="first" r:id="rId27"/>
              <w:footerReference w:type="first" r:id="rId28"/>
              <w:type w:val="continuous"/>
              <w:pgSz w:w="11907" w:h="16840" w:code="9"/>
              <w:pgMar w:top="1134" w:right="1134" w:bottom="993" w:left="1134" w:header="709" w:footer="556" w:gutter="0"/>
              <w:cols w:space="708"/>
              <w:titlePg/>
              <w:docGrid w:linePitch="360"/>
            </w:sectPr>
          </w:pPr>
          <w:r>
            <w:t>A Pass in modules 1-7 is required to progress to the Final Project. The weighting of the final marks are as follows:</w:t>
          </w:r>
        </w:p>
        <w:p w14:paraId="598B8BEB" w14:textId="58E9B194" w:rsidR="006318F5" w:rsidRPr="007A3EEE" w:rsidRDefault="006318F5" w:rsidP="007A3EEE">
          <w:pPr>
            <w:pStyle w:val="ListBullet"/>
            <w:spacing w:after="0" w:line="360" w:lineRule="auto"/>
            <w:rPr>
              <w:rFonts w:cs="Arial"/>
              <w:color w:val="000000"/>
              <w:sz w:val="24"/>
              <w:szCs w:val="24"/>
            </w:rPr>
          </w:pPr>
          <w:r w:rsidRPr="1F50A336">
            <w:rPr>
              <w:rFonts w:cs="Arial"/>
              <w:color w:val="000000" w:themeColor="text1"/>
              <w:sz w:val="24"/>
              <w:szCs w:val="24"/>
            </w:rPr>
            <w:t xml:space="preserve">Modules 1 - 7 </w:t>
          </w:r>
          <w:r>
            <w:tab/>
          </w:r>
          <w:r w:rsidRPr="1F50A336">
            <w:rPr>
              <w:rFonts w:cs="Arial"/>
              <w:color w:val="000000" w:themeColor="text1"/>
              <w:sz w:val="24"/>
              <w:szCs w:val="24"/>
            </w:rPr>
            <w:t>50%</w:t>
          </w:r>
          <w:r w:rsidR="07DBDB2C" w:rsidRPr="1F50A336">
            <w:rPr>
              <w:rFonts w:cs="Arial"/>
              <w:color w:val="000000" w:themeColor="text1"/>
              <w:sz w:val="24"/>
              <w:szCs w:val="24"/>
            </w:rPr>
            <w:t xml:space="preserve"> in total</w:t>
          </w:r>
        </w:p>
        <w:p w14:paraId="28F525A2" w14:textId="5975DF55" w:rsidR="006318F5" w:rsidRPr="007A3EEE" w:rsidRDefault="006318F5" w:rsidP="007A3EEE">
          <w:pPr>
            <w:pStyle w:val="ListBullet"/>
            <w:spacing w:after="0" w:line="360" w:lineRule="auto"/>
            <w:rPr>
              <w:rFonts w:cs="Arial"/>
              <w:color w:val="000000"/>
              <w:sz w:val="24"/>
              <w:szCs w:val="24"/>
            </w:rPr>
          </w:pPr>
          <w:r w:rsidRPr="1F50A336">
            <w:rPr>
              <w:rFonts w:cs="Arial"/>
              <w:color w:val="000000" w:themeColor="text1"/>
              <w:sz w:val="24"/>
              <w:szCs w:val="24"/>
            </w:rPr>
            <w:t>Module 8</w:t>
          </w:r>
          <w:r>
            <w:tab/>
          </w:r>
          <w:r w:rsidRPr="1F50A336">
            <w:rPr>
              <w:rFonts w:cs="Arial"/>
              <w:color w:val="000000" w:themeColor="text1"/>
              <w:sz w:val="24"/>
              <w:szCs w:val="24"/>
            </w:rPr>
            <w:t>50%</w:t>
          </w:r>
        </w:p>
        <w:p w14:paraId="24518A6E" w14:textId="49071FB9" w:rsidR="1F50A336" w:rsidRDefault="1F50A336" w:rsidP="1F50A336">
          <w:pPr>
            <w:pStyle w:val="ListBullet"/>
            <w:numPr>
              <w:ilvl w:val="0"/>
              <w:numId w:val="0"/>
            </w:numPr>
            <w:spacing w:after="0" w:line="360" w:lineRule="auto"/>
            <w:ind w:left="340"/>
            <w:rPr>
              <w:rFonts w:cs="Arial"/>
              <w:color w:val="000000" w:themeColor="text1"/>
              <w:sz w:val="24"/>
              <w:szCs w:val="24"/>
            </w:rPr>
            <w:sectPr w:rsidR="1F50A336" w:rsidSect="006318F5">
              <w:headerReference w:type="default" r:id="rId29"/>
              <w:headerReference w:type="first" r:id="rId30"/>
              <w:footerReference w:type="first" r:id="rId31"/>
              <w:type w:val="continuous"/>
              <w:pgSz w:w="11907" w:h="16840" w:code="9"/>
              <w:pgMar w:top="1134" w:right="1134" w:bottom="993" w:left="1134" w:header="709" w:footer="556" w:gutter="0"/>
              <w:cols w:num="2" w:space="708"/>
              <w:titlePg/>
              <w:docGrid w:linePitch="360"/>
            </w:sectPr>
          </w:pPr>
          <w:r>
            <w:br/>
          </w:r>
          <w:r w:rsidR="7AC46958" w:rsidRPr="1F50A336">
            <w:rPr>
              <w:rFonts w:cs="Arial"/>
              <w:color w:val="000000" w:themeColor="text1"/>
              <w:sz w:val="24"/>
              <w:szCs w:val="24"/>
            </w:rPr>
            <w:t>Weighting of the mark for each module is split between the portfolio of preparatory work, and the final pieces submitted.</w:t>
          </w:r>
        </w:p>
        <w:p w14:paraId="4502A4DF" w14:textId="3F7E2A9D" w:rsidR="006318F5" w:rsidRDefault="006318F5" w:rsidP="007A3EEE">
          <w:pPr>
            <w:pStyle w:val="BodyText"/>
          </w:pPr>
          <w:r w:rsidRPr="007A7D7A">
            <w:lastRenderedPageBreak/>
            <w:t xml:space="preserve">If a students’ submission for a module is returned marked as “Referral”, it can be resubmitted at a date agreed with the tutor.  The maximum grade for resubmission after Referral will be 59% Pass.  Failure to attain a mark of 50% or above at resubmission will result in Fail.  Please note that each module must be passed </w:t>
          </w:r>
          <w:proofErr w:type="gramStart"/>
          <w:r w:rsidRPr="007A7D7A">
            <w:t>in order to</w:t>
          </w:r>
          <w:proofErr w:type="gramEnd"/>
          <w:r w:rsidRPr="007A7D7A">
            <w:t xml:space="preserve"> progress to the Final Project.</w:t>
          </w:r>
        </w:p>
        <w:p w14:paraId="117BD8C7" w14:textId="77777777" w:rsidR="006318F5" w:rsidRPr="007A7D7A" w:rsidRDefault="006318F5" w:rsidP="007A3EEE">
          <w:pPr>
            <w:pStyle w:val="BodyText"/>
          </w:pPr>
          <w:r w:rsidRPr="007A7D7A">
            <w:t>If there is a valid reason for late submission (due to ill health etc.), supporting evidence of your exceptional circumstances is required and a revised submission date will be set in agreement with your tutor. You must obtain written confirmation of any extension (e.g. through an e-mail.)</w:t>
          </w:r>
        </w:p>
        <w:p w14:paraId="573814FF" w14:textId="77777777" w:rsidR="006318F5" w:rsidRPr="007A3EEE" w:rsidRDefault="006318F5" w:rsidP="007A3EEE">
          <w:pPr>
            <w:pStyle w:val="ListBullet"/>
            <w:spacing w:after="0" w:line="360" w:lineRule="auto"/>
            <w:rPr>
              <w:rFonts w:cs="Arial"/>
              <w:color w:val="000000"/>
              <w:sz w:val="24"/>
              <w:szCs w:val="24"/>
            </w:rPr>
          </w:pPr>
          <w:r w:rsidRPr="007A3EEE">
            <w:rPr>
              <w:rFonts w:cs="Arial"/>
              <w:color w:val="000000"/>
              <w:sz w:val="24"/>
              <w:szCs w:val="24"/>
            </w:rPr>
            <w:t>You will only receive a “pass” for any work submitted late without a prearranged extension.</w:t>
          </w:r>
        </w:p>
        <w:p w14:paraId="1D8A5826" w14:textId="77777777" w:rsidR="006318F5" w:rsidRPr="007A3EEE" w:rsidRDefault="006318F5" w:rsidP="007A3EEE">
          <w:pPr>
            <w:pStyle w:val="ListBullet"/>
            <w:spacing w:after="0" w:line="360" w:lineRule="auto"/>
            <w:rPr>
              <w:rFonts w:cs="Arial"/>
              <w:color w:val="000000"/>
              <w:sz w:val="24"/>
              <w:szCs w:val="24"/>
            </w:rPr>
          </w:pPr>
          <w:r w:rsidRPr="007A3EEE">
            <w:rPr>
              <w:rFonts w:cs="Arial"/>
              <w:color w:val="000000"/>
              <w:sz w:val="24"/>
              <w:szCs w:val="24"/>
            </w:rPr>
            <w:t>Please note that your marks may be moderated by our external examiner before final awards are made.</w:t>
          </w:r>
        </w:p>
        <w:p w14:paraId="5F6477A7" w14:textId="77777777" w:rsidR="006318F5" w:rsidRDefault="006318F5" w:rsidP="006318F5">
          <w:pPr>
            <w:pStyle w:val="ListParagraph"/>
            <w:tabs>
              <w:tab w:val="left" w:pos="8640"/>
            </w:tabs>
          </w:pPr>
        </w:p>
        <w:p w14:paraId="2C4F374F" w14:textId="77777777" w:rsidR="006318F5" w:rsidRPr="007A3EEE" w:rsidRDefault="006318F5" w:rsidP="007A3EEE">
          <w:pPr>
            <w:pStyle w:val="BodyText"/>
          </w:pPr>
          <w:r w:rsidRPr="007A3EEE">
            <w:t xml:space="preserve">Students who fail or withdraw from the course will be allowed access to course materials for 3 months following failure or withdrawal. </w:t>
          </w:r>
        </w:p>
        <w:p w14:paraId="67499561" w14:textId="45840761" w:rsidR="006318F5" w:rsidRPr="007A7D7A" w:rsidRDefault="006318F5" w:rsidP="007A3EEE">
          <w:pPr>
            <w:pStyle w:val="Heading1"/>
          </w:pPr>
          <w:r w:rsidRPr="004E099C">
            <w:rPr>
              <w:rFonts w:ascii="Calibri" w:hAnsi="Calibri" w:cs="Calibri"/>
            </w:rPr>
            <w:br w:type="page"/>
          </w:r>
          <w:bookmarkStart w:id="203" w:name="_Toc201663855"/>
          <w:bookmarkStart w:id="204" w:name="_Toc56780370"/>
          <w:r w:rsidR="00D60320">
            <w:lastRenderedPageBreak/>
            <w:t>8</w:t>
          </w:r>
          <w:r w:rsidRPr="007A3EEE">
            <w:t>. Graduate Paths</w:t>
          </w:r>
          <w:bookmarkEnd w:id="203"/>
        </w:p>
        <w:p w14:paraId="1D532FBB" w14:textId="3AE24842" w:rsidR="006318F5" w:rsidRPr="007A3EEE" w:rsidRDefault="006318F5" w:rsidP="007A3EEE">
          <w:pPr>
            <w:pStyle w:val="BodyText"/>
            <w:rPr>
              <w:color w:val="242424"/>
            </w:rPr>
          </w:pPr>
          <w:r w:rsidRPr="007A7D7A">
            <w:rPr>
              <w:rStyle w:val="normaltextrun"/>
              <w:color w:val="242424"/>
            </w:rPr>
            <w:t xml:space="preserve">Our Diploma in Botanical illustration graduates have pursued a wide range of exciting, and highly individual career paths using their botanical illustration skills. </w:t>
          </w:r>
          <w:r w:rsidRPr="007A7D7A">
            <w:rPr>
              <w:rStyle w:val="eop"/>
              <w:color w:val="242424"/>
            </w:rPr>
            <w:t> </w:t>
          </w:r>
        </w:p>
        <w:p w14:paraId="0782D140" w14:textId="15FAEB37" w:rsidR="006318F5" w:rsidRPr="007A3EEE" w:rsidRDefault="006318F5" w:rsidP="007A3EEE">
          <w:pPr>
            <w:pStyle w:val="BodyText"/>
            <w:rPr>
              <w:color w:val="242424"/>
            </w:rPr>
          </w:pPr>
          <w:r w:rsidRPr="007A7D7A">
            <w:rPr>
              <w:rStyle w:val="normaltextrun"/>
              <w:color w:val="242424"/>
            </w:rPr>
            <w:t xml:space="preserve">Graduates have taken part in exhibitions ranging from small shows engaging local communities, exhibiting with a prestigious Fine Art Galleries, to major international exhibitions celebrating the diversity and beauty of plants around the world. </w:t>
          </w:r>
          <w:r w:rsidRPr="007A7D7A">
            <w:rPr>
              <w:rStyle w:val="eop"/>
              <w:color w:val="242424"/>
            </w:rPr>
            <w:t> </w:t>
          </w:r>
        </w:p>
        <w:p w14:paraId="27D3C82E" w14:textId="35F48F10" w:rsidR="006318F5" w:rsidRPr="007A3EEE" w:rsidRDefault="006318F5" w:rsidP="007A3EEE">
          <w:pPr>
            <w:pStyle w:val="BodyText"/>
            <w:rPr>
              <w:color w:val="242424"/>
            </w:rPr>
          </w:pPr>
          <w:r w:rsidRPr="007A7D7A">
            <w:rPr>
              <w:rStyle w:val="normaltextrun"/>
              <w:color w:val="242424"/>
            </w:rPr>
            <w:t xml:space="preserve">Some graduate artists are working on making exquisite paintings for Florilegia, others are involved in creating scientific illustrations to document species in different regions for Floras around the world. </w:t>
          </w:r>
          <w:r w:rsidRPr="007A7D7A">
            <w:rPr>
              <w:rStyle w:val="eop"/>
              <w:color w:val="242424"/>
            </w:rPr>
            <w:t> </w:t>
          </w:r>
        </w:p>
        <w:p w14:paraId="32CBF670" w14:textId="6C588F47" w:rsidR="006318F5" w:rsidRPr="007A7D7A" w:rsidRDefault="006318F5" w:rsidP="007A3EEE">
          <w:pPr>
            <w:pStyle w:val="BodyText"/>
          </w:pPr>
          <w:r w:rsidRPr="007A7D7A">
            <w:rPr>
              <w:rStyle w:val="normaltextrun"/>
              <w:color w:val="242424"/>
            </w:rPr>
            <w:t xml:space="preserve">The illustrations of RBGE alumni can be seen in many publications, journal articles, books, prints, and educational materials. Teaching and tutoring are a popular route for graduates to share their love of plants and painting, and some have gone on to do advanced study into some of the fascinating aspects of the Diploma subject matter such as Botany and further Art studies. </w:t>
          </w:r>
          <w:r w:rsidRPr="007A7D7A">
            <w:rPr>
              <w:rStyle w:val="eop"/>
              <w:color w:val="242424"/>
            </w:rPr>
            <w:t> </w:t>
          </w:r>
        </w:p>
        <w:p w14:paraId="5899C769" w14:textId="1C7D97E6" w:rsidR="006318F5" w:rsidRPr="007A7D7A" w:rsidRDefault="006318F5" w:rsidP="007A3EEE">
          <w:pPr>
            <w:pStyle w:val="BodyText"/>
            <w:rPr>
              <w:rStyle w:val="normaltextrun"/>
              <w:color w:val="242424"/>
            </w:rPr>
          </w:pPr>
          <w:r w:rsidRPr="007A7D7A">
            <w:rPr>
              <w:rStyle w:val="normaltextrun"/>
              <w:color w:val="242424"/>
            </w:rPr>
            <w:t xml:space="preserve">Some graduates have established successful contemporary practices involving collaborations, residencies, public engagement with plant specialist work, engaging with urban regeneration and ‘green space’ projects, facilitating community groups and projects. Many are active in organising botanical illustration groups and societies. Others enjoy commercial art practices, producing their own illustrations for a variety of clients. </w:t>
          </w:r>
        </w:p>
        <w:p w14:paraId="46A83AB5" w14:textId="3B7B34A6" w:rsidR="006318F5" w:rsidRPr="007A7D7A" w:rsidRDefault="006318F5" w:rsidP="007A3EEE">
          <w:pPr>
            <w:pStyle w:val="BodyText"/>
          </w:pPr>
          <w:r w:rsidRPr="007A7D7A">
            <w:rPr>
              <w:rStyle w:val="normaltextrun"/>
              <w:color w:val="242424"/>
            </w:rPr>
            <w:t xml:space="preserve">Our alumni have been strongly represented in international competitions and includes many RHS Gold Medal winners. The work of some graduates is in high demand by collectors. We are proud that the work of all graduates is helping in various ways to do the tremendously important work of engaging people with plants. </w:t>
          </w:r>
          <w:r w:rsidRPr="007A7D7A">
            <w:rPr>
              <w:rStyle w:val="eop"/>
              <w:color w:val="242424"/>
            </w:rPr>
            <w:t> </w:t>
          </w:r>
        </w:p>
        <w:p w14:paraId="3EE10A52" w14:textId="77777777" w:rsidR="006318F5" w:rsidRPr="007A7D7A" w:rsidRDefault="006318F5" w:rsidP="007A3EEE">
          <w:pPr>
            <w:pStyle w:val="BodyText"/>
            <w:rPr>
              <w:rStyle w:val="normaltextrun"/>
              <w:color w:val="242424"/>
            </w:rPr>
          </w:pPr>
          <w:r w:rsidRPr="007A7D7A">
            <w:rPr>
              <w:rStyle w:val="normaltextrun"/>
              <w:color w:val="242424"/>
            </w:rPr>
            <w:t>The RBGE Diploma in Botanical Illustration is recognised around the world as a rigorous and exceptional qualification. We hope that its challenges and delights will lead you on a most rewarding, fulfilling (and quite possibly life-changing!) path of self-discovery and an ever-deeper love of plants!</w:t>
          </w:r>
          <w:r w:rsidRPr="007A7D7A">
            <w:rPr>
              <w:rStyle w:val="normaltextrun"/>
            </w:rPr>
            <w:t> </w:t>
          </w:r>
        </w:p>
        <w:p w14:paraId="25D0D714" w14:textId="2574ED9A" w:rsidR="006318F5" w:rsidRPr="007A3EEE" w:rsidRDefault="006318F5" w:rsidP="007A3EEE">
          <w:pPr>
            <w:pStyle w:val="Heading2"/>
            <w:rPr>
              <w:rStyle w:val="normaltextrun"/>
            </w:rPr>
          </w:pPr>
          <w:bookmarkStart w:id="205" w:name="_Toc120792655"/>
          <w:bookmarkStart w:id="206" w:name="_Toc167880626"/>
          <w:bookmarkStart w:id="207" w:name="_Toc201663856"/>
          <w:r w:rsidRPr="003B503B">
            <w:lastRenderedPageBreak/>
            <w:t>RBGE Diploma in Botanical Illustration 202</w:t>
          </w:r>
          <w:r w:rsidR="00586F79">
            <w:t>4</w:t>
          </w:r>
          <w:r w:rsidRPr="003B503B">
            <w:t xml:space="preserve"> Graduate Show</w:t>
          </w:r>
          <w:bookmarkEnd w:id="205"/>
          <w:bookmarkEnd w:id="206"/>
          <w:bookmarkEnd w:id="207"/>
          <w:r w:rsidRPr="006B1086">
            <w:t xml:space="preserve"> </w:t>
          </w:r>
        </w:p>
        <w:p w14:paraId="100AA086" w14:textId="68B5388D" w:rsidR="006318F5" w:rsidRPr="007A7D7A" w:rsidRDefault="006318F5" w:rsidP="007A3EEE">
          <w:pPr>
            <w:pStyle w:val="BodyText"/>
            <w:rPr>
              <w:rStyle w:val="normaltextrun"/>
              <w:color w:val="242424"/>
            </w:rPr>
          </w:pPr>
          <w:r w:rsidRPr="007A7D7A">
            <w:rPr>
              <w:rStyle w:val="normaltextrun"/>
              <w:color w:val="242424"/>
            </w:rPr>
            <w:t>This online exhibition shows paintings from the final year of the Diploma course, where fifteen artists explore their chosen plant themes - reflecting the rich diversity of subjects both locally in the UK and from around the world. The show celebrates the different approaches and varied techniques in drawing and painting explored throughout the course. Congratulations to all our Graduates.</w:t>
          </w:r>
          <w:r>
            <w:rPr>
              <w:rStyle w:val="normaltextrun"/>
              <w:color w:val="242424"/>
            </w:rPr>
            <w:t xml:space="preserve"> The next show will be live on our website and social media channels in </w:t>
          </w:r>
          <w:r w:rsidRPr="00B741F1">
            <w:rPr>
              <w:rStyle w:val="normaltextrun"/>
              <w:color w:val="242424"/>
            </w:rPr>
            <w:t>September 202</w:t>
          </w:r>
          <w:r w:rsidR="00B0750A" w:rsidRPr="00B741F1">
            <w:rPr>
              <w:rStyle w:val="normaltextrun"/>
              <w:color w:val="242424"/>
            </w:rPr>
            <w:t>5</w:t>
          </w:r>
          <w:r w:rsidRPr="00B741F1">
            <w:rPr>
              <w:rStyle w:val="normaltextrun"/>
              <w:color w:val="242424"/>
            </w:rPr>
            <w:t>.</w:t>
          </w:r>
        </w:p>
        <w:p w14:paraId="1CEF8D30" w14:textId="44E54628" w:rsidR="006318F5" w:rsidRPr="007A3EEE" w:rsidRDefault="006318F5" w:rsidP="007A3EEE">
          <w:pPr>
            <w:pStyle w:val="BodyText"/>
            <w:rPr>
              <w:szCs w:val="24"/>
            </w:rPr>
          </w:pPr>
          <w:r w:rsidRPr="007A7D7A">
            <w:rPr>
              <w:rStyle w:val="normaltextrun"/>
              <w:color w:val="242424"/>
            </w:rPr>
            <w:t xml:space="preserve">View the exhibition on our website: </w:t>
          </w:r>
          <w:hyperlink r:id="rId32" w:history="1">
            <w:r w:rsidR="007A3EEE" w:rsidRPr="007A3EEE">
              <w:rPr>
                <w:rStyle w:val="Hyperlink"/>
              </w:rPr>
              <w:t>https://www.rbge.org.uk/graduateshow2024/</w:t>
            </w:r>
          </w:hyperlink>
        </w:p>
        <w:p w14:paraId="2D082376" w14:textId="77777777" w:rsidR="006318F5" w:rsidRPr="007A7D7A" w:rsidRDefault="006318F5" w:rsidP="006318F5">
          <w:pPr>
            <w:rPr>
              <w:kern w:val="32"/>
              <w:sz w:val="32"/>
              <w:szCs w:val="32"/>
            </w:rPr>
          </w:pPr>
          <w:r w:rsidRPr="007A7D7A">
            <w:br w:type="page"/>
          </w:r>
        </w:p>
        <w:p w14:paraId="733A6782" w14:textId="4D131538" w:rsidR="006318F5" w:rsidRPr="007A3EEE" w:rsidRDefault="00D60320" w:rsidP="007A3EEE">
          <w:pPr>
            <w:pStyle w:val="Heading1"/>
          </w:pPr>
          <w:bookmarkStart w:id="208" w:name="_Toc201663857"/>
          <w:r>
            <w:lastRenderedPageBreak/>
            <w:t>9</w:t>
          </w:r>
          <w:r w:rsidR="006318F5" w:rsidRPr="007A3EEE">
            <w:t>. Course Fees and Additional Costs</w:t>
          </w:r>
          <w:bookmarkEnd w:id="204"/>
          <w:bookmarkEnd w:id="208"/>
        </w:p>
        <w:p w14:paraId="34BC2232" w14:textId="3322BD8B" w:rsidR="006318F5" w:rsidRDefault="006318F5" w:rsidP="007A3EEE">
          <w:pPr>
            <w:pStyle w:val="BodyText"/>
          </w:pPr>
          <w:r w:rsidRPr="003B503B">
            <w:t>The fee for the Diploma in Botanical Illustration Distance learning course is £4,</w:t>
          </w:r>
          <w:r>
            <w:t>9</w:t>
          </w:r>
          <w:r w:rsidRPr="003B503B">
            <w:t>50</w:t>
          </w:r>
          <w:r>
            <w:t xml:space="preserve"> </w:t>
          </w:r>
        </w:p>
        <w:p w14:paraId="30789575" w14:textId="77777777" w:rsidR="006318F5" w:rsidRPr="006340D2" w:rsidRDefault="006318F5" w:rsidP="006340D2">
          <w:pPr>
            <w:pStyle w:val="Heading2"/>
          </w:pPr>
          <w:bookmarkStart w:id="209" w:name="_Toc201663858"/>
          <w:r w:rsidRPr="006340D2">
            <w:t>Payment Deadlines:</w:t>
          </w:r>
          <w:bookmarkEnd w:id="209"/>
          <w:r w:rsidRPr="006340D2">
            <w:t xml:space="preserve"> </w:t>
          </w:r>
        </w:p>
        <w:p w14:paraId="1D0A7350" w14:textId="4657379A" w:rsidR="006318F5" w:rsidRPr="003B503B" w:rsidRDefault="006318F5" w:rsidP="007A3EEE">
          <w:pPr>
            <w:pStyle w:val="BodyText"/>
            <w:rPr>
              <w:b/>
            </w:rPr>
          </w:pPr>
          <w:r w:rsidRPr="00E71BD7">
            <w:t>Course fees must be paid in full prior to the start of the course.</w:t>
          </w:r>
          <w:r w:rsidR="00C87DF4">
            <w:t xml:space="preserve"> To help make this easier we have split the payment:</w:t>
          </w:r>
        </w:p>
        <w:p w14:paraId="34F67451" w14:textId="1AFCE664" w:rsidR="006318F5" w:rsidRDefault="006318F5" w:rsidP="007A3EEE">
          <w:pPr>
            <w:pStyle w:val="ListBullet"/>
            <w:spacing w:after="0" w:line="360" w:lineRule="auto"/>
            <w:rPr>
              <w:rFonts w:cs="Arial"/>
              <w:color w:val="000000"/>
              <w:sz w:val="24"/>
              <w:szCs w:val="24"/>
            </w:rPr>
          </w:pPr>
          <w:r w:rsidRPr="007A3EEE">
            <w:rPr>
              <w:rFonts w:cs="Arial"/>
              <w:color w:val="000000"/>
              <w:sz w:val="24"/>
              <w:szCs w:val="24"/>
            </w:rPr>
            <w:t>£500 Deposit on Acceptance</w:t>
          </w:r>
          <w:r w:rsidR="00C87DF4">
            <w:rPr>
              <w:rFonts w:cs="Arial"/>
              <w:color w:val="000000"/>
              <w:sz w:val="24"/>
              <w:szCs w:val="24"/>
            </w:rPr>
            <w:t xml:space="preserve"> </w:t>
          </w:r>
        </w:p>
        <w:p w14:paraId="7C071D68" w14:textId="0D511B53" w:rsidR="00C87DF4" w:rsidRDefault="00C87DF4" w:rsidP="007A3EEE">
          <w:pPr>
            <w:pStyle w:val="ListBullet"/>
            <w:spacing w:after="0" w:line="360" w:lineRule="auto"/>
            <w:rPr>
              <w:rFonts w:cs="Arial"/>
              <w:color w:val="000000"/>
              <w:sz w:val="24"/>
              <w:szCs w:val="24"/>
            </w:rPr>
          </w:pPr>
          <w:r>
            <w:rPr>
              <w:rFonts w:cs="Arial"/>
              <w:color w:val="000000"/>
              <w:sz w:val="24"/>
              <w:szCs w:val="24"/>
            </w:rPr>
            <w:t>£1,500 due on 7th December 2025</w:t>
          </w:r>
        </w:p>
        <w:p w14:paraId="4330DCD6" w14:textId="2ABC1373" w:rsidR="00C87DF4" w:rsidRDefault="00C87DF4" w:rsidP="007A3EEE">
          <w:pPr>
            <w:pStyle w:val="ListBullet"/>
            <w:spacing w:after="0" w:line="360" w:lineRule="auto"/>
            <w:rPr>
              <w:rFonts w:cs="Arial"/>
              <w:color w:val="000000"/>
              <w:sz w:val="24"/>
              <w:szCs w:val="24"/>
            </w:rPr>
          </w:pPr>
          <w:r>
            <w:rPr>
              <w:rFonts w:cs="Arial"/>
              <w:color w:val="000000"/>
              <w:sz w:val="24"/>
              <w:szCs w:val="24"/>
            </w:rPr>
            <w:t>£1,500 due on 7th January 202</w:t>
          </w:r>
          <w:r w:rsidR="006B78AB">
            <w:rPr>
              <w:rFonts w:cs="Arial"/>
              <w:color w:val="000000"/>
              <w:sz w:val="24"/>
              <w:szCs w:val="24"/>
            </w:rPr>
            <w:t>6</w:t>
          </w:r>
        </w:p>
        <w:p w14:paraId="5305D1DC" w14:textId="7BA96734" w:rsidR="00C87DF4" w:rsidRPr="007A3EEE" w:rsidRDefault="00C87DF4" w:rsidP="007A3EEE">
          <w:pPr>
            <w:pStyle w:val="ListBullet"/>
            <w:spacing w:after="0" w:line="360" w:lineRule="auto"/>
            <w:rPr>
              <w:rFonts w:cs="Arial"/>
              <w:color w:val="000000"/>
              <w:sz w:val="24"/>
              <w:szCs w:val="24"/>
            </w:rPr>
          </w:pPr>
          <w:r>
            <w:rPr>
              <w:rFonts w:cs="Arial"/>
              <w:color w:val="000000"/>
              <w:sz w:val="24"/>
              <w:szCs w:val="24"/>
            </w:rPr>
            <w:t>£1,4</w:t>
          </w:r>
          <w:r w:rsidR="0065713B">
            <w:rPr>
              <w:rFonts w:cs="Arial"/>
              <w:color w:val="000000"/>
              <w:sz w:val="24"/>
              <w:szCs w:val="24"/>
            </w:rPr>
            <w:t>50</w:t>
          </w:r>
          <w:r>
            <w:rPr>
              <w:rFonts w:cs="Arial"/>
              <w:color w:val="000000"/>
              <w:sz w:val="24"/>
              <w:szCs w:val="24"/>
            </w:rPr>
            <w:t xml:space="preserve"> </w:t>
          </w:r>
          <w:r w:rsidR="006B78AB">
            <w:rPr>
              <w:rFonts w:cs="Arial"/>
              <w:color w:val="000000"/>
              <w:sz w:val="24"/>
              <w:szCs w:val="24"/>
            </w:rPr>
            <w:t xml:space="preserve">due on </w:t>
          </w:r>
          <w:r>
            <w:rPr>
              <w:rFonts w:cs="Arial"/>
              <w:color w:val="000000"/>
              <w:sz w:val="24"/>
              <w:szCs w:val="24"/>
            </w:rPr>
            <w:t>7th February 202</w:t>
          </w:r>
          <w:r w:rsidR="006B78AB">
            <w:rPr>
              <w:rFonts w:cs="Arial"/>
              <w:color w:val="000000"/>
              <w:sz w:val="24"/>
              <w:szCs w:val="24"/>
            </w:rPr>
            <w:t>6</w:t>
          </w:r>
        </w:p>
        <w:p w14:paraId="3DBB80ED" w14:textId="77777777" w:rsidR="006318F5" w:rsidRPr="007A7D7A" w:rsidRDefault="006318F5" w:rsidP="006318F5">
          <w:pPr>
            <w:widowControl w:val="0"/>
          </w:pPr>
        </w:p>
        <w:p w14:paraId="10E5FF3D" w14:textId="14F134E9" w:rsidR="006318F5" w:rsidRPr="006340D2" w:rsidRDefault="006318F5" w:rsidP="006340D2">
          <w:pPr>
            <w:pStyle w:val="Heading2"/>
          </w:pPr>
          <w:bookmarkStart w:id="210" w:name="_Toc56780371"/>
          <w:bookmarkStart w:id="211" w:name="_Toc120792657"/>
          <w:bookmarkStart w:id="212" w:name="_Toc167880628"/>
          <w:bookmarkStart w:id="213" w:name="_Toc201663859"/>
          <w:r w:rsidRPr="006340D2">
            <w:t>This fee will include the following:</w:t>
          </w:r>
          <w:bookmarkEnd w:id="210"/>
          <w:bookmarkEnd w:id="211"/>
          <w:bookmarkEnd w:id="212"/>
          <w:bookmarkEnd w:id="213"/>
        </w:p>
        <w:p w14:paraId="627D8E91" w14:textId="77777777" w:rsidR="006318F5" w:rsidRPr="00B50677" w:rsidRDefault="006318F5" w:rsidP="00B50677">
          <w:pPr>
            <w:pStyle w:val="ListBullet"/>
            <w:spacing w:after="0" w:line="360" w:lineRule="auto"/>
            <w:rPr>
              <w:rFonts w:cs="Arial"/>
              <w:color w:val="000000"/>
              <w:sz w:val="24"/>
              <w:szCs w:val="24"/>
            </w:rPr>
          </w:pPr>
          <w:r w:rsidRPr="00B50677">
            <w:rPr>
              <w:rFonts w:cs="Arial"/>
              <w:color w:val="000000"/>
              <w:sz w:val="24"/>
              <w:szCs w:val="24"/>
            </w:rPr>
            <w:t>All modules online with video demonstrations and techniques for duration of enrolment</w:t>
          </w:r>
        </w:p>
        <w:p w14:paraId="05D32E7D" w14:textId="77777777" w:rsidR="006318F5" w:rsidRPr="00B50677" w:rsidRDefault="006318F5" w:rsidP="00B50677">
          <w:pPr>
            <w:pStyle w:val="ListBullet"/>
            <w:spacing w:after="0" w:line="360" w:lineRule="auto"/>
            <w:rPr>
              <w:rFonts w:cs="Arial"/>
              <w:color w:val="000000"/>
              <w:sz w:val="24"/>
              <w:szCs w:val="24"/>
            </w:rPr>
          </w:pPr>
          <w:r w:rsidRPr="00B50677">
            <w:rPr>
              <w:rFonts w:cs="Arial"/>
              <w:color w:val="000000"/>
              <w:sz w:val="24"/>
              <w:szCs w:val="24"/>
            </w:rPr>
            <w:t>All online assessment and communication with tutors for duration of enrolment</w:t>
          </w:r>
        </w:p>
        <w:p w14:paraId="11AB34C6" w14:textId="77777777" w:rsidR="006318F5" w:rsidRPr="00B50677" w:rsidRDefault="006318F5" w:rsidP="00B50677">
          <w:pPr>
            <w:pStyle w:val="ListBullet"/>
            <w:spacing w:after="0" w:line="360" w:lineRule="auto"/>
            <w:rPr>
              <w:rFonts w:cs="Arial"/>
              <w:color w:val="000000"/>
              <w:sz w:val="24"/>
              <w:szCs w:val="24"/>
            </w:rPr>
          </w:pPr>
          <w:r w:rsidRPr="00B50677">
            <w:rPr>
              <w:rFonts w:cs="Arial"/>
              <w:color w:val="000000"/>
              <w:sz w:val="24"/>
              <w:szCs w:val="24"/>
            </w:rPr>
            <w:t xml:space="preserve">Online private tutorials </w:t>
          </w:r>
        </w:p>
        <w:p w14:paraId="70144EB8" w14:textId="77777777" w:rsidR="006318F5" w:rsidRPr="007A7D7A" w:rsidRDefault="006318F5" w:rsidP="006318F5">
          <w:pPr>
            <w:widowControl w:val="0"/>
          </w:pPr>
        </w:p>
        <w:p w14:paraId="29A1B719" w14:textId="7F342705" w:rsidR="006318F5" w:rsidRPr="007A7D7A" w:rsidRDefault="006318F5" w:rsidP="006340D2">
          <w:pPr>
            <w:pStyle w:val="BodyText"/>
            <w:rPr>
              <w:lang w:eastAsia="ar-SA"/>
            </w:rPr>
          </w:pPr>
          <w:r w:rsidRPr="007A7D7A">
            <w:rPr>
              <w:lang w:eastAsia="ar-SA"/>
            </w:rPr>
            <w:t xml:space="preserve">If you are unable to complete a module in the specified timeframe, there will be an additional charge for marking and feedback. This fee will vary depending on the module and the level of marking and feedback required. </w:t>
          </w:r>
        </w:p>
        <w:p w14:paraId="0023A138" w14:textId="19B4D3ED" w:rsidR="006318F5" w:rsidRPr="006340D2" w:rsidRDefault="006318F5" w:rsidP="006340D2">
          <w:pPr>
            <w:pStyle w:val="Heading2"/>
            <w:rPr>
              <w:bCs/>
            </w:rPr>
          </w:pPr>
          <w:bookmarkStart w:id="214" w:name="_Toc56780372"/>
          <w:bookmarkStart w:id="215" w:name="_Toc120792658"/>
          <w:bookmarkStart w:id="216" w:name="_Toc167880629"/>
          <w:bookmarkStart w:id="217" w:name="_Toc201663860"/>
          <w:r w:rsidRPr="003B503B">
            <w:t>Additional costs to be borne by students:</w:t>
          </w:r>
          <w:bookmarkEnd w:id="214"/>
          <w:bookmarkEnd w:id="215"/>
          <w:bookmarkEnd w:id="216"/>
          <w:bookmarkEnd w:id="217"/>
        </w:p>
        <w:p w14:paraId="71EC835C" w14:textId="77777777" w:rsidR="006318F5" w:rsidRPr="006340D2" w:rsidRDefault="006318F5" w:rsidP="006340D2">
          <w:pPr>
            <w:pStyle w:val="ListBullet"/>
            <w:spacing w:after="0" w:line="360" w:lineRule="auto"/>
            <w:rPr>
              <w:rFonts w:cs="Arial"/>
              <w:color w:val="000000"/>
              <w:sz w:val="24"/>
              <w:szCs w:val="24"/>
            </w:rPr>
          </w:pPr>
          <w:r w:rsidRPr="006340D2">
            <w:rPr>
              <w:rFonts w:cs="Arial"/>
              <w:color w:val="000000"/>
              <w:sz w:val="24"/>
              <w:szCs w:val="24"/>
            </w:rPr>
            <w:t xml:space="preserve">All art materials and specialist equipment. On acceptance of a place a detailed list of appropriate materials and specialist equipment will be provided. </w:t>
          </w:r>
        </w:p>
        <w:p w14:paraId="19784C19" w14:textId="77777777" w:rsidR="006318F5" w:rsidRPr="006340D2" w:rsidRDefault="006318F5" w:rsidP="006340D2">
          <w:pPr>
            <w:pStyle w:val="ListBullet"/>
            <w:spacing w:after="0" w:line="360" w:lineRule="auto"/>
            <w:rPr>
              <w:rFonts w:cs="Arial"/>
              <w:color w:val="000000"/>
              <w:sz w:val="24"/>
              <w:szCs w:val="24"/>
            </w:rPr>
          </w:pPr>
          <w:r w:rsidRPr="006340D2">
            <w:rPr>
              <w:rFonts w:cs="Arial"/>
              <w:color w:val="000000"/>
              <w:sz w:val="24"/>
              <w:szCs w:val="24"/>
            </w:rPr>
            <w:t>The following IT requirements for the course:</w:t>
          </w:r>
        </w:p>
        <w:p w14:paraId="370C1DB2" w14:textId="77777777" w:rsidR="006318F5" w:rsidRPr="006340D2" w:rsidRDefault="006318F5" w:rsidP="006340D2">
          <w:pPr>
            <w:pStyle w:val="ListBullet"/>
            <w:spacing w:after="0" w:line="360" w:lineRule="auto"/>
            <w:rPr>
              <w:rFonts w:cs="Arial"/>
              <w:color w:val="000000"/>
              <w:sz w:val="24"/>
              <w:szCs w:val="24"/>
            </w:rPr>
          </w:pPr>
          <w:r w:rsidRPr="006340D2">
            <w:rPr>
              <w:rFonts w:cs="Arial"/>
              <w:color w:val="000000"/>
              <w:sz w:val="24"/>
              <w:szCs w:val="24"/>
            </w:rPr>
            <w:t xml:space="preserve">A computer with reliable online access and ability to video call </w:t>
          </w:r>
        </w:p>
        <w:p w14:paraId="66DBFB7F" w14:textId="77777777" w:rsidR="006318F5" w:rsidRPr="006340D2" w:rsidRDefault="006318F5" w:rsidP="006340D2">
          <w:pPr>
            <w:pStyle w:val="ListBullet"/>
            <w:spacing w:after="0" w:line="360" w:lineRule="auto"/>
            <w:rPr>
              <w:rFonts w:cs="Arial"/>
              <w:color w:val="000000"/>
              <w:sz w:val="24"/>
              <w:szCs w:val="24"/>
            </w:rPr>
          </w:pPr>
          <w:r w:rsidRPr="006340D2">
            <w:rPr>
              <w:rFonts w:cs="Arial"/>
              <w:color w:val="000000"/>
              <w:sz w:val="24"/>
              <w:szCs w:val="24"/>
            </w:rPr>
            <w:t xml:space="preserve">A digital camera or high-quality mobile phone camera </w:t>
          </w:r>
        </w:p>
        <w:p w14:paraId="204C1C11" w14:textId="77777777" w:rsidR="006318F5" w:rsidRPr="006340D2" w:rsidRDefault="006318F5" w:rsidP="006340D2">
          <w:pPr>
            <w:pStyle w:val="ListBullet"/>
            <w:spacing w:after="0" w:line="360" w:lineRule="auto"/>
            <w:rPr>
              <w:rFonts w:cs="Arial"/>
              <w:color w:val="000000"/>
              <w:sz w:val="24"/>
              <w:szCs w:val="24"/>
            </w:rPr>
          </w:pPr>
          <w:r w:rsidRPr="006340D2">
            <w:rPr>
              <w:rFonts w:cs="Arial"/>
              <w:color w:val="000000"/>
              <w:sz w:val="24"/>
              <w:szCs w:val="24"/>
            </w:rPr>
            <w:t>Helpful software to get in advance:</w:t>
          </w:r>
        </w:p>
        <w:p w14:paraId="22DD855B" w14:textId="77777777" w:rsidR="006318F5" w:rsidRPr="006340D2" w:rsidRDefault="006318F5" w:rsidP="006340D2">
          <w:pPr>
            <w:pStyle w:val="ListBullet"/>
            <w:spacing w:after="0" w:line="360" w:lineRule="auto"/>
            <w:rPr>
              <w:rFonts w:cs="Arial"/>
              <w:color w:val="000000"/>
              <w:sz w:val="24"/>
              <w:szCs w:val="24"/>
            </w:rPr>
          </w:pPr>
          <w:r w:rsidRPr="006340D2">
            <w:rPr>
              <w:rFonts w:cs="Arial"/>
              <w:color w:val="000000"/>
              <w:sz w:val="24"/>
              <w:szCs w:val="24"/>
            </w:rPr>
            <w:t>An image manipulation package e.g. Adobe Photoshop elements or Gimp – free versions are fine!</w:t>
          </w:r>
        </w:p>
        <w:p w14:paraId="03193E7F" w14:textId="1FC5649F" w:rsidR="006318F5" w:rsidRPr="006340D2" w:rsidRDefault="006318F5" w:rsidP="006340D2">
          <w:pPr>
            <w:pStyle w:val="Heading1"/>
          </w:pPr>
          <w:r w:rsidRPr="007A7D7A">
            <w:br w:type="page"/>
          </w:r>
          <w:bookmarkStart w:id="218" w:name="_Toc56780373"/>
          <w:bookmarkStart w:id="219" w:name="_Toc201663861"/>
          <w:r w:rsidR="00D60320">
            <w:lastRenderedPageBreak/>
            <w:t>10</w:t>
          </w:r>
          <w:r w:rsidRPr="006340D2">
            <w:t>. Application Procedure</w:t>
          </w:r>
          <w:bookmarkEnd w:id="218"/>
          <w:bookmarkEnd w:id="219"/>
        </w:p>
        <w:p w14:paraId="7F49F29A" w14:textId="4C154EE6" w:rsidR="006318F5" w:rsidRPr="006340D2" w:rsidRDefault="00D60320" w:rsidP="006340D2">
          <w:pPr>
            <w:pStyle w:val="Heading2"/>
          </w:pPr>
          <w:bookmarkStart w:id="220" w:name="_Toc56780374"/>
          <w:bookmarkStart w:id="221" w:name="_Toc120792397"/>
          <w:bookmarkStart w:id="222" w:name="_Toc167880631"/>
          <w:bookmarkStart w:id="223" w:name="_Toc201663862"/>
          <w:r>
            <w:t>10</w:t>
          </w:r>
          <w:r w:rsidR="006318F5" w:rsidRPr="006340D2">
            <w:t>.1 How to apply</w:t>
          </w:r>
          <w:bookmarkEnd w:id="220"/>
          <w:bookmarkEnd w:id="221"/>
          <w:bookmarkEnd w:id="222"/>
          <w:bookmarkEnd w:id="223"/>
        </w:p>
        <w:p w14:paraId="68F008C6" w14:textId="0D40D6FF" w:rsidR="006318F5" w:rsidRPr="003B503B" w:rsidRDefault="006318F5" w:rsidP="006340D2">
          <w:pPr>
            <w:pStyle w:val="BodyText"/>
          </w:pPr>
          <w:bookmarkStart w:id="224" w:name="_Hlk57049593"/>
          <w:r w:rsidRPr="007A7D7A">
            <w:t xml:space="preserve">To apply for the course, you must complete our </w:t>
          </w:r>
          <w:hyperlink r:id="rId33" w:history="1">
            <w:r w:rsidRPr="007A7D7A">
              <w:rPr>
                <w:rStyle w:val="Hyperlink"/>
              </w:rPr>
              <w:t>online application form</w:t>
            </w:r>
          </w:hyperlink>
          <w:r w:rsidRPr="007A7D7A">
            <w:t xml:space="preserve"> and submit a supporting portfolio.</w:t>
          </w:r>
          <w:bookmarkEnd w:id="224"/>
        </w:p>
        <w:p w14:paraId="5EBE2D73" w14:textId="4ADB9EE7" w:rsidR="006318F5" w:rsidRPr="006340D2" w:rsidRDefault="006318F5" w:rsidP="006340D2">
          <w:pPr>
            <w:pStyle w:val="BodyText"/>
            <w:rPr>
              <w:szCs w:val="24"/>
            </w:rPr>
          </w:pPr>
          <w:r w:rsidRPr="00C87DF4">
            <w:rPr>
              <w:szCs w:val="24"/>
            </w:rPr>
            <w:t xml:space="preserve">Applications for this course will open at 9:00am on Friday </w:t>
          </w:r>
          <w:r w:rsidR="00C87DF4" w:rsidRPr="00C87DF4">
            <w:rPr>
              <w:szCs w:val="24"/>
            </w:rPr>
            <w:t>15</w:t>
          </w:r>
          <w:r w:rsidR="00C87DF4" w:rsidRPr="00C87DF4">
            <w:rPr>
              <w:szCs w:val="24"/>
              <w:vertAlign w:val="superscript"/>
            </w:rPr>
            <w:t>th</w:t>
          </w:r>
          <w:r w:rsidRPr="00C87DF4">
            <w:rPr>
              <w:szCs w:val="24"/>
            </w:rPr>
            <w:t xml:space="preserve"> </w:t>
          </w:r>
          <w:r w:rsidR="00C87DF4" w:rsidRPr="00C87DF4">
            <w:rPr>
              <w:szCs w:val="24"/>
            </w:rPr>
            <w:t>August</w:t>
          </w:r>
          <w:r w:rsidRPr="00C87DF4">
            <w:rPr>
              <w:szCs w:val="24"/>
            </w:rPr>
            <w:t xml:space="preserve"> and will close at 11.00pm on Sunday 2</w:t>
          </w:r>
          <w:r w:rsidR="00C87DF4" w:rsidRPr="00C87DF4">
            <w:rPr>
              <w:szCs w:val="24"/>
              <w:vertAlign w:val="superscript"/>
            </w:rPr>
            <w:t>nd</w:t>
          </w:r>
          <w:r w:rsidRPr="00C87DF4">
            <w:rPr>
              <w:szCs w:val="24"/>
            </w:rPr>
            <w:t xml:space="preserve"> </w:t>
          </w:r>
          <w:r w:rsidR="00C87DF4" w:rsidRPr="00C87DF4">
            <w:rPr>
              <w:szCs w:val="24"/>
            </w:rPr>
            <w:t>November 2025</w:t>
          </w:r>
          <w:r w:rsidRPr="00C87DF4">
            <w:rPr>
              <w:szCs w:val="24"/>
            </w:rPr>
            <w:t>. These times are UK times, please take this into account if applying from overseas.</w:t>
          </w:r>
          <w:r w:rsidRPr="007A7D7A">
            <w:rPr>
              <w:szCs w:val="24"/>
            </w:rPr>
            <w:t xml:space="preserve"> </w:t>
          </w:r>
        </w:p>
        <w:p w14:paraId="4A418EFE" w14:textId="7D4E26B6" w:rsidR="006318F5" w:rsidRPr="007A7D7A" w:rsidRDefault="006318F5" w:rsidP="006340D2">
          <w:pPr>
            <w:pStyle w:val="BodyText"/>
          </w:pPr>
          <w:r w:rsidRPr="007A7D7A">
            <w:t xml:space="preserve">Spaces on this course are limited. Selected students may be invited to join for an interview. Successful candidates will be selected based on the quality of the portfolio of work provided. Should we receive </w:t>
          </w:r>
          <w:proofErr w:type="gramStart"/>
          <w:r w:rsidRPr="007A7D7A">
            <w:t>a large number of</w:t>
          </w:r>
          <w:proofErr w:type="gramEnd"/>
          <w:r w:rsidRPr="007A7D7A">
            <w:t xml:space="preserve"> applications that are of a high standard, spaces </w:t>
          </w:r>
          <w:r>
            <w:t>may</w:t>
          </w:r>
          <w:r w:rsidRPr="007A7D7A">
            <w:t xml:space="preserve"> be allocated to people based on the date the applications were received. </w:t>
          </w:r>
        </w:p>
        <w:p w14:paraId="30418E38" w14:textId="3A301E83" w:rsidR="006318F5" w:rsidRPr="006340D2" w:rsidRDefault="006318F5" w:rsidP="006340D2">
          <w:pPr>
            <w:pStyle w:val="BodyText"/>
          </w:pPr>
          <w:r w:rsidRPr="007A7D7A">
            <w:t xml:space="preserve">Successful applicants will be notified 2-weeks </w:t>
          </w:r>
          <w:r>
            <w:t xml:space="preserve">after </w:t>
          </w:r>
          <w:r w:rsidRPr="007A7D7A">
            <w:t>the closing date.</w:t>
          </w:r>
        </w:p>
        <w:p w14:paraId="5062ADE1" w14:textId="1C424531" w:rsidR="006318F5" w:rsidRPr="000D1C8F" w:rsidRDefault="00D60320" w:rsidP="000D1C8F">
          <w:pPr>
            <w:pStyle w:val="Heading2"/>
          </w:pPr>
          <w:bookmarkStart w:id="225" w:name="_Toc56780375"/>
          <w:bookmarkStart w:id="226" w:name="_Toc120792398"/>
          <w:bookmarkStart w:id="227" w:name="_Toc167880632"/>
          <w:bookmarkStart w:id="228" w:name="_Toc201663863"/>
          <w:r>
            <w:t>10</w:t>
          </w:r>
          <w:r w:rsidR="006318F5" w:rsidRPr="000D1C8F">
            <w:t>.2 What to include in your portfolio</w:t>
          </w:r>
          <w:bookmarkEnd w:id="225"/>
          <w:bookmarkEnd w:id="226"/>
          <w:bookmarkEnd w:id="227"/>
          <w:bookmarkEnd w:id="228"/>
        </w:p>
        <w:p w14:paraId="74B57CEF" w14:textId="47FFFF0C" w:rsidR="006318F5" w:rsidRPr="007A7D7A" w:rsidRDefault="006318F5" w:rsidP="000D1C8F">
          <w:pPr>
            <w:pStyle w:val="BodyText"/>
          </w:pPr>
          <w:r w:rsidRPr="007A7D7A">
            <w:t xml:space="preserve">You are required to demonstrate a pre-existing level of skill in drawing and </w:t>
          </w:r>
          <w:r w:rsidR="00C87DF4">
            <w:t xml:space="preserve">water colour </w:t>
          </w:r>
          <w:r w:rsidRPr="007A7D7A">
            <w:t>painting, ideally botanical or plant in subject. There is considerable competition for places and initial selection will be through portfolio assessment (8-10 pieces) and your application form. The portfolio work should be close observational work in pencil as well as watercolour.</w:t>
          </w:r>
        </w:p>
        <w:p w14:paraId="7186C1C0" w14:textId="77777777" w:rsidR="006318F5" w:rsidRPr="000D1C8F" w:rsidRDefault="006318F5" w:rsidP="000D1C8F">
          <w:pPr>
            <w:pStyle w:val="ListBullet"/>
            <w:spacing w:after="0" w:line="360" w:lineRule="auto"/>
            <w:rPr>
              <w:rFonts w:cs="Arial"/>
              <w:color w:val="000000"/>
              <w:sz w:val="24"/>
              <w:szCs w:val="24"/>
            </w:rPr>
          </w:pPr>
          <w:r w:rsidRPr="000D1C8F">
            <w:rPr>
              <w:rFonts w:cs="Arial"/>
              <w:color w:val="000000"/>
              <w:sz w:val="24"/>
              <w:szCs w:val="24"/>
            </w:rPr>
            <w:t>Please supply 8-10 examples of your work</w:t>
          </w:r>
        </w:p>
        <w:p w14:paraId="59C3D65D" w14:textId="77777777" w:rsidR="006318F5" w:rsidRPr="000D1C8F" w:rsidRDefault="006318F5" w:rsidP="000D1C8F">
          <w:pPr>
            <w:pStyle w:val="ListBullet"/>
            <w:spacing w:after="0" w:line="360" w:lineRule="auto"/>
            <w:rPr>
              <w:rFonts w:cs="Arial"/>
              <w:color w:val="000000"/>
              <w:sz w:val="24"/>
              <w:szCs w:val="24"/>
            </w:rPr>
          </w:pPr>
          <w:r w:rsidRPr="000D1C8F">
            <w:rPr>
              <w:rFonts w:cs="Arial"/>
              <w:color w:val="000000"/>
              <w:sz w:val="24"/>
              <w:szCs w:val="24"/>
            </w:rPr>
            <w:t>The name of each file and creation date should be in the title of the file</w:t>
          </w:r>
        </w:p>
        <w:p w14:paraId="4903921D" w14:textId="77777777" w:rsidR="006318F5" w:rsidRPr="000D1C8F" w:rsidRDefault="006318F5" w:rsidP="000D1C8F">
          <w:pPr>
            <w:pStyle w:val="ListBullet"/>
            <w:spacing w:after="0" w:line="360" w:lineRule="auto"/>
            <w:rPr>
              <w:rFonts w:cs="Arial"/>
              <w:color w:val="000000"/>
              <w:sz w:val="24"/>
              <w:szCs w:val="24"/>
            </w:rPr>
          </w:pPr>
          <w:r w:rsidRPr="000D1C8F">
            <w:rPr>
              <w:rFonts w:cs="Arial"/>
              <w:color w:val="000000"/>
              <w:sz w:val="24"/>
              <w:szCs w:val="24"/>
            </w:rPr>
            <w:t>Provide us with a link to your work</w:t>
          </w:r>
        </w:p>
        <w:p w14:paraId="290944B1" w14:textId="77777777" w:rsidR="006318F5" w:rsidRPr="007A7D7A" w:rsidRDefault="006318F5" w:rsidP="006318F5">
          <w:pPr>
            <w:pStyle w:val="ListParagraph"/>
            <w:ind w:left="0"/>
            <w:rPr>
              <w:rFonts w:eastAsia="Calibri"/>
              <w:color w:val="222222"/>
            </w:rPr>
          </w:pPr>
        </w:p>
        <w:p w14:paraId="639D1231" w14:textId="77777777" w:rsidR="006318F5" w:rsidRPr="007A7D7A" w:rsidRDefault="006318F5" w:rsidP="006318F5">
          <w:pPr>
            <w:rPr>
              <w:rFonts w:eastAsia="Calibri"/>
              <w:szCs w:val="26"/>
            </w:rPr>
          </w:pPr>
          <w:bookmarkStart w:id="229" w:name="_Toc56780376"/>
          <w:r w:rsidRPr="007A7D7A">
            <w:rPr>
              <w:rFonts w:eastAsia="Calibri"/>
            </w:rPr>
            <w:br w:type="page"/>
          </w:r>
        </w:p>
        <w:p w14:paraId="0BBD2FFC" w14:textId="66DEEBA9" w:rsidR="006318F5" w:rsidRPr="00BF041C" w:rsidRDefault="006318F5" w:rsidP="00BF041C">
          <w:pPr>
            <w:pStyle w:val="Heading3"/>
          </w:pPr>
          <w:bookmarkStart w:id="230" w:name="_Toc120792399"/>
          <w:bookmarkStart w:id="231" w:name="_Toc120792662"/>
          <w:bookmarkStart w:id="232" w:name="_Toc167880633"/>
          <w:bookmarkStart w:id="233" w:name="_Toc201663864"/>
          <w:r w:rsidRPr="000D1C8F">
            <w:lastRenderedPageBreak/>
            <w:t>Publishing and sharing your portfolio</w:t>
          </w:r>
          <w:bookmarkEnd w:id="229"/>
          <w:bookmarkEnd w:id="230"/>
          <w:bookmarkEnd w:id="231"/>
          <w:bookmarkEnd w:id="232"/>
          <w:bookmarkEnd w:id="233"/>
        </w:p>
        <w:p w14:paraId="73E69B07" w14:textId="77777777" w:rsidR="006318F5" w:rsidRPr="007A7D7A" w:rsidRDefault="006318F5" w:rsidP="00BF041C">
          <w:pPr>
            <w:pStyle w:val="BodyText"/>
          </w:pPr>
          <w:r w:rsidRPr="007A7D7A">
            <w:t xml:space="preserve">Please publish your portfolio to your own </w:t>
          </w:r>
          <w:r w:rsidRPr="00513EC9">
            <w:t xml:space="preserve">website or to a blog or photo sharing site such as </w:t>
          </w:r>
          <w:r w:rsidRPr="003B503B">
            <w:t xml:space="preserve">Google Photos, Flickr, </w:t>
          </w:r>
          <w:proofErr w:type="spellStart"/>
          <w:r w:rsidRPr="003B503B">
            <w:t>Wordpress</w:t>
          </w:r>
          <w:proofErr w:type="spellEnd"/>
          <w:r w:rsidRPr="003B503B">
            <w:t xml:space="preserve"> etc.</w:t>
          </w:r>
          <w:r w:rsidRPr="00513EC9">
            <w:t xml:space="preserve"> Check</w:t>
          </w:r>
          <w:r w:rsidRPr="007A7D7A">
            <w:t xml:space="preserve"> you can access it using popular browsers such as Safari, Chrome or Firefox, without using a password.</w:t>
          </w:r>
          <w:r>
            <w:t xml:space="preserve"> You will be asked to provide a link to the portfolio as part of the application. No emails / attachments will be accepted. </w:t>
          </w:r>
        </w:p>
        <w:p w14:paraId="70D65C7E" w14:textId="77777777" w:rsidR="006318F5" w:rsidRPr="007A7D7A" w:rsidRDefault="006318F5" w:rsidP="00BF041C">
          <w:pPr>
            <w:pStyle w:val="BodyText"/>
          </w:pPr>
          <w:r w:rsidRPr="007A7D7A">
            <w:t>Please do not:</w:t>
          </w:r>
        </w:p>
        <w:p w14:paraId="6AA73ED7" w14:textId="77777777" w:rsidR="006318F5" w:rsidRPr="000D1C8F" w:rsidRDefault="006318F5" w:rsidP="000D1C8F">
          <w:pPr>
            <w:pStyle w:val="ListBullet"/>
            <w:spacing w:after="0" w:line="360" w:lineRule="auto"/>
            <w:rPr>
              <w:rFonts w:cs="Arial"/>
              <w:color w:val="000000"/>
              <w:sz w:val="24"/>
              <w:szCs w:val="24"/>
            </w:rPr>
          </w:pPr>
          <w:r w:rsidRPr="000D1C8F">
            <w:rPr>
              <w:rFonts w:cs="Arial"/>
              <w:color w:val="000000"/>
              <w:sz w:val="24"/>
              <w:szCs w:val="24"/>
            </w:rPr>
            <w:t>share your portfolio through Facebook or Instagram</w:t>
          </w:r>
        </w:p>
        <w:p w14:paraId="2D229BB1" w14:textId="77777777" w:rsidR="006318F5" w:rsidRPr="000D1C8F" w:rsidRDefault="006318F5" w:rsidP="000D1C8F">
          <w:pPr>
            <w:pStyle w:val="ListBullet"/>
            <w:spacing w:after="0" w:line="360" w:lineRule="auto"/>
            <w:rPr>
              <w:rFonts w:cs="Arial"/>
              <w:color w:val="000000"/>
              <w:sz w:val="24"/>
              <w:szCs w:val="24"/>
            </w:rPr>
          </w:pPr>
          <w:r w:rsidRPr="000D1C8F">
            <w:rPr>
              <w:rFonts w:cs="Arial"/>
              <w:color w:val="000000"/>
              <w:sz w:val="24"/>
              <w:szCs w:val="24"/>
            </w:rPr>
            <w:t xml:space="preserve">share it as an attachment, via a file sharing website or any way that means viewers </w:t>
          </w:r>
          <w:proofErr w:type="gramStart"/>
          <w:r w:rsidRPr="000D1C8F">
            <w:rPr>
              <w:rFonts w:cs="Arial"/>
              <w:color w:val="000000"/>
              <w:sz w:val="24"/>
              <w:szCs w:val="24"/>
            </w:rPr>
            <w:t>have to</w:t>
          </w:r>
          <w:proofErr w:type="gramEnd"/>
          <w:r w:rsidRPr="000D1C8F">
            <w:rPr>
              <w:rFonts w:cs="Arial"/>
              <w:color w:val="000000"/>
              <w:sz w:val="24"/>
              <w:szCs w:val="24"/>
            </w:rPr>
            <w:t xml:space="preserve"> download files or plug-ins</w:t>
          </w:r>
        </w:p>
        <w:p w14:paraId="23BBAA1F" w14:textId="77777777" w:rsidR="006318F5" w:rsidRPr="007A7D7A" w:rsidRDefault="006318F5" w:rsidP="006318F5">
          <w:pPr>
            <w:rPr>
              <w:rFonts w:eastAsia="Calibri"/>
              <w:color w:val="222222"/>
            </w:rPr>
          </w:pPr>
        </w:p>
        <w:p w14:paraId="68F5495E" w14:textId="43D922AB" w:rsidR="00C37CD6" w:rsidRPr="00C37CD6" w:rsidRDefault="006318F5" w:rsidP="00C37CD6">
          <w:pPr>
            <w:pStyle w:val="BodyText"/>
          </w:pPr>
          <w:r w:rsidRPr="00BF041C">
            <w:t>Obtain some advice about sharing files if you're not sure. We have outlined how to use Google Photos below, however we are happy for you to make your portfolio available to use via your website or any other photo sharing service, provided we can view your portfolio easily.</w:t>
          </w:r>
        </w:p>
        <w:p w14:paraId="0D348B62" w14:textId="5C6926EC" w:rsidR="00C37CD6" w:rsidRPr="00C37CD6" w:rsidRDefault="00C37CD6" w:rsidP="00C37CD6">
          <w:pPr>
            <w:pStyle w:val="Heading2"/>
          </w:pPr>
          <w:r w:rsidRPr="00C37CD6">
            <w:t>Using Google Photos to send us a link to your portfolio</w:t>
          </w:r>
        </w:p>
        <w:p w14:paraId="33D3F27D" w14:textId="77777777" w:rsidR="00C37CD6" w:rsidRPr="00B66FDE" w:rsidRDefault="00C37CD6" w:rsidP="00C37CD6">
          <w:pPr>
            <w:pStyle w:val="ListParagraph"/>
            <w:numPr>
              <w:ilvl w:val="0"/>
              <w:numId w:val="12"/>
            </w:numPr>
            <w:spacing w:line="480" w:lineRule="auto"/>
            <w:contextualSpacing w:val="0"/>
            <w:jc w:val="both"/>
            <w:rPr>
              <w:rFonts w:ascii="Public Sans" w:eastAsia="Calibri" w:hAnsi="Public Sans" w:cs="Calibri"/>
              <w:bCs/>
              <w:color w:val="222222"/>
            </w:rPr>
          </w:pPr>
          <w:r w:rsidRPr="00B66FDE">
            <w:rPr>
              <w:rFonts w:ascii="Public Sans" w:eastAsia="Calibri" w:hAnsi="Public Sans" w:cs="Calibri"/>
              <w:bCs/>
              <w:color w:val="222222"/>
            </w:rPr>
            <w:t xml:space="preserve">On your computer, open </w:t>
          </w:r>
          <w:hyperlink r:id="rId34" w:history="1">
            <w:r w:rsidRPr="00B66FDE">
              <w:rPr>
                <w:rStyle w:val="Hyperlink"/>
                <w:rFonts w:ascii="Public Sans" w:eastAsia="Calibri" w:hAnsi="Public Sans" w:cs="Calibri"/>
                <w:bCs/>
                <w:color w:val="00664E"/>
              </w:rPr>
              <w:t>photos.google.com</w:t>
            </w:r>
          </w:hyperlink>
        </w:p>
        <w:p w14:paraId="650A6E9D" w14:textId="77777777" w:rsidR="00C37CD6" w:rsidRPr="00B66FDE" w:rsidRDefault="00C37CD6" w:rsidP="00C37CD6">
          <w:pPr>
            <w:pStyle w:val="ListParagraph"/>
            <w:numPr>
              <w:ilvl w:val="0"/>
              <w:numId w:val="12"/>
            </w:numPr>
            <w:spacing w:line="480" w:lineRule="auto"/>
            <w:contextualSpacing w:val="0"/>
            <w:jc w:val="both"/>
            <w:rPr>
              <w:rFonts w:ascii="Public Sans" w:eastAsia="Calibri" w:hAnsi="Public Sans" w:cs="Calibri"/>
              <w:bCs/>
              <w:color w:val="222222"/>
            </w:rPr>
          </w:pPr>
          <w:r w:rsidRPr="00B66FDE">
            <w:rPr>
              <w:rFonts w:ascii="Public Sans" w:eastAsia="Calibri" w:hAnsi="Public Sans" w:cs="Calibri"/>
              <w:bCs/>
              <w:color w:val="222222"/>
            </w:rPr>
            <w:t>Sign in to your Google Account</w:t>
          </w:r>
        </w:p>
        <w:p w14:paraId="5C4268A1" w14:textId="77777777" w:rsidR="00C37CD6" w:rsidRPr="00B66FDE" w:rsidRDefault="00C37CD6" w:rsidP="00C37CD6">
          <w:pPr>
            <w:pStyle w:val="ListParagraph"/>
            <w:numPr>
              <w:ilvl w:val="0"/>
              <w:numId w:val="12"/>
            </w:numPr>
            <w:spacing w:line="480" w:lineRule="auto"/>
            <w:contextualSpacing w:val="0"/>
            <w:jc w:val="both"/>
            <w:rPr>
              <w:rFonts w:ascii="Public Sans" w:eastAsia="Calibri" w:hAnsi="Public Sans" w:cs="Calibri"/>
              <w:bCs/>
              <w:color w:val="222222"/>
            </w:rPr>
          </w:pPr>
          <w:r w:rsidRPr="00B66FDE">
            <w:rPr>
              <w:rFonts w:ascii="Public Sans" w:eastAsia="Calibri" w:hAnsi="Public Sans" w:cs="Calibri"/>
              <w:bCs/>
              <w:color w:val="222222"/>
            </w:rPr>
            <w:t xml:space="preserve">Upload up to 10 images of your selected artwork that you wish to include with your </w:t>
          </w:r>
          <w:proofErr w:type="gramStart"/>
          <w:r w:rsidRPr="00B66FDE">
            <w:rPr>
              <w:rFonts w:ascii="Public Sans" w:eastAsia="Calibri" w:hAnsi="Public Sans" w:cs="Calibri"/>
              <w:bCs/>
              <w:color w:val="222222"/>
            </w:rPr>
            <w:t>Application</w:t>
          </w:r>
          <w:proofErr w:type="gramEnd"/>
        </w:p>
        <w:p w14:paraId="7AB4E265" w14:textId="77777777" w:rsidR="00C37CD6" w:rsidRPr="00B66FDE" w:rsidRDefault="00C37CD6" w:rsidP="00C37CD6">
          <w:pPr>
            <w:pStyle w:val="ListParagraph"/>
            <w:numPr>
              <w:ilvl w:val="0"/>
              <w:numId w:val="12"/>
            </w:numPr>
            <w:spacing w:line="480" w:lineRule="auto"/>
            <w:contextualSpacing w:val="0"/>
            <w:jc w:val="both"/>
            <w:rPr>
              <w:rFonts w:ascii="Public Sans" w:eastAsia="Calibri" w:hAnsi="Public Sans" w:cs="Calibri"/>
              <w:bCs/>
              <w:color w:val="222222"/>
            </w:rPr>
          </w:pPr>
          <w:r w:rsidRPr="00B66FDE">
            <w:rPr>
              <w:rFonts w:ascii="Public Sans" w:eastAsia="Calibri" w:hAnsi="Public Sans" w:cs="Calibri"/>
              <w:bCs/>
              <w:color w:val="222222"/>
            </w:rPr>
            <w:t xml:space="preserve">In the menu at the left, click </w:t>
          </w:r>
          <w:r w:rsidRPr="00B66FDE">
            <w:rPr>
              <w:rFonts w:ascii="Public Sans SemiBold" w:eastAsia="Calibri" w:hAnsi="Public Sans SemiBold" w:cs="Calibri"/>
              <w:bCs/>
              <w:color w:val="222222"/>
            </w:rPr>
            <w:t>Photos</w:t>
          </w:r>
          <w:r w:rsidRPr="00B66FDE">
            <w:rPr>
              <w:rFonts w:ascii="Public Sans" w:eastAsia="Calibri" w:hAnsi="Public Sans" w:cs="Calibri"/>
              <w:bCs/>
              <w:color w:val="222222"/>
            </w:rPr>
            <w:t>.</w:t>
          </w:r>
        </w:p>
        <w:p w14:paraId="085E2AD7" w14:textId="77777777" w:rsidR="00C37CD6" w:rsidRPr="00B66FDE" w:rsidRDefault="00C37CD6" w:rsidP="00C37CD6">
          <w:pPr>
            <w:pStyle w:val="ListParagraph"/>
            <w:numPr>
              <w:ilvl w:val="0"/>
              <w:numId w:val="12"/>
            </w:numPr>
            <w:spacing w:line="480" w:lineRule="auto"/>
            <w:contextualSpacing w:val="0"/>
            <w:jc w:val="both"/>
            <w:rPr>
              <w:rFonts w:ascii="Public Sans" w:eastAsia="Calibri" w:hAnsi="Public Sans" w:cs="Calibri"/>
              <w:bCs/>
              <w:color w:val="222222"/>
            </w:rPr>
          </w:pPr>
          <w:r w:rsidRPr="00B66FDE">
            <w:rPr>
              <w:rFonts w:ascii="Public Sans" w:eastAsia="Calibri" w:hAnsi="Public Sans" w:cs="Calibri"/>
              <w:bCs/>
              <w:color w:val="222222"/>
            </w:rPr>
            <w:t xml:space="preserve">On each photo or video that you want to share, click Select </w:t>
          </w:r>
          <w:r w:rsidRPr="00B66FDE">
            <w:rPr>
              <w:rFonts w:ascii="Public Sans" w:hAnsi="Public Sans" w:cs="Calibri"/>
              <w:bCs/>
              <w:noProof/>
            </w:rPr>
            <w:drawing>
              <wp:inline distT="0" distB="0" distL="0" distR="0" wp14:anchorId="5FBDAB32" wp14:editId="0A5D8D09">
                <wp:extent cx="229870" cy="229870"/>
                <wp:effectExtent l="0" t="0" r="0" b="0"/>
                <wp:docPr id="23" name="Picture 2061722457" descr="D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1722457" descr="Don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29870" cy="229870"/>
                        </a:xfrm>
                        <a:prstGeom prst="rect">
                          <a:avLst/>
                        </a:prstGeom>
                        <a:noFill/>
                        <a:ln>
                          <a:noFill/>
                        </a:ln>
                      </pic:spPr>
                    </pic:pic>
                  </a:graphicData>
                </a:graphic>
              </wp:inline>
            </w:drawing>
          </w:r>
        </w:p>
        <w:p w14:paraId="1F9E2E2F" w14:textId="77777777" w:rsidR="00C37CD6" w:rsidRPr="00B66FDE" w:rsidRDefault="00C37CD6" w:rsidP="00C37CD6">
          <w:pPr>
            <w:pStyle w:val="ListParagraph"/>
            <w:numPr>
              <w:ilvl w:val="0"/>
              <w:numId w:val="12"/>
            </w:numPr>
            <w:spacing w:line="480" w:lineRule="auto"/>
            <w:contextualSpacing w:val="0"/>
            <w:jc w:val="both"/>
            <w:rPr>
              <w:rFonts w:ascii="Public Sans" w:eastAsia="Calibri" w:hAnsi="Public Sans" w:cs="Calibri"/>
              <w:bCs/>
              <w:color w:val="222222"/>
            </w:rPr>
          </w:pPr>
          <w:r w:rsidRPr="00B66FDE">
            <w:rPr>
              <w:rFonts w:ascii="Public Sans" w:eastAsia="Calibri" w:hAnsi="Public Sans" w:cs="Calibri"/>
              <w:bCs/>
              <w:color w:val="222222"/>
            </w:rPr>
            <w:t>At the top, click </w:t>
          </w:r>
          <w:r w:rsidRPr="00B66FDE">
            <w:rPr>
              <w:rFonts w:ascii="Public Sans" w:hAnsi="Public Sans" w:cs="Calibri"/>
              <w:bCs/>
              <w:noProof/>
            </w:rPr>
            <w:drawing>
              <wp:inline distT="0" distB="0" distL="0" distR="0" wp14:anchorId="41F84D03" wp14:editId="6DAF5583">
                <wp:extent cx="229870" cy="229870"/>
                <wp:effectExtent l="0" t="0" r="0" b="0"/>
                <wp:docPr id="24" name="Picture 1" descr="A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d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29870" cy="229870"/>
                        </a:xfrm>
                        <a:prstGeom prst="rect">
                          <a:avLst/>
                        </a:prstGeom>
                        <a:noFill/>
                        <a:ln>
                          <a:noFill/>
                        </a:ln>
                      </pic:spPr>
                    </pic:pic>
                  </a:graphicData>
                </a:graphic>
              </wp:inline>
            </w:drawing>
          </w:r>
          <w:r w:rsidRPr="00B66FDE">
            <w:rPr>
              <w:rFonts w:ascii="Public Sans" w:eastAsia="Calibri" w:hAnsi="Public Sans" w:cs="Calibri"/>
              <w:bCs/>
              <w:color w:val="222222"/>
            </w:rPr>
            <w:t xml:space="preserve">and select Album &gt; </w:t>
          </w:r>
          <w:proofErr w:type="spellStart"/>
          <w:r w:rsidRPr="00B66FDE">
            <w:rPr>
              <w:rFonts w:ascii="Public Sans" w:eastAsia="Calibri" w:hAnsi="Public Sans" w:cs="Calibri"/>
              <w:bCs/>
              <w:color w:val="222222"/>
            </w:rPr>
            <w:t>NewAlbum</w:t>
          </w:r>
          <w:proofErr w:type="spellEnd"/>
        </w:p>
        <w:p w14:paraId="125E7DC5" w14:textId="77777777" w:rsidR="00C37CD6" w:rsidRPr="00B66FDE" w:rsidRDefault="00C37CD6" w:rsidP="00C37CD6">
          <w:pPr>
            <w:pStyle w:val="ListParagraph"/>
            <w:numPr>
              <w:ilvl w:val="0"/>
              <w:numId w:val="12"/>
            </w:numPr>
            <w:spacing w:line="480" w:lineRule="auto"/>
            <w:contextualSpacing w:val="0"/>
            <w:jc w:val="both"/>
            <w:rPr>
              <w:rFonts w:ascii="Public Sans" w:eastAsia="Calibri" w:hAnsi="Public Sans" w:cs="Calibri"/>
              <w:bCs/>
              <w:color w:val="222222"/>
            </w:rPr>
          </w:pPr>
          <w:r w:rsidRPr="00B66FDE">
            <w:rPr>
              <w:rFonts w:ascii="Public Sans" w:eastAsia="Calibri" w:hAnsi="Public Sans" w:cs="Calibri"/>
              <w:bCs/>
              <w:color w:val="222222"/>
            </w:rPr>
            <w:t xml:space="preserve">Enter an album title and click </w:t>
          </w:r>
          <w:r w:rsidRPr="00B66FDE">
            <w:rPr>
              <w:rFonts w:ascii="Public Sans" w:hAnsi="Public Sans" w:cs="Calibri"/>
              <w:bCs/>
              <w:noProof/>
            </w:rPr>
            <w:drawing>
              <wp:inline distT="0" distB="0" distL="0" distR="0" wp14:anchorId="7A70723B" wp14:editId="46DB3426">
                <wp:extent cx="229870" cy="229870"/>
                <wp:effectExtent l="0" t="0" r="0" b="0"/>
                <wp:docPr id="25" name="Picture 2" descr="D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n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29870" cy="229870"/>
                        </a:xfrm>
                        <a:prstGeom prst="rect">
                          <a:avLst/>
                        </a:prstGeom>
                        <a:noFill/>
                        <a:ln>
                          <a:noFill/>
                        </a:ln>
                      </pic:spPr>
                    </pic:pic>
                  </a:graphicData>
                </a:graphic>
              </wp:inline>
            </w:drawing>
          </w:r>
          <w:r w:rsidRPr="00B66FDE">
            <w:rPr>
              <w:rFonts w:ascii="Public Sans" w:eastAsia="Calibri" w:hAnsi="Public Sans" w:cs="Calibri"/>
              <w:bCs/>
              <w:color w:val="222222"/>
            </w:rPr>
            <w:t>at top left. Title your album: [your name] RBGE application portfolio Dip BI</w:t>
          </w:r>
        </w:p>
        <w:p w14:paraId="4E0BA6FD" w14:textId="77777777" w:rsidR="00C37CD6" w:rsidRPr="00B66FDE" w:rsidRDefault="00C37CD6" w:rsidP="00C37CD6">
          <w:pPr>
            <w:pStyle w:val="ListParagraph"/>
            <w:numPr>
              <w:ilvl w:val="0"/>
              <w:numId w:val="12"/>
            </w:numPr>
            <w:spacing w:line="480" w:lineRule="auto"/>
            <w:contextualSpacing w:val="0"/>
            <w:jc w:val="both"/>
            <w:rPr>
              <w:rFonts w:ascii="Public Sans" w:eastAsia="Calibri" w:hAnsi="Public Sans" w:cs="Calibri"/>
              <w:bCs/>
              <w:color w:val="222222"/>
            </w:rPr>
          </w:pPr>
          <w:r w:rsidRPr="00B66FDE">
            <w:rPr>
              <w:rFonts w:ascii="Public Sans" w:eastAsia="Calibri" w:hAnsi="Public Sans" w:cs="Calibri"/>
              <w:bCs/>
              <w:color w:val="222222"/>
            </w:rPr>
            <w:t xml:space="preserve">When your album is complete, click Share </w:t>
          </w:r>
          <w:r w:rsidRPr="00B66FDE">
            <w:rPr>
              <w:rFonts w:ascii="Public Sans" w:hAnsi="Public Sans" w:cs="Calibri"/>
              <w:bCs/>
              <w:noProof/>
            </w:rPr>
            <w:drawing>
              <wp:inline distT="0" distB="0" distL="0" distR="0" wp14:anchorId="626C733D" wp14:editId="758DD867">
                <wp:extent cx="229870" cy="229870"/>
                <wp:effectExtent l="0" t="0" r="0" b="0"/>
                <wp:docPr id="26" name="Picture 5" descr="Sh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har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29870" cy="229870"/>
                        </a:xfrm>
                        <a:prstGeom prst="rect">
                          <a:avLst/>
                        </a:prstGeom>
                        <a:noFill/>
                        <a:ln>
                          <a:noFill/>
                        </a:ln>
                      </pic:spPr>
                    </pic:pic>
                  </a:graphicData>
                </a:graphic>
              </wp:inline>
            </w:drawing>
          </w:r>
          <w:r w:rsidRPr="00B66FDE">
            <w:rPr>
              <w:rFonts w:ascii="Public Sans" w:eastAsia="Calibri" w:hAnsi="Public Sans" w:cs="Calibri"/>
              <w:bCs/>
              <w:color w:val="222222"/>
            </w:rPr>
            <w:t>.</w:t>
          </w:r>
        </w:p>
        <w:p w14:paraId="30120922" w14:textId="77777777" w:rsidR="00C37CD6" w:rsidRPr="00B66FDE" w:rsidRDefault="00C37CD6" w:rsidP="00C37CD6">
          <w:pPr>
            <w:spacing w:line="480" w:lineRule="auto"/>
            <w:ind w:left="360"/>
            <w:jc w:val="both"/>
            <w:rPr>
              <w:rFonts w:ascii="Public Sans" w:eastAsia="Calibri" w:hAnsi="Public Sans" w:cs="Calibri"/>
              <w:bCs/>
              <w:color w:val="222222"/>
            </w:rPr>
          </w:pPr>
          <w:r w:rsidRPr="00B66FDE">
            <w:rPr>
              <w:rFonts w:ascii="Public Sans" w:eastAsia="Calibri" w:hAnsi="Public Sans" w:cs="Calibri"/>
              <w:bCs/>
              <w:color w:val="222222"/>
            </w:rPr>
            <w:t xml:space="preserve">9.   Select </w:t>
          </w:r>
          <w:r w:rsidRPr="00B66FDE">
            <w:rPr>
              <w:rFonts w:ascii="Public Sans SemiBold" w:eastAsia="Calibri" w:hAnsi="Public Sans SemiBold" w:cs="Calibri"/>
              <w:bCs/>
              <w:color w:val="222222"/>
            </w:rPr>
            <w:t>Create Link</w:t>
          </w:r>
          <w:r w:rsidRPr="00B66FDE">
            <w:rPr>
              <w:rFonts w:ascii="Public Sans" w:eastAsia="Calibri" w:hAnsi="Public Sans" w:cs="Calibri"/>
              <w:bCs/>
              <w:color w:val="222222"/>
            </w:rPr>
            <w:t> </w:t>
          </w:r>
        </w:p>
        <w:p w14:paraId="3EF5334B" w14:textId="77777777" w:rsidR="00C37CD6" w:rsidRPr="00B66FDE" w:rsidRDefault="00C37CD6" w:rsidP="00C37CD6">
          <w:pPr>
            <w:spacing w:line="480" w:lineRule="auto"/>
            <w:ind w:left="360"/>
            <w:jc w:val="both"/>
            <w:rPr>
              <w:rFonts w:ascii="Public Sans" w:eastAsia="Calibri" w:hAnsi="Public Sans" w:cs="Calibri"/>
              <w:bCs/>
              <w:color w:val="222222"/>
            </w:rPr>
          </w:pPr>
          <w:r w:rsidRPr="00B66FDE">
            <w:rPr>
              <w:rFonts w:ascii="Public Sans" w:eastAsia="Calibri" w:hAnsi="Public Sans" w:cs="Calibri"/>
              <w:bCs/>
              <w:color w:val="222222"/>
            </w:rPr>
            <w:t>10. Copy link and add to your application form</w:t>
          </w:r>
        </w:p>
        <w:p w14:paraId="1D39FC5D" w14:textId="250C864C" w:rsidR="006318F5" w:rsidRPr="00BF041C" w:rsidRDefault="006318F5" w:rsidP="00491A3B">
          <w:pPr>
            <w:pStyle w:val="Heading1"/>
            <w:spacing w:after="0" w:line="360" w:lineRule="auto"/>
            <w:rPr>
              <w:bCs/>
              <w:lang w:val="en"/>
            </w:rPr>
          </w:pPr>
          <w:r w:rsidRPr="007A7D7A">
            <w:rPr>
              <w:lang w:val="en"/>
            </w:rPr>
            <w:br w:type="page"/>
          </w:r>
          <w:bookmarkStart w:id="234" w:name="_Toc56780378"/>
          <w:bookmarkStart w:id="235" w:name="_Toc120792401"/>
          <w:bookmarkStart w:id="236" w:name="_Toc201663866"/>
          <w:r w:rsidRPr="006B1086">
            <w:rPr>
              <w:lang w:val="en"/>
            </w:rPr>
            <w:lastRenderedPageBreak/>
            <w:t>1</w:t>
          </w:r>
          <w:r w:rsidR="00D60320">
            <w:rPr>
              <w:lang w:val="en"/>
            </w:rPr>
            <w:t>1</w:t>
          </w:r>
          <w:r w:rsidRPr="006B1086">
            <w:rPr>
              <w:lang w:val="en"/>
            </w:rPr>
            <w:t>. Terms and Conditions</w:t>
          </w:r>
          <w:bookmarkEnd w:id="234"/>
          <w:bookmarkEnd w:id="235"/>
          <w:bookmarkEnd w:id="236"/>
        </w:p>
        <w:p w14:paraId="5C1D42D3" w14:textId="77777777" w:rsidR="00491A3B" w:rsidRPr="001736CD" w:rsidRDefault="00491A3B" w:rsidP="00491A3B">
          <w:pPr>
            <w:pStyle w:val="ListBullet"/>
            <w:spacing w:after="0" w:line="360" w:lineRule="auto"/>
            <w:rPr>
              <w:color w:val="000000" w:themeColor="text1"/>
              <w:sz w:val="24"/>
              <w:szCs w:val="22"/>
            </w:rPr>
          </w:pPr>
          <w:r w:rsidRPr="001736CD">
            <w:rPr>
              <w:color w:val="000000" w:themeColor="text1"/>
              <w:sz w:val="24"/>
              <w:szCs w:val="22"/>
            </w:rPr>
            <w:t>Royal Botanic Garden Edinburgh (RBGE) reserves the right to cancel this programme of study</w:t>
          </w:r>
        </w:p>
        <w:p w14:paraId="69998E96" w14:textId="46DB69F0" w:rsidR="00491A3B" w:rsidRPr="001736CD" w:rsidRDefault="00491A3B" w:rsidP="00491A3B">
          <w:pPr>
            <w:pStyle w:val="ListBullet"/>
            <w:spacing w:after="0" w:line="360" w:lineRule="auto"/>
            <w:rPr>
              <w:color w:val="000000" w:themeColor="text1"/>
              <w:sz w:val="24"/>
              <w:szCs w:val="22"/>
            </w:rPr>
          </w:pPr>
          <w:r w:rsidRPr="001736CD">
            <w:rPr>
              <w:color w:val="000000" w:themeColor="text1"/>
              <w:sz w:val="24"/>
              <w:szCs w:val="22"/>
            </w:rPr>
            <w:t>RBGE is not liable for additional costs incurred by the student in the event of cancellation.</w:t>
          </w:r>
        </w:p>
        <w:p w14:paraId="43000CF3" w14:textId="77777777" w:rsidR="00491A3B" w:rsidRPr="001736CD" w:rsidRDefault="00491A3B" w:rsidP="00491A3B">
          <w:pPr>
            <w:pStyle w:val="ListBullet"/>
            <w:spacing w:after="0" w:line="360" w:lineRule="auto"/>
            <w:rPr>
              <w:color w:val="000000" w:themeColor="text1"/>
              <w:sz w:val="24"/>
              <w:szCs w:val="22"/>
            </w:rPr>
          </w:pPr>
          <w:r w:rsidRPr="001736CD">
            <w:rPr>
              <w:color w:val="000000" w:themeColor="text1"/>
              <w:sz w:val="24"/>
              <w:szCs w:val="22"/>
            </w:rPr>
            <w:t xml:space="preserve">If the programme does not run any money paid to RBGE would be refunded in full. </w:t>
          </w:r>
        </w:p>
        <w:p w14:paraId="73FD94CD" w14:textId="77777777" w:rsidR="00491A3B" w:rsidRPr="001736CD" w:rsidRDefault="00491A3B" w:rsidP="00491A3B">
          <w:pPr>
            <w:pStyle w:val="ListBullet"/>
            <w:spacing w:after="0" w:line="360" w:lineRule="auto"/>
            <w:rPr>
              <w:color w:val="000000" w:themeColor="text1"/>
              <w:sz w:val="24"/>
              <w:szCs w:val="22"/>
            </w:rPr>
          </w:pPr>
          <w:r w:rsidRPr="001736CD">
            <w:rPr>
              <w:color w:val="000000" w:themeColor="text1"/>
              <w:sz w:val="24"/>
              <w:szCs w:val="22"/>
            </w:rPr>
            <w:t xml:space="preserve">If you withdraw from the programme within </w:t>
          </w:r>
          <w:r>
            <w:rPr>
              <w:color w:val="000000" w:themeColor="text1"/>
              <w:sz w:val="24"/>
              <w:szCs w:val="22"/>
            </w:rPr>
            <w:t>14</w:t>
          </w:r>
          <w:r w:rsidRPr="001736CD">
            <w:rPr>
              <w:color w:val="000000" w:themeColor="text1"/>
              <w:sz w:val="24"/>
              <w:szCs w:val="22"/>
            </w:rPr>
            <w:t xml:space="preserve"> days of its commencement, your fees will be refunded minus your deposit. If you withdraw after </w:t>
          </w:r>
          <w:r>
            <w:rPr>
              <w:color w:val="000000" w:themeColor="text1"/>
              <w:sz w:val="24"/>
              <w:szCs w:val="22"/>
            </w:rPr>
            <w:t>14</w:t>
          </w:r>
          <w:r w:rsidRPr="001736CD">
            <w:rPr>
              <w:color w:val="000000" w:themeColor="text1"/>
              <w:sz w:val="24"/>
              <w:szCs w:val="22"/>
            </w:rPr>
            <w:t xml:space="preserve"> days no refund will be given.</w:t>
          </w:r>
        </w:p>
        <w:p w14:paraId="62426419" w14:textId="28389E85" w:rsidR="00491A3B" w:rsidRPr="001736CD" w:rsidRDefault="00491A3B" w:rsidP="00491A3B">
          <w:pPr>
            <w:pStyle w:val="ListBullet"/>
            <w:spacing w:after="0" w:line="360" w:lineRule="auto"/>
            <w:rPr>
              <w:color w:val="000000" w:themeColor="text1"/>
              <w:sz w:val="24"/>
              <w:szCs w:val="22"/>
            </w:rPr>
          </w:pPr>
          <w:r w:rsidRPr="001736CD">
            <w:rPr>
              <w:color w:val="000000" w:themeColor="text1"/>
              <w:sz w:val="24"/>
              <w:szCs w:val="22"/>
            </w:rPr>
            <w:t xml:space="preserve">There is a time limit </w:t>
          </w:r>
          <w:r>
            <w:rPr>
              <w:color w:val="000000" w:themeColor="text1"/>
              <w:sz w:val="24"/>
              <w:szCs w:val="22"/>
            </w:rPr>
            <w:t>to</w:t>
          </w:r>
          <w:r w:rsidRPr="001736CD">
            <w:rPr>
              <w:color w:val="000000" w:themeColor="text1"/>
              <w:sz w:val="24"/>
              <w:szCs w:val="22"/>
            </w:rPr>
            <w:t xml:space="preserve"> complete the programme </w:t>
          </w:r>
          <w:proofErr w:type="gramStart"/>
          <w:r w:rsidRPr="001736CD">
            <w:rPr>
              <w:color w:val="000000" w:themeColor="text1"/>
              <w:sz w:val="24"/>
              <w:szCs w:val="22"/>
            </w:rPr>
            <w:t>in order to</w:t>
          </w:r>
          <w:proofErr w:type="gramEnd"/>
          <w:r w:rsidRPr="001736CD">
            <w:rPr>
              <w:color w:val="000000" w:themeColor="text1"/>
              <w:sz w:val="24"/>
              <w:szCs w:val="22"/>
            </w:rPr>
            <w:t xml:space="preserve"> achieve the Diploma in </w:t>
          </w:r>
          <w:r>
            <w:rPr>
              <w:color w:val="000000" w:themeColor="text1"/>
              <w:sz w:val="24"/>
              <w:szCs w:val="22"/>
            </w:rPr>
            <w:t>Botanical Illustration</w:t>
          </w:r>
          <w:r w:rsidRPr="001736CD">
            <w:rPr>
              <w:color w:val="000000" w:themeColor="text1"/>
              <w:sz w:val="24"/>
              <w:szCs w:val="22"/>
            </w:rPr>
            <w:t>. For every additional year an additional fee of £500</w:t>
          </w:r>
          <w:r>
            <w:rPr>
              <w:color w:val="000000" w:themeColor="text1"/>
              <w:sz w:val="24"/>
              <w:szCs w:val="22"/>
            </w:rPr>
            <w:t xml:space="preserve"> </w:t>
          </w:r>
          <w:r w:rsidRPr="001736CD">
            <w:rPr>
              <w:color w:val="000000" w:themeColor="text1"/>
              <w:sz w:val="24"/>
              <w:szCs w:val="22"/>
            </w:rPr>
            <w:t>will be payable.</w:t>
          </w:r>
        </w:p>
        <w:p w14:paraId="2DF25D71" w14:textId="77777777" w:rsidR="00491A3B" w:rsidRDefault="00491A3B" w:rsidP="00491A3B">
          <w:pPr>
            <w:pStyle w:val="BodyText"/>
            <w:spacing w:after="0"/>
            <w:rPr>
              <w:b/>
              <w:bCs/>
              <w:sz w:val="22"/>
              <w:szCs w:val="22"/>
            </w:rPr>
          </w:pPr>
        </w:p>
        <w:p w14:paraId="45F77A5D" w14:textId="77777777" w:rsidR="00491A3B" w:rsidRPr="005B3523" w:rsidRDefault="00491A3B" w:rsidP="00491A3B">
          <w:pPr>
            <w:pStyle w:val="Heading2"/>
            <w:spacing w:after="0" w:line="360" w:lineRule="auto"/>
            <w:rPr>
              <w:bCs/>
            </w:rPr>
          </w:pPr>
          <w:r w:rsidRPr="005B3523">
            <w:t>What if I change my mind?</w:t>
          </w:r>
        </w:p>
        <w:p w14:paraId="421E121C" w14:textId="77777777" w:rsidR="00491A3B" w:rsidRPr="005B3523" w:rsidRDefault="00491A3B" w:rsidP="00491A3B">
          <w:pPr>
            <w:pStyle w:val="BodyText"/>
            <w:spacing w:after="0"/>
            <w:rPr>
              <w:color w:val="000000"/>
            </w:rPr>
          </w:pPr>
          <w:r w:rsidRPr="005B3523">
            <w:rPr>
              <w:color w:val="000000"/>
            </w:rPr>
            <w:t xml:space="preserve">You are eligible </w:t>
          </w:r>
          <w:r>
            <w:rPr>
              <w:color w:val="000000"/>
            </w:rPr>
            <w:t>for</w:t>
          </w:r>
          <w:r w:rsidRPr="005B3523">
            <w:rPr>
              <w:color w:val="000000"/>
            </w:rPr>
            <w:t xml:space="preserve"> a full refund within 1</w:t>
          </w:r>
          <w:r>
            <w:rPr>
              <w:color w:val="000000"/>
            </w:rPr>
            <w:t>4</w:t>
          </w:r>
          <w:r w:rsidRPr="005B3523">
            <w:rPr>
              <w:color w:val="000000"/>
            </w:rPr>
            <w:t xml:space="preserve"> days</w:t>
          </w:r>
          <w:r>
            <w:rPr>
              <w:color w:val="000000"/>
            </w:rPr>
            <w:t xml:space="preserve"> of you sending your email of acceptance.</w:t>
          </w:r>
          <w:r w:rsidRPr="00F8748D">
            <w:rPr>
              <w:color w:val="000000"/>
            </w:rPr>
            <w:t xml:space="preserve"> </w:t>
          </w:r>
          <w:r w:rsidRPr="005B3523">
            <w:rPr>
              <w:color w:val="000000"/>
            </w:rPr>
            <w:t>If you wish to exercise your right to cancel within the 14 days, you must inform us of your decision within th</w:t>
          </w:r>
          <w:r>
            <w:rPr>
              <w:color w:val="000000"/>
            </w:rPr>
            <w:t>is</w:t>
          </w:r>
          <w:r w:rsidRPr="005B3523">
            <w:rPr>
              <w:color w:val="000000"/>
            </w:rPr>
            <w:t xml:space="preserve"> cooling off period.</w:t>
          </w:r>
          <w:r w:rsidRPr="009C4FCF">
            <w:rPr>
              <w:color w:val="000000"/>
            </w:rPr>
            <w:t xml:space="preserve"> </w:t>
          </w:r>
          <w:r>
            <w:rPr>
              <w:color w:val="000000"/>
            </w:rPr>
            <w:t>Y</w:t>
          </w:r>
          <w:r w:rsidRPr="005B3523">
            <w:rPr>
              <w:color w:val="000000"/>
            </w:rPr>
            <w:t>ou must inform us of your decision</w:t>
          </w:r>
          <w:r>
            <w:rPr>
              <w:color w:val="000000"/>
            </w:rPr>
            <w:t xml:space="preserve"> to withdraw from the course by email.</w:t>
          </w:r>
          <w:r w:rsidRPr="005B3523">
            <w:rPr>
              <w:color w:val="000000"/>
            </w:rPr>
            <w:t xml:space="preserve"> Cancellation is effective from the date on which you send us your message.</w:t>
          </w:r>
        </w:p>
        <w:p w14:paraId="16A98B39" w14:textId="77777777" w:rsidR="00491A3B" w:rsidRDefault="00491A3B" w:rsidP="00491A3B">
          <w:pPr>
            <w:pStyle w:val="BodyText"/>
            <w:spacing w:after="0"/>
            <w:rPr>
              <w:color w:val="000000"/>
            </w:rPr>
          </w:pPr>
        </w:p>
        <w:p w14:paraId="014ED564" w14:textId="77777777" w:rsidR="00491A3B" w:rsidRPr="005B3523" w:rsidRDefault="00491A3B" w:rsidP="00491A3B">
          <w:pPr>
            <w:pStyle w:val="Heading2"/>
            <w:spacing w:after="0" w:line="360" w:lineRule="auto"/>
          </w:pPr>
          <w:r w:rsidRPr="005B3523">
            <w:t>Refunds after 1</w:t>
          </w:r>
          <w:r>
            <w:t>4</w:t>
          </w:r>
          <w:r w:rsidRPr="005B3523">
            <w:t xml:space="preserve"> days</w:t>
          </w:r>
          <w:r>
            <w:t>, but before the course begins:</w:t>
          </w:r>
        </w:p>
        <w:p w14:paraId="485CFBF9" w14:textId="77777777" w:rsidR="00491A3B" w:rsidRPr="005B3523" w:rsidRDefault="00491A3B" w:rsidP="00491A3B">
          <w:pPr>
            <w:pStyle w:val="BodyText"/>
            <w:spacing w:after="0"/>
            <w:rPr>
              <w:color w:val="000000"/>
            </w:rPr>
          </w:pPr>
          <w:r>
            <w:rPr>
              <w:color w:val="000000"/>
            </w:rPr>
            <w:t>You will be issued a refund minus your £500 non-refundable deposit for cancellations after the 14-day cooling off period. Y</w:t>
          </w:r>
          <w:r w:rsidRPr="005B3523">
            <w:rPr>
              <w:color w:val="000000"/>
            </w:rPr>
            <w:t>ou must inform us of your decision</w:t>
          </w:r>
          <w:r>
            <w:rPr>
              <w:color w:val="000000"/>
            </w:rPr>
            <w:t xml:space="preserve"> to withdraw from the course by email.</w:t>
          </w:r>
          <w:r w:rsidRPr="005B3523">
            <w:rPr>
              <w:color w:val="000000"/>
            </w:rPr>
            <w:t xml:space="preserve"> Cancellation is effective from the date on which you send us your message.</w:t>
          </w:r>
        </w:p>
        <w:p w14:paraId="323B6476" w14:textId="77777777" w:rsidR="00491A3B" w:rsidRDefault="00491A3B" w:rsidP="00491A3B">
          <w:pPr>
            <w:pStyle w:val="BodyText"/>
            <w:spacing w:after="0"/>
            <w:rPr>
              <w:b/>
              <w:bCs/>
            </w:rPr>
          </w:pPr>
        </w:p>
        <w:p w14:paraId="63C23377" w14:textId="77777777" w:rsidR="00491A3B" w:rsidRDefault="00491A3B" w:rsidP="00491A3B">
          <w:pPr>
            <w:pStyle w:val="Heading2"/>
            <w:spacing w:after="0" w:line="360" w:lineRule="auto"/>
          </w:pPr>
          <w:r w:rsidRPr="005B3523">
            <w:t xml:space="preserve">Refunds after </w:t>
          </w:r>
          <w:r>
            <w:t>the course has started:</w:t>
          </w:r>
        </w:p>
        <w:p w14:paraId="4DE3381A" w14:textId="77777777" w:rsidR="00491A3B" w:rsidRDefault="00491A3B" w:rsidP="00491A3B">
          <w:pPr>
            <w:pStyle w:val="BodyText"/>
            <w:spacing w:after="0"/>
            <w:rPr>
              <w:color w:val="000000"/>
            </w:rPr>
          </w:pPr>
          <w:r w:rsidRPr="005B3523">
            <w:rPr>
              <w:color w:val="000000"/>
            </w:rPr>
            <w:t xml:space="preserve">We do not offer refunds after </w:t>
          </w:r>
          <w:r>
            <w:rPr>
              <w:color w:val="000000"/>
            </w:rPr>
            <w:t>the course has started,</w:t>
          </w:r>
          <w:r w:rsidRPr="005B3523">
            <w:rPr>
              <w:color w:val="000000"/>
            </w:rPr>
            <w:t xml:space="preserve"> except in exceptional circumstances</w:t>
          </w:r>
          <w:r>
            <w:rPr>
              <w:color w:val="000000"/>
            </w:rPr>
            <w:t>. Th</w:t>
          </w:r>
          <w:r w:rsidRPr="005B3523">
            <w:rPr>
              <w:color w:val="000000"/>
            </w:rPr>
            <w:t xml:space="preserve">is would be at the discretion of the Education Department. </w:t>
          </w:r>
          <w:r>
            <w:rPr>
              <w:color w:val="000000"/>
            </w:rPr>
            <w:t xml:space="preserve">Any refund would be minus your £500 non-refundable deposit and the </w:t>
          </w:r>
          <w:r w:rsidRPr="005B3523">
            <w:rPr>
              <w:color w:val="000000"/>
            </w:rPr>
            <w:t>value of the learning materials you have accessed</w:t>
          </w:r>
          <w:r>
            <w:rPr>
              <w:color w:val="000000"/>
            </w:rPr>
            <w:t xml:space="preserve">/classes you have attended. </w:t>
          </w:r>
        </w:p>
        <w:p w14:paraId="1A747D9C" w14:textId="77777777" w:rsidR="00491A3B" w:rsidRDefault="00491A3B">
          <w:pPr>
            <w:spacing w:line="240" w:lineRule="auto"/>
            <w:rPr>
              <w:color w:val="000000"/>
              <w:sz w:val="24"/>
            </w:rPr>
          </w:pPr>
          <w:r>
            <w:rPr>
              <w:color w:val="000000"/>
            </w:rPr>
            <w:br w:type="page"/>
          </w:r>
        </w:p>
        <w:p w14:paraId="2C3D5192" w14:textId="20EC0B26" w:rsidR="00491A3B" w:rsidRPr="005B3523" w:rsidRDefault="00491A3B" w:rsidP="00491A3B">
          <w:pPr>
            <w:pStyle w:val="BodyText"/>
            <w:spacing w:after="0"/>
            <w:rPr>
              <w:color w:val="000000"/>
            </w:rPr>
          </w:pPr>
          <w:r>
            <w:rPr>
              <w:color w:val="000000"/>
            </w:rPr>
            <w:lastRenderedPageBreak/>
            <w:t>Y</w:t>
          </w:r>
          <w:r w:rsidRPr="005B3523">
            <w:rPr>
              <w:color w:val="000000"/>
            </w:rPr>
            <w:t>ou must inform us of your decision</w:t>
          </w:r>
          <w:r>
            <w:rPr>
              <w:color w:val="000000"/>
            </w:rPr>
            <w:t xml:space="preserve"> to withdraw from the course by email.</w:t>
          </w:r>
          <w:r w:rsidRPr="005B3523">
            <w:rPr>
              <w:color w:val="000000"/>
            </w:rPr>
            <w:t xml:space="preserve"> Cancellation is effective from the date on which you send us your message.</w:t>
          </w:r>
        </w:p>
        <w:p w14:paraId="476F12C0" w14:textId="77777777" w:rsidR="00491A3B" w:rsidRPr="005B3523" w:rsidRDefault="00491A3B" w:rsidP="00491A3B">
          <w:pPr>
            <w:pStyle w:val="BodyText"/>
            <w:spacing w:after="0"/>
            <w:rPr>
              <w:color w:val="000000"/>
            </w:rPr>
          </w:pPr>
        </w:p>
        <w:p w14:paraId="0B2F18E2" w14:textId="77777777" w:rsidR="00491A3B" w:rsidRDefault="00491A3B" w:rsidP="00491A3B">
          <w:pPr>
            <w:pStyle w:val="BodyText"/>
            <w:spacing w:after="0"/>
            <w:rPr>
              <w:color w:val="000000"/>
            </w:rPr>
          </w:pPr>
          <w:r w:rsidRPr="005B3523">
            <w:rPr>
              <w:color w:val="000000"/>
            </w:rPr>
            <w:t xml:space="preserve">Any exceptions to the refund policy outlined above will be considered on a case-by-case basis and will be at the discretion of the Education Department and may be subject to a £50 administration fee. </w:t>
          </w:r>
        </w:p>
        <w:p w14:paraId="28DA545E" w14:textId="77777777" w:rsidR="00491A3B" w:rsidRPr="005B3523" w:rsidRDefault="00491A3B" w:rsidP="00491A3B">
          <w:pPr>
            <w:pStyle w:val="BodyText"/>
            <w:spacing w:after="0"/>
            <w:rPr>
              <w:color w:val="000000"/>
            </w:rPr>
          </w:pPr>
        </w:p>
        <w:p w14:paraId="5AE371D0" w14:textId="77777777" w:rsidR="00491A3B" w:rsidRDefault="00491A3B" w:rsidP="00491A3B">
          <w:pPr>
            <w:pStyle w:val="BodyText"/>
            <w:spacing w:after="0"/>
            <w:rPr>
              <w:color w:val="000000"/>
            </w:rPr>
          </w:pPr>
          <w:r w:rsidRPr="005B3523">
            <w:rPr>
              <w:color w:val="000000"/>
            </w:rPr>
            <w:t>Fees will not be refundable if you do not complete or pass the course</w:t>
          </w:r>
          <w:r>
            <w:rPr>
              <w:color w:val="000000"/>
            </w:rPr>
            <w:t>.</w:t>
          </w:r>
        </w:p>
        <w:p w14:paraId="62922655" w14:textId="77777777" w:rsidR="00491A3B" w:rsidRDefault="00491A3B" w:rsidP="00491A3B">
          <w:pPr>
            <w:spacing w:line="360" w:lineRule="auto"/>
            <w:jc w:val="both"/>
            <w:rPr>
              <w:rFonts w:cstheme="minorHAnsi"/>
              <w:color w:val="000000"/>
            </w:rPr>
          </w:pPr>
        </w:p>
        <w:p w14:paraId="1BD568B1" w14:textId="5BF04073" w:rsidR="00491A3B" w:rsidRDefault="00491A3B" w:rsidP="00491A3B">
          <w:pPr>
            <w:pStyle w:val="Heading1"/>
            <w:spacing w:after="0" w:line="360" w:lineRule="auto"/>
          </w:pPr>
          <w:bookmarkStart w:id="237" w:name="_Toc137022247"/>
          <w:bookmarkStart w:id="238" w:name="_Toc196732911"/>
          <w:r>
            <w:t>12. Privacy Notice</w:t>
          </w:r>
          <w:bookmarkEnd w:id="237"/>
          <w:bookmarkEnd w:id="238"/>
        </w:p>
        <w:p w14:paraId="651E11A9" w14:textId="1D98970F" w:rsidR="00491A3B" w:rsidRDefault="00491A3B" w:rsidP="00491A3B">
          <w:pPr>
            <w:pStyle w:val="BodyText"/>
            <w:spacing w:after="0"/>
          </w:pPr>
          <w:r>
            <w:t xml:space="preserve">RBGE will process your personal data for the administration of your course, to create your account on PropaGate Learning and to take payment (where relevant). RBGE will also process your personal data to inform you of any updates to the course, the admissions procedure, course dates, as well as any special offers. For more information see our </w:t>
          </w:r>
          <w:hyperlink r:id="rId38" w:tgtFrame="_blank" w:history="1">
            <w:r>
              <w:rPr>
                <w:rStyle w:val="Hyperlink"/>
              </w:rPr>
              <w:t xml:space="preserve">privacy notice. </w:t>
            </w:r>
          </w:hyperlink>
        </w:p>
        <w:p w14:paraId="68E6BB4B" w14:textId="25537C81" w:rsidR="007A752B" w:rsidRPr="00491A3B" w:rsidRDefault="00431A99" w:rsidP="00491A3B">
          <w:pPr>
            <w:spacing w:line="240" w:lineRule="auto"/>
            <w:rPr>
              <w:color w:val="000000" w:themeColor="text1"/>
              <w:sz w:val="24"/>
            </w:rPr>
          </w:pPr>
        </w:p>
      </w:sdtContent>
    </w:sdt>
    <w:sectPr w:rsidR="007A752B" w:rsidRPr="00491A3B" w:rsidSect="00D67D46">
      <w:type w:val="continuous"/>
      <w:pgSz w:w="11906" w:h="16838" w:code="9"/>
      <w:pgMar w:top="1077" w:right="1077" w:bottom="1077" w:left="1077" w:header="454" w:footer="90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0EB88D" w14:textId="77777777" w:rsidR="008A1D71" w:rsidRPr="00E33D09" w:rsidRDefault="008A1D71" w:rsidP="00EE5A09">
      <w:r w:rsidRPr="00E33D09">
        <w:separator/>
      </w:r>
    </w:p>
  </w:endnote>
  <w:endnote w:type="continuationSeparator" w:id="0">
    <w:p w14:paraId="4F2708F6" w14:textId="77777777" w:rsidR="008A1D71" w:rsidRPr="00E33D09" w:rsidRDefault="008A1D71" w:rsidP="00EE5A09">
      <w:r w:rsidRPr="00E33D09">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otham Book">
    <w:altName w:val="Calibri"/>
    <w:panose1 w:val="00000000000000000000"/>
    <w:charset w:val="00"/>
    <w:family w:val="modern"/>
    <w:notTrueType/>
    <w:pitch w:val="variable"/>
    <w:sig w:usb0="A10000FF" w:usb1="4000005B" w:usb2="00000000" w:usb3="00000000" w:csb0="0000009B" w:csb1="00000000"/>
  </w:font>
  <w:font w:name="Public Sans Light">
    <w:panose1 w:val="00000000000000000000"/>
    <w:charset w:val="00"/>
    <w:family w:val="auto"/>
    <w:pitch w:val="variable"/>
    <w:sig w:usb0="A00000FF" w:usb1="4000205B" w:usb2="00000000" w:usb3="00000000" w:csb0="00000193" w:csb1="00000000"/>
    <w:embedRegular r:id="rId1" w:fontKey="{1E037309-5DA7-4154-AACD-C230E3A66D15}"/>
    <w:embedBold r:id="rId2" w:fontKey="{73122D75-A454-40A6-A608-495B340C63AF}"/>
    <w:embedItalic r:id="rId3" w:fontKey="{F8B28468-4E2C-42BE-B056-9E7C4B922969}"/>
    <w:embedBoldItalic r:id="rId4" w:fontKey="{0B3E4CA2-B9C9-4E01-8D92-4B0C7C8F4204}"/>
  </w:font>
  <w:font w:name="PMingLiU">
    <w:altName w:val="新細明體"/>
    <w:panose1 w:val="02010601000101010101"/>
    <w:charset w:val="88"/>
    <w:family w:val="roman"/>
    <w:pitch w:val="variable"/>
    <w:sig w:usb0="A00002FF" w:usb1="28CFFCFA" w:usb2="00000016" w:usb3="00000000" w:csb0="00100001" w:csb1="00000000"/>
  </w:font>
  <w:font w:name="Public Sans SemiBold">
    <w:panose1 w:val="00000000000000000000"/>
    <w:charset w:val="00"/>
    <w:family w:val="auto"/>
    <w:pitch w:val="variable"/>
    <w:sig w:usb0="A00000FF" w:usb1="4000205B" w:usb2="00000000" w:usb3="00000000" w:csb0="00000193" w:csb1="00000000"/>
    <w:embedRegular r:id="rId5" w:fontKey="{40C76244-AD89-430E-96F4-FB936CCF8AC0}"/>
    <w:embedBold r:id="rId6" w:fontKey="{FB1EFEFD-991C-4753-9C57-4E99887CBEFC}"/>
  </w:font>
  <w:font w:name="MingLiU">
    <w:altName w:val="細明體"/>
    <w:panose1 w:val="02010609000101010101"/>
    <w:charset w:val="88"/>
    <w:family w:val="modern"/>
    <w:pitch w:val="fixed"/>
    <w:sig w:usb0="A00002FF" w:usb1="28CFFCFA" w:usb2="00000016" w:usb3="00000000" w:csb0="00100001" w:csb1="00000000"/>
  </w:font>
  <w:font w:name="Georgia">
    <w:panose1 w:val="02040502050405020303"/>
    <w:charset w:val="00"/>
    <w:family w:val="roman"/>
    <w:pitch w:val="variable"/>
    <w:sig w:usb0="00000287" w:usb1="00000000" w:usb2="00000000" w:usb3="00000000" w:csb0="0000009F" w:csb1="00000000"/>
    <w:embedRegular r:id="rId7" w:fontKey="{688B8F0E-CF2C-4529-91E2-AEF0ABA3C3EA}"/>
    <w:embedBold r:id="rId8" w:fontKey="{2296D29C-E003-4D42-A6B5-2A88163F1DC3}"/>
    <w:embedItalic r:id="rId9" w:fontKey="{01D2ED86-B6E0-43CE-BBE3-4519A8E8152B}"/>
  </w:font>
  <w:font w:name="Segoe UI">
    <w:panose1 w:val="020B0502040204020203"/>
    <w:charset w:val="00"/>
    <w:family w:val="swiss"/>
    <w:pitch w:val="variable"/>
    <w:sig w:usb0="E4002EFF" w:usb1="C000E47F" w:usb2="00000009" w:usb3="00000000" w:csb0="000001FF" w:csb1="00000000"/>
    <w:embedRegular r:id="rId10" w:fontKey="{F7B8DC2A-5561-47B0-94E3-9EBE32710518}"/>
  </w:font>
  <w:font w:name="Consolas">
    <w:panose1 w:val="020B0609020204030204"/>
    <w:charset w:val="00"/>
    <w:family w:val="modern"/>
    <w:pitch w:val="fixed"/>
    <w:sig w:usb0="E00006FF" w:usb1="0000FCFF" w:usb2="00000001" w:usb3="00000000" w:csb0="0000019F" w:csb1="00000000"/>
    <w:embedRegular r:id="rId11" w:fontKey="{CE399F2B-81CA-43BF-8EE7-70AF85BA6515}"/>
  </w:font>
  <w:font w:name="___WRD_EMBED_SUB_176">
    <w:charset w:val="00"/>
    <w:family w:val="roman"/>
    <w:pitch w:val="default"/>
  </w:font>
  <w:font w:name="Arial">
    <w:panose1 w:val="020B0604020202020204"/>
    <w:charset w:val="00"/>
    <w:family w:val="swiss"/>
    <w:pitch w:val="variable"/>
    <w:sig w:usb0="E0002EFF" w:usb1="C000785B" w:usb2="00000009" w:usb3="00000000" w:csb0="000001FF" w:csb1="00000000"/>
  </w:font>
  <w:font w:name="Gotham Bold">
    <w:altName w:val="Cambria"/>
    <w:panose1 w:val="00000000000000000000"/>
    <w:charset w:val="00"/>
    <w:family w:val="modern"/>
    <w:notTrueType/>
    <w:pitch w:val="variable"/>
    <w:sig w:usb0="A10000FF" w:usb1="4000005B" w:usb2="00000000" w:usb3="00000000" w:csb0="0000009B" w:csb1="00000000"/>
  </w:font>
  <w:font w:name="Calibri">
    <w:panose1 w:val="020F0502020204030204"/>
    <w:charset w:val="00"/>
    <w:family w:val="swiss"/>
    <w:pitch w:val="variable"/>
    <w:sig w:usb0="E4002EFF" w:usb1="C200247B" w:usb2="00000009" w:usb3="00000000" w:csb0="000001FF" w:csb1="00000000"/>
    <w:embedRegular r:id="rId12" w:fontKey="{3EFB69B8-6D4F-4812-A030-BDA2B8CDD156}"/>
    <w:embedBold r:id="rId13" w:fontKey="{3C4FB5CE-D363-4DCF-B55B-42F1A7A2A817}"/>
  </w:font>
  <w:font w:name="Century Schoolbook">
    <w:panose1 w:val="02040604050505020304"/>
    <w:charset w:val="00"/>
    <w:family w:val="roman"/>
    <w:pitch w:val="variable"/>
    <w:sig w:usb0="00000287" w:usb1="00000000" w:usb2="00000000" w:usb3="00000000" w:csb0="0000009F" w:csb1="00000000"/>
    <w:embedRegular r:id="rId14" w:fontKey="{7CAE8AAB-5650-4DD8-A06C-8F3C95FF33B5}"/>
  </w:font>
  <w:font w:name="Tms Rmn">
    <w:panose1 w:val="02020603040505020304"/>
    <w:charset w:val="00"/>
    <w:family w:val="roman"/>
    <w:notTrueType/>
    <w:pitch w:val="variable"/>
    <w:sig w:usb0="00000003" w:usb1="00000000" w:usb2="00000000" w:usb3="00000000" w:csb0="00000001" w:csb1="00000000"/>
  </w:font>
  <w:font w:name="Public Sans">
    <w:panose1 w:val="00000000000000000000"/>
    <w:charset w:val="00"/>
    <w:family w:val="auto"/>
    <w:pitch w:val="variable"/>
    <w:sig w:usb0="A00000FF" w:usb1="4000205B" w:usb2="00000000" w:usb3="00000000" w:csb0="00000193" w:csb1="00000000"/>
    <w:embedRegular r:id="rId15" w:fontKey="{256A43B1-CC39-4B5B-8B4F-DFD5243DE26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4A4F9A" w14:textId="51C69ADE" w:rsidR="006318F5" w:rsidRPr="00C53CEE" w:rsidRDefault="006318F5">
    <w:pPr>
      <w:pStyle w:val="Footer"/>
      <w:rPr>
        <w:rFonts w:ascii="Public Sans" w:hAnsi="Public Sans" w:cs="Arial"/>
        <w:color w:val="000000" w:themeColor="text1"/>
        <w:sz w:val="24"/>
        <w:szCs w:val="24"/>
      </w:rPr>
    </w:pPr>
    <w:r w:rsidRPr="00C53CEE">
      <w:rPr>
        <w:rFonts w:ascii="Public Sans" w:hAnsi="Public Sans" w:cs="Arial"/>
        <w:color w:val="000000" w:themeColor="text1"/>
        <w:sz w:val="24"/>
        <w:szCs w:val="24"/>
      </w:rPr>
      <w:t xml:space="preserve">RBGE </w:t>
    </w:r>
    <w:r w:rsidR="00C87DF4" w:rsidRPr="00C53CEE">
      <w:rPr>
        <w:rFonts w:ascii="Public Sans" w:hAnsi="Public Sans" w:cs="Arial"/>
        <w:color w:val="000000" w:themeColor="text1"/>
        <w:sz w:val="24"/>
        <w:szCs w:val="24"/>
      </w:rPr>
      <w:t>August</w:t>
    </w:r>
    <w:r w:rsidRPr="00C53CEE">
      <w:rPr>
        <w:rFonts w:ascii="Public Sans" w:hAnsi="Public Sans" w:cs="Arial"/>
        <w:color w:val="000000" w:themeColor="text1"/>
        <w:sz w:val="24"/>
        <w:szCs w:val="24"/>
      </w:rPr>
      <w:t xml:space="preserve"> 2025 </w:t>
    </w:r>
    <w:r w:rsidR="00F06EED" w:rsidRPr="00C53CEE">
      <w:rPr>
        <w:rFonts w:ascii="Public Sans" w:hAnsi="Public Sans" w:cs="Arial"/>
        <w:color w:val="000000" w:themeColor="text1"/>
        <w:sz w:val="24"/>
        <w:szCs w:val="24"/>
      </w:rPr>
      <w:tab/>
    </w:r>
    <w:r w:rsidRPr="00C53CEE">
      <w:rPr>
        <w:rFonts w:ascii="Public Sans" w:hAnsi="Public Sans" w:cs="Arial"/>
        <w:color w:val="000000" w:themeColor="text1"/>
        <w:sz w:val="24"/>
        <w:szCs w:val="24"/>
      </w:rPr>
      <w:t xml:space="preserve">                      </w:t>
    </w:r>
    <w:r w:rsidRPr="00C53CEE">
      <w:rPr>
        <w:rStyle w:val="PageNumber"/>
        <w:rFonts w:ascii="Public Sans" w:hAnsi="Public Sans"/>
        <w:color w:val="000000" w:themeColor="text1"/>
        <w:sz w:val="24"/>
        <w:szCs w:val="24"/>
      </w:rPr>
      <w:fldChar w:fldCharType="begin"/>
    </w:r>
    <w:r w:rsidRPr="00C53CEE">
      <w:rPr>
        <w:rStyle w:val="PageNumber"/>
        <w:rFonts w:ascii="Public Sans" w:hAnsi="Public Sans"/>
        <w:color w:val="000000" w:themeColor="text1"/>
        <w:sz w:val="24"/>
        <w:szCs w:val="24"/>
      </w:rPr>
      <w:instrText xml:space="preserve"> PAGE </w:instrText>
    </w:r>
    <w:r w:rsidRPr="00C53CEE">
      <w:rPr>
        <w:rStyle w:val="PageNumber"/>
        <w:rFonts w:ascii="Public Sans" w:hAnsi="Public Sans"/>
        <w:color w:val="000000" w:themeColor="text1"/>
        <w:sz w:val="24"/>
        <w:szCs w:val="24"/>
      </w:rPr>
      <w:fldChar w:fldCharType="separate"/>
    </w:r>
    <w:r w:rsidRPr="00C53CEE">
      <w:rPr>
        <w:rStyle w:val="PageNumber"/>
        <w:rFonts w:ascii="Public Sans" w:hAnsi="Public Sans"/>
        <w:noProof/>
        <w:color w:val="000000" w:themeColor="text1"/>
        <w:sz w:val="24"/>
        <w:szCs w:val="24"/>
      </w:rPr>
      <w:t>4</w:t>
    </w:r>
    <w:r w:rsidRPr="00C53CEE">
      <w:rPr>
        <w:rStyle w:val="PageNumber"/>
        <w:rFonts w:ascii="Public Sans" w:hAnsi="Public Sans"/>
        <w:color w:val="000000" w:themeColor="text1"/>
        <w:sz w:val="24"/>
        <w:szCs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210"/>
      <w:gridCol w:w="3210"/>
      <w:gridCol w:w="3210"/>
    </w:tblGrid>
    <w:tr w:rsidR="006318F5" w14:paraId="1FFB6D26" w14:textId="77777777">
      <w:trPr>
        <w:trHeight w:val="300"/>
      </w:trPr>
      <w:tc>
        <w:tcPr>
          <w:tcW w:w="3210" w:type="dxa"/>
        </w:tcPr>
        <w:p w14:paraId="0979F752" w14:textId="77777777" w:rsidR="006318F5" w:rsidRDefault="006318F5">
          <w:pPr>
            <w:pStyle w:val="Header"/>
            <w:ind w:left="-115"/>
          </w:pPr>
        </w:p>
      </w:tc>
      <w:tc>
        <w:tcPr>
          <w:tcW w:w="3210" w:type="dxa"/>
        </w:tcPr>
        <w:p w14:paraId="2711A9F5" w14:textId="77777777" w:rsidR="006318F5" w:rsidRDefault="006318F5">
          <w:pPr>
            <w:pStyle w:val="Header"/>
            <w:jc w:val="center"/>
          </w:pPr>
        </w:p>
      </w:tc>
      <w:tc>
        <w:tcPr>
          <w:tcW w:w="3210" w:type="dxa"/>
        </w:tcPr>
        <w:p w14:paraId="6BB1D313" w14:textId="77777777" w:rsidR="006318F5" w:rsidRDefault="006318F5">
          <w:pPr>
            <w:pStyle w:val="Header"/>
            <w:ind w:right="-115"/>
            <w:jc w:val="right"/>
          </w:pPr>
        </w:p>
      </w:tc>
    </w:tr>
  </w:tbl>
  <w:p w14:paraId="0B971E5A" w14:textId="77777777" w:rsidR="006318F5" w:rsidRDefault="006318F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1485"/>
      <w:gridCol w:w="1485"/>
      <w:gridCol w:w="1485"/>
    </w:tblGrid>
    <w:tr w:rsidR="006318F5" w14:paraId="26B378BE" w14:textId="77777777">
      <w:trPr>
        <w:trHeight w:val="300"/>
      </w:trPr>
      <w:tc>
        <w:tcPr>
          <w:tcW w:w="1485" w:type="dxa"/>
        </w:tcPr>
        <w:p w14:paraId="3194D625" w14:textId="77777777" w:rsidR="006318F5" w:rsidRDefault="006318F5">
          <w:pPr>
            <w:pStyle w:val="Header"/>
            <w:ind w:left="-115"/>
          </w:pPr>
        </w:p>
      </w:tc>
      <w:tc>
        <w:tcPr>
          <w:tcW w:w="1485" w:type="dxa"/>
        </w:tcPr>
        <w:p w14:paraId="35E81558" w14:textId="77777777" w:rsidR="006318F5" w:rsidRDefault="006318F5">
          <w:pPr>
            <w:pStyle w:val="Header"/>
            <w:jc w:val="center"/>
          </w:pPr>
        </w:p>
      </w:tc>
      <w:tc>
        <w:tcPr>
          <w:tcW w:w="1485" w:type="dxa"/>
        </w:tcPr>
        <w:p w14:paraId="2387AAE2" w14:textId="77777777" w:rsidR="006318F5" w:rsidRDefault="006318F5">
          <w:pPr>
            <w:pStyle w:val="Header"/>
            <w:ind w:right="-115"/>
            <w:jc w:val="right"/>
          </w:pPr>
        </w:p>
      </w:tc>
    </w:tr>
  </w:tbl>
  <w:p w14:paraId="4E2BE64B" w14:textId="77777777" w:rsidR="006318F5" w:rsidRDefault="006318F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210"/>
      <w:gridCol w:w="3210"/>
      <w:gridCol w:w="3210"/>
    </w:tblGrid>
    <w:tr w:rsidR="006318F5" w14:paraId="1BC4BDD1" w14:textId="77777777">
      <w:trPr>
        <w:trHeight w:val="300"/>
      </w:trPr>
      <w:tc>
        <w:tcPr>
          <w:tcW w:w="3210" w:type="dxa"/>
        </w:tcPr>
        <w:p w14:paraId="45C5420F" w14:textId="77777777" w:rsidR="006318F5" w:rsidRDefault="006318F5">
          <w:pPr>
            <w:pStyle w:val="Header"/>
            <w:ind w:left="-115"/>
          </w:pPr>
        </w:p>
      </w:tc>
      <w:tc>
        <w:tcPr>
          <w:tcW w:w="3210" w:type="dxa"/>
        </w:tcPr>
        <w:p w14:paraId="3B8423D9" w14:textId="77777777" w:rsidR="006318F5" w:rsidRDefault="006318F5">
          <w:pPr>
            <w:pStyle w:val="Header"/>
            <w:jc w:val="center"/>
          </w:pPr>
        </w:p>
      </w:tc>
      <w:tc>
        <w:tcPr>
          <w:tcW w:w="3210" w:type="dxa"/>
        </w:tcPr>
        <w:p w14:paraId="576012F9" w14:textId="77777777" w:rsidR="006318F5" w:rsidRDefault="006318F5">
          <w:pPr>
            <w:pStyle w:val="Header"/>
            <w:ind w:right="-115"/>
            <w:jc w:val="right"/>
          </w:pPr>
        </w:p>
      </w:tc>
    </w:tr>
  </w:tbl>
  <w:p w14:paraId="65B2A8DB" w14:textId="77777777" w:rsidR="006318F5" w:rsidRDefault="006318F5">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1485"/>
      <w:gridCol w:w="1485"/>
      <w:gridCol w:w="1485"/>
    </w:tblGrid>
    <w:tr w:rsidR="006318F5" w14:paraId="132864DC" w14:textId="77777777">
      <w:trPr>
        <w:trHeight w:val="300"/>
      </w:trPr>
      <w:tc>
        <w:tcPr>
          <w:tcW w:w="1485" w:type="dxa"/>
        </w:tcPr>
        <w:p w14:paraId="4E8F34AF" w14:textId="77777777" w:rsidR="006318F5" w:rsidRDefault="006318F5">
          <w:pPr>
            <w:pStyle w:val="Header"/>
            <w:ind w:left="-115"/>
          </w:pPr>
        </w:p>
      </w:tc>
      <w:tc>
        <w:tcPr>
          <w:tcW w:w="1485" w:type="dxa"/>
        </w:tcPr>
        <w:p w14:paraId="66E4FFCE" w14:textId="77777777" w:rsidR="006318F5" w:rsidRDefault="006318F5">
          <w:pPr>
            <w:pStyle w:val="Header"/>
            <w:jc w:val="center"/>
          </w:pPr>
        </w:p>
      </w:tc>
      <w:tc>
        <w:tcPr>
          <w:tcW w:w="1485" w:type="dxa"/>
        </w:tcPr>
        <w:p w14:paraId="7A3660B1" w14:textId="77777777" w:rsidR="006318F5" w:rsidRDefault="006318F5">
          <w:pPr>
            <w:pStyle w:val="Header"/>
            <w:ind w:right="-115"/>
            <w:jc w:val="right"/>
          </w:pPr>
        </w:p>
      </w:tc>
    </w:tr>
  </w:tbl>
  <w:p w14:paraId="0FB1F775" w14:textId="77777777" w:rsidR="006318F5" w:rsidRDefault="006318F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00C856" w14:textId="77777777" w:rsidR="008A1D71" w:rsidRPr="00E33D09" w:rsidRDefault="008A1D71" w:rsidP="00EE5A09">
      <w:r w:rsidRPr="00E33D09">
        <w:separator/>
      </w:r>
    </w:p>
  </w:footnote>
  <w:footnote w:type="continuationSeparator" w:id="0">
    <w:p w14:paraId="76F11403" w14:textId="77777777" w:rsidR="008A1D71" w:rsidRPr="00E33D09" w:rsidRDefault="008A1D71" w:rsidP="00EE5A09">
      <w:r w:rsidRPr="00E33D09">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210"/>
      <w:gridCol w:w="3210"/>
      <w:gridCol w:w="3210"/>
    </w:tblGrid>
    <w:tr w:rsidR="006318F5" w14:paraId="5AFD7E5E" w14:textId="77777777">
      <w:trPr>
        <w:trHeight w:val="300"/>
      </w:trPr>
      <w:tc>
        <w:tcPr>
          <w:tcW w:w="3210" w:type="dxa"/>
        </w:tcPr>
        <w:p w14:paraId="4AEBAD9D" w14:textId="77777777" w:rsidR="006318F5" w:rsidRDefault="006318F5">
          <w:pPr>
            <w:pStyle w:val="Header"/>
            <w:ind w:left="-115"/>
          </w:pPr>
        </w:p>
      </w:tc>
      <w:tc>
        <w:tcPr>
          <w:tcW w:w="3210" w:type="dxa"/>
        </w:tcPr>
        <w:p w14:paraId="4E702E7C" w14:textId="77777777" w:rsidR="006318F5" w:rsidRDefault="006318F5">
          <w:pPr>
            <w:pStyle w:val="Header"/>
            <w:jc w:val="center"/>
          </w:pPr>
        </w:p>
      </w:tc>
      <w:tc>
        <w:tcPr>
          <w:tcW w:w="3210" w:type="dxa"/>
        </w:tcPr>
        <w:p w14:paraId="40B42BB4" w14:textId="77777777" w:rsidR="006318F5" w:rsidRDefault="006318F5">
          <w:pPr>
            <w:pStyle w:val="Header"/>
            <w:ind w:right="-115"/>
            <w:jc w:val="right"/>
          </w:pPr>
        </w:p>
      </w:tc>
    </w:tr>
  </w:tbl>
  <w:p w14:paraId="49E5BE28" w14:textId="77777777" w:rsidR="006318F5" w:rsidRDefault="006318F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210"/>
      <w:gridCol w:w="3210"/>
      <w:gridCol w:w="3210"/>
    </w:tblGrid>
    <w:tr w:rsidR="006318F5" w14:paraId="47D70AE4" w14:textId="77777777">
      <w:trPr>
        <w:trHeight w:val="300"/>
      </w:trPr>
      <w:tc>
        <w:tcPr>
          <w:tcW w:w="3210" w:type="dxa"/>
        </w:tcPr>
        <w:p w14:paraId="29B26079" w14:textId="77777777" w:rsidR="006318F5" w:rsidRDefault="006318F5">
          <w:pPr>
            <w:pStyle w:val="Header"/>
            <w:ind w:left="-115"/>
          </w:pPr>
        </w:p>
      </w:tc>
      <w:tc>
        <w:tcPr>
          <w:tcW w:w="3210" w:type="dxa"/>
        </w:tcPr>
        <w:p w14:paraId="3B2BB908" w14:textId="77777777" w:rsidR="006318F5" w:rsidRDefault="006318F5">
          <w:pPr>
            <w:pStyle w:val="Header"/>
            <w:jc w:val="center"/>
          </w:pPr>
        </w:p>
      </w:tc>
      <w:tc>
        <w:tcPr>
          <w:tcW w:w="3210" w:type="dxa"/>
        </w:tcPr>
        <w:p w14:paraId="17663A4B" w14:textId="77777777" w:rsidR="006318F5" w:rsidRDefault="006318F5">
          <w:pPr>
            <w:pStyle w:val="Header"/>
            <w:ind w:right="-115"/>
            <w:jc w:val="right"/>
          </w:pPr>
        </w:p>
      </w:tc>
    </w:tr>
  </w:tbl>
  <w:p w14:paraId="1FC996C9" w14:textId="77777777" w:rsidR="006318F5" w:rsidRDefault="006318F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1485"/>
      <w:gridCol w:w="1485"/>
      <w:gridCol w:w="1485"/>
    </w:tblGrid>
    <w:tr w:rsidR="006318F5" w14:paraId="22CA19B2" w14:textId="77777777">
      <w:trPr>
        <w:trHeight w:val="300"/>
      </w:trPr>
      <w:tc>
        <w:tcPr>
          <w:tcW w:w="1485" w:type="dxa"/>
        </w:tcPr>
        <w:p w14:paraId="668E649B" w14:textId="77777777" w:rsidR="006318F5" w:rsidRDefault="006318F5">
          <w:pPr>
            <w:pStyle w:val="Header"/>
            <w:ind w:left="-115"/>
          </w:pPr>
        </w:p>
      </w:tc>
      <w:tc>
        <w:tcPr>
          <w:tcW w:w="1485" w:type="dxa"/>
        </w:tcPr>
        <w:p w14:paraId="7FB689C9" w14:textId="77777777" w:rsidR="006318F5" w:rsidRDefault="006318F5">
          <w:pPr>
            <w:pStyle w:val="Header"/>
            <w:jc w:val="center"/>
          </w:pPr>
        </w:p>
      </w:tc>
      <w:tc>
        <w:tcPr>
          <w:tcW w:w="1485" w:type="dxa"/>
        </w:tcPr>
        <w:p w14:paraId="18D0F169" w14:textId="77777777" w:rsidR="006318F5" w:rsidRDefault="006318F5">
          <w:pPr>
            <w:pStyle w:val="Header"/>
            <w:ind w:right="-115"/>
            <w:jc w:val="right"/>
          </w:pPr>
        </w:p>
      </w:tc>
    </w:tr>
  </w:tbl>
  <w:p w14:paraId="3E487F41" w14:textId="77777777" w:rsidR="006318F5" w:rsidRDefault="006318F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1485"/>
      <w:gridCol w:w="1485"/>
      <w:gridCol w:w="1485"/>
    </w:tblGrid>
    <w:tr w:rsidR="006318F5" w14:paraId="2CDEFF93" w14:textId="77777777">
      <w:trPr>
        <w:trHeight w:val="300"/>
      </w:trPr>
      <w:tc>
        <w:tcPr>
          <w:tcW w:w="1485" w:type="dxa"/>
        </w:tcPr>
        <w:p w14:paraId="7C31F160" w14:textId="77777777" w:rsidR="006318F5" w:rsidRDefault="006318F5">
          <w:pPr>
            <w:pStyle w:val="Header"/>
            <w:ind w:left="-115"/>
          </w:pPr>
        </w:p>
      </w:tc>
      <w:tc>
        <w:tcPr>
          <w:tcW w:w="1485" w:type="dxa"/>
        </w:tcPr>
        <w:p w14:paraId="2305F0AE" w14:textId="77777777" w:rsidR="006318F5" w:rsidRDefault="006318F5">
          <w:pPr>
            <w:pStyle w:val="Header"/>
            <w:jc w:val="center"/>
          </w:pPr>
        </w:p>
      </w:tc>
      <w:tc>
        <w:tcPr>
          <w:tcW w:w="1485" w:type="dxa"/>
        </w:tcPr>
        <w:p w14:paraId="35EEFFFB" w14:textId="77777777" w:rsidR="006318F5" w:rsidRDefault="006318F5">
          <w:pPr>
            <w:pStyle w:val="Header"/>
            <w:ind w:right="-115"/>
            <w:jc w:val="right"/>
          </w:pPr>
        </w:p>
      </w:tc>
    </w:tr>
  </w:tbl>
  <w:p w14:paraId="01FF7782" w14:textId="77777777" w:rsidR="006318F5" w:rsidRDefault="006318F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210"/>
      <w:gridCol w:w="3210"/>
      <w:gridCol w:w="3210"/>
    </w:tblGrid>
    <w:tr w:rsidR="006318F5" w14:paraId="7B56BE4E" w14:textId="77777777">
      <w:trPr>
        <w:trHeight w:val="300"/>
      </w:trPr>
      <w:tc>
        <w:tcPr>
          <w:tcW w:w="3210" w:type="dxa"/>
        </w:tcPr>
        <w:p w14:paraId="67D0E210" w14:textId="77777777" w:rsidR="006318F5" w:rsidRDefault="006318F5">
          <w:pPr>
            <w:pStyle w:val="Header"/>
            <w:ind w:left="-115"/>
          </w:pPr>
        </w:p>
      </w:tc>
      <w:tc>
        <w:tcPr>
          <w:tcW w:w="3210" w:type="dxa"/>
        </w:tcPr>
        <w:p w14:paraId="537D5D8C" w14:textId="77777777" w:rsidR="006318F5" w:rsidRDefault="006318F5">
          <w:pPr>
            <w:pStyle w:val="Header"/>
            <w:jc w:val="center"/>
          </w:pPr>
        </w:p>
      </w:tc>
      <w:tc>
        <w:tcPr>
          <w:tcW w:w="3210" w:type="dxa"/>
        </w:tcPr>
        <w:p w14:paraId="0B7AA69E" w14:textId="77777777" w:rsidR="006318F5" w:rsidRDefault="006318F5">
          <w:pPr>
            <w:pStyle w:val="Header"/>
            <w:ind w:right="-115"/>
            <w:jc w:val="right"/>
          </w:pPr>
        </w:p>
      </w:tc>
    </w:tr>
  </w:tbl>
  <w:p w14:paraId="49CFBE68" w14:textId="77777777" w:rsidR="006318F5" w:rsidRDefault="006318F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210"/>
      <w:gridCol w:w="3210"/>
      <w:gridCol w:w="3210"/>
    </w:tblGrid>
    <w:tr w:rsidR="006318F5" w14:paraId="0A72BBF1" w14:textId="77777777">
      <w:trPr>
        <w:trHeight w:val="300"/>
      </w:trPr>
      <w:tc>
        <w:tcPr>
          <w:tcW w:w="3210" w:type="dxa"/>
        </w:tcPr>
        <w:p w14:paraId="41862FBF" w14:textId="77777777" w:rsidR="006318F5" w:rsidRDefault="006318F5">
          <w:pPr>
            <w:pStyle w:val="Header"/>
            <w:ind w:left="-115"/>
          </w:pPr>
        </w:p>
      </w:tc>
      <w:tc>
        <w:tcPr>
          <w:tcW w:w="3210" w:type="dxa"/>
        </w:tcPr>
        <w:p w14:paraId="53E28196" w14:textId="77777777" w:rsidR="006318F5" w:rsidRDefault="006318F5">
          <w:pPr>
            <w:pStyle w:val="Header"/>
            <w:jc w:val="center"/>
          </w:pPr>
        </w:p>
      </w:tc>
      <w:tc>
        <w:tcPr>
          <w:tcW w:w="3210" w:type="dxa"/>
        </w:tcPr>
        <w:p w14:paraId="3392311C" w14:textId="77777777" w:rsidR="006318F5" w:rsidRDefault="006318F5">
          <w:pPr>
            <w:pStyle w:val="Header"/>
            <w:ind w:right="-115"/>
            <w:jc w:val="right"/>
          </w:pPr>
        </w:p>
      </w:tc>
    </w:tr>
  </w:tbl>
  <w:p w14:paraId="6EA0CBF0" w14:textId="77777777" w:rsidR="006318F5" w:rsidRDefault="006318F5">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1485"/>
      <w:gridCol w:w="1485"/>
      <w:gridCol w:w="1485"/>
    </w:tblGrid>
    <w:tr w:rsidR="006318F5" w14:paraId="7F4DB748" w14:textId="77777777">
      <w:trPr>
        <w:trHeight w:val="300"/>
      </w:trPr>
      <w:tc>
        <w:tcPr>
          <w:tcW w:w="1485" w:type="dxa"/>
        </w:tcPr>
        <w:p w14:paraId="5B5FEAD6" w14:textId="77777777" w:rsidR="006318F5" w:rsidRDefault="006318F5">
          <w:pPr>
            <w:pStyle w:val="Header"/>
            <w:ind w:left="-115"/>
          </w:pPr>
        </w:p>
      </w:tc>
      <w:tc>
        <w:tcPr>
          <w:tcW w:w="1485" w:type="dxa"/>
        </w:tcPr>
        <w:p w14:paraId="09C0EC9C" w14:textId="77777777" w:rsidR="006318F5" w:rsidRDefault="006318F5">
          <w:pPr>
            <w:pStyle w:val="Header"/>
            <w:jc w:val="center"/>
          </w:pPr>
        </w:p>
      </w:tc>
      <w:tc>
        <w:tcPr>
          <w:tcW w:w="1485" w:type="dxa"/>
        </w:tcPr>
        <w:p w14:paraId="4941E07B" w14:textId="77777777" w:rsidR="006318F5" w:rsidRDefault="006318F5">
          <w:pPr>
            <w:pStyle w:val="Header"/>
            <w:ind w:right="-115"/>
            <w:jc w:val="right"/>
          </w:pPr>
        </w:p>
      </w:tc>
    </w:tr>
  </w:tbl>
  <w:p w14:paraId="637D34DF" w14:textId="77777777" w:rsidR="006318F5" w:rsidRDefault="006318F5">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1485"/>
      <w:gridCol w:w="1485"/>
      <w:gridCol w:w="1485"/>
    </w:tblGrid>
    <w:tr w:rsidR="006318F5" w14:paraId="468C1321" w14:textId="77777777">
      <w:trPr>
        <w:trHeight w:val="300"/>
      </w:trPr>
      <w:tc>
        <w:tcPr>
          <w:tcW w:w="1485" w:type="dxa"/>
        </w:tcPr>
        <w:p w14:paraId="3688CE09" w14:textId="77777777" w:rsidR="006318F5" w:rsidRDefault="006318F5">
          <w:pPr>
            <w:pStyle w:val="Header"/>
            <w:ind w:left="-115"/>
          </w:pPr>
        </w:p>
      </w:tc>
      <w:tc>
        <w:tcPr>
          <w:tcW w:w="1485" w:type="dxa"/>
        </w:tcPr>
        <w:p w14:paraId="3954F3AE" w14:textId="77777777" w:rsidR="006318F5" w:rsidRDefault="006318F5">
          <w:pPr>
            <w:pStyle w:val="Header"/>
            <w:jc w:val="center"/>
          </w:pPr>
        </w:p>
      </w:tc>
      <w:tc>
        <w:tcPr>
          <w:tcW w:w="1485" w:type="dxa"/>
        </w:tcPr>
        <w:p w14:paraId="0B152DD6" w14:textId="77777777" w:rsidR="006318F5" w:rsidRDefault="006318F5">
          <w:pPr>
            <w:pStyle w:val="Header"/>
            <w:ind w:right="-115"/>
            <w:jc w:val="right"/>
          </w:pPr>
        </w:p>
      </w:tc>
    </w:tr>
  </w:tbl>
  <w:p w14:paraId="06C6AF29" w14:textId="77777777" w:rsidR="006318F5" w:rsidRDefault="006318F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0"/>
    <w:multiLevelType w:val="singleLevel"/>
    <w:tmpl w:val="49F83C26"/>
    <w:lvl w:ilvl="0">
      <w:start w:val="1"/>
      <w:numFmt w:val="bullet"/>
      <w:pStyle w:val="ListBullet5"/>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992A5F8C"/>
    <w:lvl w:ilvl="0">
      <w:start w:val="1"/>
      <w:numFmt w:val="bullet"/>
      <w:pStyle w:val="ListBullet4"/>
      <w:lvlText w:val=""/>
      <w:lvlJc w:val="left"/>
      <w:pPr>
        <w:tabs>
          <w:tab w:val="num" w:pos="1209"/>
        </w:tabs>
        <w:ind w:left="1209" w:hanging="360"/>
      </w:pPr>
      <w:rPr>
        <w:rFonts w:ascii="Symbol" w:hAnsi="Symbol" w:hint="default"/>
      </w:rPr>
    </w:lvl>
  </w:abstractNum>
  <w:abstractNum w:abstractNumId="2" w15:restartNumberingAfterBreak="0">
    <w:nsid w:val="0587378C"/>
    <w:multiLevelType w:val="hybridMultilevel"/>
    <w:tmpl w:val="F27AC61A"/>
    <w:lvl w:ilvl="0" w:tplc="0809000F">
      <w:start w:val="1"/>
      <w:numFmt w:val="decimal"/>
      <w:lvlText w:val="%1."/>
      <w:lvlJc w:val="left"/>
      <w:pPr>
        <w:tabs>
          <w:tab w:val="num" w:pos="1077"/>
        </w:tabs>
        <w:ind w:left="1077" w:hanging="360"/>
      </w:pPr>
      <w:rPr>
        <w:rFonts w:hint="default"/>
        <w:color w:val="auto"/>
      </w:rPr>
    </w:lvl>
    <w:lvl w:ilvl="1" w:tplc="FFFFFFFF">
      <w:start w:val="1"/>
      <w:numFmt w:val="lowerLetter"/>
      <w:lvlText w:val="%2."/>
      <w:lvlJc w:val="left"/>
      <w:pPr>
        <w:tabs>
          <w:tab w:val="num" w:pos="1797"/>
        </w:tabs>
        <w:ind w:left="1797" w:hanging="360"/>
      </w:pPr>
    </w:lvl>
    <w:lvl w:ilvl="2" w:tplc="FFFFFFFF" w:tentative="1">
      <w:start w:val="1"/>
      <w:numFmt w:val="lowerRoman"/>
      <w:lvlText w:val="%3."/>
      <w:lvlJc w:val="right"/>
      <w:pPr>
        <w:tabs>
          <w:tab w:val="num" w:pos="2517"/>
        </w:tabs>
        <w:ind w:left="2517" w:hanging="180"/>
      </w:pPr>
    </w:lvl>
    <w:lvl w:ilvl="3" w:tplc="FFFFFFFF" w:tentative="1">
      <w:start w:val="1"/>
      <w:numFmt w:val="decimal"/>
      <w:lvlText w:val="%4."/>
      <w:lvlJc w:val="left"/>
      <w:pPr>
        <w:tabs>
          <w:tab w:val="num" w:pos="3237"/>
        </w:tabs>
        <w:ind w:left="3237" w:hanging="360"/>
      </w:pPr>
    </w:lvl>
    <w:lvl w:ilvl="4" w:tplc="FFFFFFFF" w:tentative="1">
      <w:start w:val="1"/>
      <w:numFmt w:val="lowerLetter"/>
      <w:lvlText w:val="%5."/>
      <w:lvlJc w:val="left"/>
      <w:pPr>
        <w:tabs>
          <w:tab w:val="num" w:pos="3957"/>
        </w:tabs>
        <w:ind w:left="3957" w:hanging="360"/>
      </w:pPr>
    </w:lvl>
    <w:lvl w:ilvl="5" w:tplc="FFFFFFFF" w:tentative="1">
      <w:start w:val="1"/>
      <w:numFmt w:val="lowerRoman"/>
      <w:lvlText w:val="%6."/>
      <w:lvlJc w:val="right"/>
      <w:pPr>
        <w:tabs>
          <w:tab w:val="num" w:pos="4677"/>
        </w:tabs>
        <w:ind w:left="4677" w:hanging="180"/>
      </w:pPr>
    </w:lvl>
    <w:lvl w:ilvl="6" w:tplc="FFFFFFFF" w:tentative="1">
      <w:start w:val="1"/>
      <w:numFmt w:val="decimal"/>
      <w:lvlText w:val="%7."/>
      <w:lvlJc w:val="left"/>
      <w:pPr>
        <w:tabs>
          <w:tab w:val="num" w:pos="5397"/>
        </w:tabs>
        <w:ind w:left="5397" w:hanging="360"/>
      </w:pPr>
    </w:lvl>
    <w:lvl w:ilvl="7" w:tplc="FFFFFFFF" w:tentative="1">
      <w:start w:val="1"/>
      <w:numFmt w:val="lowerLetter"/>
      <w:lvlText w:val="%8."/>
      <w:lvlJc w:val="left"/>
      <w:pPr>
        <w:tabs>
          <w:tab w:val="num" w:pos="6117"/>
        </w:tabs>
        <w:ind w:left="6117" w:hanging="360"/>
      </w:pPr>
    </w:lvl>
    <w:lvl w:ilvl="8" w:tplc="FFFFFFFF" w:tentative="1">
      <w:start w:val="1"/>
      <w:numFmt w:val="lowerRoman"/>
      <w:lvlText w:val="%9."/>
      <w:lvlJc w:val="right"/>
      <w:pPr>
        <w:tabs>
          <w:tab w:val="num" w:pos="6837"/>
        </w:tabs>
        <w:ind w:left="6837" w:hanging="180"/>
      </w:pPr>
    </w:lvl>
  </w:abstractNum>
  <w:abstractNum w:abstractNumId="3" w15:restartNumberingAfterBreak="0">
    <w:nsid w:val="0F643010"/>
    <w:multiLevelType w:val="hybridMultilevel"/>
    <w:tmpl w:val="214A8C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C5A931"/>
    <w:multiLevelType w:val="hybridMultilevel"/>
    <w:tmpl w:val="FFFFFFFF"/>
    <w:lvl w:ilvl="0" w:tplc="93A8295A">
      <w:start w:val="1"/>
      <w:numFmt w:val="bullet"/>
      <w:lvlText w:val=""/>
      <w:lvlJc w:val="left"/>
      <w:pPr>
        <w:ind w:left="720" w:hanging="360"/>
      </w:pPr>
      <w:rPr>
        <w:rFonts w:ascii="Symbol" w:hAnsi="Symbol" w:hint="default"/>
      </w:rPr>
    </w:lvl>
    <w:lvl w:ilvl="1" w:tplc="EFBEE80A">
      <w:start w:val="1"/>
      <w:numFmt w:val="bullet"/>
      <w:lvlText w:val="o"/>
      <w:lvlJc w:val="left"/>
      <w:pPr>
        <w:ind w:left="1440" w:hanging="360"/>
      </w:pPr>
      <w:rPr>
        <w:rFonts w:ascii="Courier New" w:hAnsi="Courier New" w:hint="default"/>
      </w:rPr>
    </w:lvl>
    <w:lvl w:ilvl="2" w:tplc="4D96FCA4">
      <w:start w:val="1"/>
      <w:numFmt w:val="bullet"/>
      <w:lvlText w:val=""/>
      <w:lvlJc w:val="left"/>
      <w:pPr>
        <w:ind w:left="2160" w:hanging="360"/>
      </w:pPr>
      <w:rPr>
        <w:rFonts w:ascii="Wingdings" w:hAnsi="Wingdings" w:hint="default"/>
      </w:rPr>
    </w:lvl>
    <w:lvl w:ilvl="3" w:tplc="BCFE0244">
      <w:start w:val="1"/>
      <w:numFmt w:val="bullet"/>
      <w:lvlText w:val=""/>
      <w:lvlJc w:val="left"/>
      <w:pPr>
        <w:ind w:left="2880" w:hanging="360"/>
      </w:pPr>
      <w:rPr>
        <w:rFonts w:ascii="Symbol" w:hAnsi="Symbol" w:hint="default"/>
      </w:rPr>
    </w:lvl>
    <w:lvl w:ilvl="4" w:tplc="536247C8">
      <w:start w:val="1"/>
      <w:numFmt w:val="bullet"/>
      <w:lvlText w:val="o"/>
      <w:lvlJc w:val="left"/>
      <w:pPr>
        <w:ind w:left="3600" w:hanging="360"/>
      </w:pPr>
      <w:rPr>
        <w:rFonts w:ascii="Courier New" w:hAnsi="Courier New" w:hint="default"/>
      </w:rPr>
    </w:lvl>
    <w:lvl w:ilvl="5" w:tplc="384AF392">
      <w:start w:val="1"/>
      <w:numFmt w:val="bullet"/>
      <w:lvlText w:val=""/>
      <w:lvlJc w:val="left"/>
      <w:pPr>
        <w:ind w:left="4320" w:hanging="360"/>
      </w:pPr>
      <w:rPr>
        <w:rFonts w:ascii="Wingdings" w:hAnsi="Wingdings" w:hint="default"/>
      </w:rPr>
    </w:lvl>
    <w:lvl w:ilvl="6" w:tplc="DDF0EA66">
      <w:start w:val="1"/>
      <w:numFmt w:val="bullet"/>
      <w:lvlText w:val=""/>
      <w:lvlJc w:val="left"/>
      <w:pPr>
        <w:ind w:left="5040" w:hanging="360"/>
      </w:pPr>
      <w:rPr>
        <w:rFonts w:ascii="Symbol" w:hAnsi="Symbol" w:hint="default"/>
      </w:rPr>
    </w:lvl>
    <w:lvl w:ilvl="7" w:tplc="D6169CEE">
      <w:start w:val="1"/>
      <w:numFmt w:val="bullet"/>
      <w:lvlText w:val="o"/>
      <w:lvlJc w:val="left"/>
      <w:pPr>
        <w:ind w:left="5760" w:hanging="360"/>
      </w:pPr>
      <w:rPr>
        <w:rFonts w:ascii="Courier New" w:hAnsi="Courier New" w:hint="default"/>
      </w:rPr>
    </w:lvl>
    <w:lvl w:ilvl="8" w:tplc="D7B6F0FE">
      <w:start w:val="1"/>
      <w:numFmt w:val="bullet"/>
      <w:lvlText w:val=""/>
      <w:lvlJc w:val="left"/>
      <w:pPr>
        <w:ind w:left="6480" w:hanging="360"/>
      </w:pPr>
      <w:rPr>
        <w:rFonts w:ascii="Wingdings" w:hAnsi="Wingdings" w:hint="default"/>
      </w:rPr>
    </w:lvl>
  </w:abstractNum>
  <w:abstractNum w:abstractNumId="5" w15:restartNumberingAfterBreak="0">
    <w:nsid w:val="13B0789C"/>
    <w:multiLevelType w:val="multilevel"/>
    <w:tmpl w:val="9BB6290C"/>
    <w:styleLink w:val="BulletList"/>
    <w:lvl w:ilvl="0">
      <w:start w:val="1"/>
      <w:numFmt w:val="bullet"/>
      <w:pStyle w:val="ListBullet"/>
      <w:lvlText w:val=""/>
      <w:lvlJc w:val="left"/>
      <w:pPr>
        <w:ind w:left="340" w:hanging="340"/>
      </w:pPr>
      <w:rPr>
        <w:rFonts w:ascii="Symbol" w:hAnsi="Symbol" w:cs="Symbol" w:hint="default"/>
        <w:color w:val="AFE650" w:themeColor="accent1"/>
        <w:sz w:val="16"/>
        <w:szCs w:val="28"/>
      </w:rPr>
    </w:lvl>
    <w:lvl w:ilvl="1">
      <w:start w:val="1"/>
      <w:numFmt w:val="bullet"/>
      <w:pStyle w:val="ListBullet2"/>
      <w:lvlText w:val=""/>
      <w:lvlJc w:val="left"/>
      <w:pPr>
        <w:ind w:left="680" w:hanging="340"/>
      </w:pPr>
      <w:rPr>
        <w:rFonts w:ascii="Symbol" w:hAnsi="Symbol" w:cs="Symbol" w:hint="default"/>
        <w:color w:val="AFE650" w:themeColor="accent1"/>
        <w:sz w:val="16"/>
        <w:szCs w:val="28"/>
      </w:rPr>
    </w:lvl>
    <w:lvl w:ilvl="2">
      <w:start w:val="1"/>
      <w:numFmt w:val="bullet"/>
      <w:pStyle w:val="ListBullet3"/>
      <w:lvlText w:val=""/>
      <w:lvlJc w:val="left"/>
      <w:pPr>
        <w:ind w:left="1021" w:hanging="341"/>
      </w:pPr>
      <w:rPr>
        <w:rFonts w:ascii="Symbol" w:hAnsi="Symbol" w:cs="Symbol" w:hint="default"/>
        <w:color w:val="AFE650" w:themeColor="accent1"/>
        <w:sz w:val="16"/>
        <w:szCs w:val="28"/>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143C450A"/>
    <w:multiLevelType w:val="hybridMultilevel"/>
    <w:tmpl w:val="FFFFFFFF"/>
    <w:lvl w:ilvl="0" w:tplc="6F06A998">
      <w:start w:val="1"/>
      <w:numFmt w:val="bullet"/>
      <w:lvlText w:val=""/>
      <w:lvlJc w:val="left"/>
      <w:pPr>
        <w:ind w:left="720" w:hanging="360"/>
      </w:pPr>
      <w:rPr>
        <w:rFonts w:ascii="Symbol" w:hAnsi="Symbol" w:hint="default"/>
      </w:rPr>
    </w:lvl>
    <w:lvl w:ilvl="1" w:tplc="B88A102E">
      <w:start w:val="1"/>
      <w:numFmt w:val="bullet"/>
      <w:lvlText w:val="o"/>
      <w:lvlJc w:val="left"/>
      <w:pPr>
        <w:ind w:left="1440" w:hanging="360"/>
      </w:pPr>
      <w:rPr>
        <w:rFonts w:ascii="Courier New" w:hAnsi="Courier New" w:hint="default"/>
      </w:rPr>
    </w:lvl>
    <w:lvl w:ilvl="2" w:tplc="12549BFA">
      <w:start w:val="1"/>
      <w:numFmt w:val="bullet"/>
      <w:lvlText w:val=""/>
      <w:lvlJc w:val="left"/>
      <w:pPr>
        <w:ind w:left="2160" w:hanging="360"/>
      </w:pPr>
      <w:rPr>
        <w:rFonts w:ascii="Wingdings" w:hAnsi="Wingdings" w:hint="default"/>
      </w:rPr>
    </w:lvl>
    <w:lvl w:ilvl="3" w:tplc="7624D74E">
      <w:start w:val="1"/>
      <w:numFmt w:val="bullet"/>
      <w:lvlText w:val=""/>
      <w:lvlJc w:val="left"/>
      <w:pPr>
        <w:ind w:left="2880" w:hanging="360"/>
      </w:pPr>
      <w:rPr>
        <w:rFonts w:ascii="Symbol" w:hAnsi="Symbol" w:hint="default"/>
      </w:rPr>
    </w:lvl>
    <w:lvl w:ilvl="4" w:tplc="6CD0E326">
      <w:start w:val="1"/>
      <w:numFmt w:val="bullet"/>
      <w:lvlText w:val="o"/>
      <w:lvlJc w:val="left"/>
      <w:pPr>
        <w:ind w:left="3600" w:hanging="360"/>
      </w:pPr>
      <w:rPr>
        <w:rFonts w:ascii="Courier New" w:hAnsi="Courier New" w:hint="default"/>
      </w:rPr>
    </w:lvl>
    <w:lvl w:ilvl="5" w:tplc="B2F6F4AC">
      <w:start w:val="1"/>
      <w:numFmt w:val="bullet"/>
      <w:lvlText w:val=""/>
      <w:lvlJc w:val="left"/>
      <w:pPr>
        <w:ind w:left="4320" w:hanging="360"/>
      </w:pPr>
      <w:rPr>
        <w:rFonts w:ascii="Wingdings" w:hAnsi="Wingdings" w:hint="default"/>
      </w:rPr>
    </w:lvl>
    <w:lvl w:ilvl="6" w:tplc="EE4A34AC">
      <w:start w:val="1"/>
      <w:numFmt w:val="bullet"/>
      <w:lvlText w:val=""/>
      <w:lvlJc w:val="left"/>
      <w:pPr>
        <w:ind w:left="5040" w:hanging="360"/>
      </w:pPr>
      <w:rPr>
        <w:rFonts w:ascii="Symbol" w:hAnsi="Symbol" w:hint="default"/>
      </w:rPr>
    </w:lvl>
    <w:lvl w:ilvl="7" w:tplc="01B24DEA">
      <w:start w:val="1"/>
      <w:numFmt w:val="bullet"/>
      <w:lvlText w:val="o"/>
      <w:lvlJc w:val="left"/>
      <w:pPr>
        <w:ind w:left="5760" w:hanging="360"/>
      </w:pPr>
      <w:rPr>
        <w:rFonts w:ascii="Courier New" w:hAnsi="Courier New" w:hint="default"/>
      </w:rPr>
    </w:lvl>
    <w:lvl w:ilvl="8" w:tplc="8ED885CA">
      <w:start w:val="1"/>
      <w:numFmt w:val="bullet"/>
      <w:lvlText w:val=""/>
      <w:lvlJc w:val="left"/>
      <w:pPr>
        <w:ind w:left="6480" w:hanging="360"/>
      </w:pPr>
      <w:rPr>
        <w:rFonts w:ascii="Wingdings" w:hAnsi="Wingdings" w:hint="default"/>
      </w:rPr>
    </w:lvl>
  </w:abstractNum>
  <w:abstractNum w:abstractNumId="7" w15:restartNumberingAfterBreak="0">
    <w:nsid w:val="295A0B71"/>
    <w:multiLevelType w:val="multilevel"/>
    <w:tmpl w:val="52C26148"/>
    <w:styleLink w:val="ArticleSection"/>
    <w:lvl w:ilvl="0">
      <w:start w:val="1"/>
      <w:numFmt w:val="upperRoman"/>
      <w:lvlText w:val="Article %1."/>
      <w:lvlJc w:val="left"/>
      <w:pPr>
        <w:ind w:left="0" w:firstLine="0"/>
      </w:pPr>
      <w:rPr>
        <w:rFonts w:hint="default"/>
        <w:color w:val="auto"/>
      </w:rPr>
    </w:lvl>
    <w:lvl w:ilvl="1">
      <w:start w:val="1"/>
      <w:numFmt w:val="decimalZero"/>
      <w:isLgl/>
      <w:lvlText w:val="Section %1.%2"/>
      <w:lvlJc w:val="left"/>
      <w:pPr>
        <w:ind w:left="0" w:firstLine="0"/>
      </w:pPr>
      <w:rPr>
        <w:rFonts w:hint="default"/>
      </w:rPr>
    </w:lvl>
    <w:lvl w:ilvl="2">
      <w:start w:val="1"/>
      <w:numFmt w:val="lowerLetter"/>
      <w:lvlText w:val="(%3)"/>
      <w:lvlJc w:val="left"/>
      <w:pPr>
        <w:ind w:left="720" w:hanging="432"/>
      </w:pPr>
      <w:rPr>
        <w:rFonts w:hint="default"/>
      </w:rPr>
    </w:lvl>
    <w:lvl w:ilvl="3">
      <w:start w:val="1"/>
      <w:numFmt w:val="lowerRoman"/>
      <w:lvlText w:val="(%4)"/>
      <w:lvlJc w:val="right"/>
      <w:pPr>
        <w:ind w:left="864" w:hanging="144"/>
      </w:pPr>
      <w:rPr>
        <w:rFonts w:hint="default"/>
      </w:rPr>
    </w:lvl>
    <w:lvl w:ilvl="4">
      <w:start w:val="1"/>
      <w:numFmt w:val="decimal"/>
      <w:lvlText w:val="%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8" w15:restartNumberingAfterBreak="0">
    <w:nsid w:val="30992A82"/>
    <w:multiLevelType w:val="hybridMultilevel"/>
    <w:tmpl w:val="2DAEB0A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3AA87344"/>
    <w:multiLevelType w:val="multilevel"/>
    <w:tmpl w:val="D4287C60"/>
    <w:styleLink w:val="HeadingNumList"/>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46D22968"/>
    <w:multiLevelType w:val="multilevel"/>
    <w:tmpl w:val="F8D48234"/>
    <w:styleLink w:val="NumList"/>
    <w:lvl w:ilvl="0">
      <w:start w:val="1"/>
      <w:numFmt w:val="decimal"/>
      <w:pStyle w:val="ListNumber"/>
      <w:lvlText w:val="%1."/>
      <w:lvlJc w:val="left"/>
      <w:pPr>
        <w:ind w:left="340" w:hanging="340"/>
      </w:pPr>
      <w:rPr>
        <w:rFonts w:hint="default"/>
      </w:rPr>
    </w:lvl>
    <w:lvl w:ilvl="1">
      <w:start w:val="1"/>
      <w:numFmt w:val="lowerLetter"/>
      <w:pStyle w:val="ListNumber2"/>
      <w:lvlText w:val="%2."/>
      <w:lvlJc w:val="left"/>
      <w:pPr>
        <w:ind w:left="680" w:hanging="340"/>
      </w:pPr>
      <w:rPr>
        <w:rFonts w:hint="default"/>
      </w:rPr>
    </w:lvl>
    <w:lvl w:ilvl="2">
      <w:start w:val="1"/>
      <w:numFmt w:val="lowerRoman"/>
      <w:pStyle w:val="ListNumber3"/>
      <w:lvlText w:val="%3."/>
      <w:lvlJc w:val="left"/>
      <w:pPr>
        <w:ind w:left="1021" w:hanging="341"/>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50CD0ECD"/>
    <w:multiLevelType w:val="hybridMultilevel"/>
    <w:tmpl w:val="E948ED06"/>
    <w:lvl w:ilvl="0" w:tplc="870AF306">
      <w:start w:val="1"/>
      <w:numFmt w:val="decimal"/>
      <w:lvlText w:val="%1."/>
      <w:lvlJc w:val="left"/>
      <w:pPr>
        <w:ind w:left="720" w:hanging="360"/>
      </w:pPr>
    </w:lvl>
    <w:lvl w:ilvl="1" w:tplc="F82A0EDE">
      <w:start w:val="1"/>
      <w:numFmt w:val="lowerLetter"/>
      <w:lvlText w:val="%2."/>
      <w:lvlJc w:val="left"/>
      <w:pPr>
        <w:ind w:left="1440" w:hanging="360"/>
      </w:pPr>
    </w:lvl>
    <w:lvl w:ilvl="2" w:tplc="CE4A989A">
      <w:start w:val="1"/>
      <w:numFmt w:val="lowerRoman"/>
      <w:lvlText w:val="%3."/>
      <w:lvlJc w:val="right"/>
      <w:pPr>
        <w:ind w:left="2160" w:hanging="180"/>
      </w:pPr>
    </w:lvl>
    <w:lvl w:ilvl="3" w:tplc="BF8E535A">
      <w:start w:val="1"/>
      <w:numFmt w:val="decimal"/>
      <w:lvlText w:val="%4."/>
      <w:lvlJc w:val="left"/>
      <w:pPr>
        <w:ind w:left="2880" w:hanging="360"/>
      </w:pPr>
    </w:lvl>
    <w:lvl w:ilvl="4" w:tplc="01DEE37E">
      <w:start w:val="1"/>
      <w:numFmt w:val="lowerLetter"/>
      <w:lvlText w:val="%5."/>
      <w:lvlJc w:val="left"/>
      <w:pPr>
        <w:ind w:left="3600" w:hanging="360"/>
      </w:pPr>
    </w:lvl>
    <w:lvl w:ilvl="5" w:tplc="12BAA766">
      <w:start w:val="1"/>
      <w:numFmt w:val="lowerRoman"/>
      <w:lvlText w:val="%6."/>
      <w:lvlJc w:val="right"/>
      <w:pPr>
        <w:ind w:left="4320" w:hanging="180"/>
      </w:pPr>
    </w:lvl>
    <w:lvl w:ilvl="6" w:tplc="A5C61224">
      <w:start w:val="1"/>
      <w:numFmt w:val="decimal"/>
      <w:lvlText w:val="%7."/>
      <w:lvlJc w:val="left"/>
      <w:pPr>
        <w:ind w:left="5040" w:hanging="360"/>
      </w:pPr>
    </w:lvl>
    <w:lvl w:ilvl="7" w:tplc="436C1022">
      <w:start w:val="1"/>
      <w:numFmt w:val="lowerLetter"/>
      <w:lvlText w:val="%8."/>
      <w:lvlJc w:val="left"/>
      <w:pPr>
        <w:ind w:left="5760" w:hanging="360"/>
      </w:pPr>
    </w:lvl>
    <w:lvl w:ilvl="8" w:tplc="59E63C2E">
      <w:start w:val="1"/>
      <w:numFmt w:val="lowerRoman"/>
      <w:lvlText w:val="%9."/>
      <w:lvlJc w:val="right"/>
      <w:pPr>
        <w:ind w:left="6480" w:hanging="180"/>
      </w:pPr>
    </w:lvl>
  </w:abstractNum>
  <w:abstractNum w:abstractNumId="12" w15:restartNumberingAfterBreak="0">
    <w:nsid w:val="58190B6F"/>
    <w:multiLevelType w:val="hybridMultilevel"/>
    <w:tmpl w:val="C694C3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12B5F9A"/>
    <w:multiLevelType w:val="hybridMultilevel"/>
    <w:tmpl w:val="B1B29E1E"/>
    <w:lvl w:ilvl="0" w:tplc="FFFFFFFF">
      <w:start w:val="1"/>
      <w:numFmt w:val="bullet"/>
      <w:lvlText w:val=""/>
      <w:lvlJc w:val="left"/>
      <w:pPr>
        <w:tabs>
          <w:tab w:val="num" w:pos="360"/>
        </w:tabs>
        <w:ind w:left="360" w:hanging="360"/>
      </w:pPr>
      <w:rPr>
        <w:rFonts w:ascii="Symbol" w:hAnsi="Symbol" w:hint="default"/>
      </w:rPr>
    </w:lvl>
    <w:lvl w:ilvl="1" w:tplc="6D98F0CE">
      <w:start w:val="1"/>
      <w:numFmt w:val="bullet"/>
      <w:lvlText w:val="-"/>
      <w:lvlJc w:val="left"/>
      <w:pPr>
        <w:tabs>
          <w:tab w:val="num" w:pos="1080"/>
        </w:tabs>
        <w:ind w:left="1080" w:hanging="360"/>
      </w:pPr>
      <w:rPr>
        <w:rFonts w:ascii="Gotham Book" w:hAnsi="Gotham Book" w:hint="default"/>
        <w:color w:val="auto"/>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779C5F29"/>
    <w:multiLevelType w:val="multilevel"/>
    <w:tmpl w:val="9BB6290C"/>
    <w:numStyleLink w:val="BulletList"/>
  </w:abstractNum>
  <w:abstractNum w:abstractNumId="15" w15:restartNumberingAfterBreak="0">
    <w:nsid w:val="7E4043E3"/>
    <w:multiLevelType w:val="multilevel"/>
    <w:tmpl w:val="F8D48234"/>
    <w:numStyleLink w:val="NumList"/>
  </w:abstractNum>
  <w:num w:numId="1" w16cid:durableId="1574899723">
    <w:abstractNumId w:val="10"/>
  </w:num>
  <w:num w:numId="2" w16cid:durableId="554775974">
    <w:abstractNumId w:val="9"/>
  </w:num>
  <w:num w:numId="3" w16cid:durableId="157768813">
    <w:abstractNumId w:val="5"/>
  </w:num>
  <w:num w:numId="4" w16cid:durableId="717705115">
    <w:abstractNumId w:val="7"/>
  </w:num>
  <w:num w:numId="5" w16cid:durableId="1031691104">
    <w:abstractNumId w:val="1"/>
  </w:num>
  <w:num w:numId="6" w16cid:durableId="501629753">
    <w:abstractNumId w:val="0"/>
  </w:num>
  <w:num w:numId="7" w16cid:durableId="817647057">
    <w:abstractNumId w:val="15"/>
  </w:num>
  <w:num w:numId="8" w16cid:durableId="1258514645">
    <w:abstractNumId w:val="14"/>
  </w:num>
  <w:num w:numId="9" w16cid:durableId="1977104516">
    <w:abstractNumId w:val="13"/>
  </w:num>
  <w:num w:numId="10" w16cid:durableId="1282767885">
    <w:abstractNumId w:val="12"/>
  </w:num>
  <w:num w:numId="11" w16cid:durableId="1022779716">
    <w:abstractNumId w:val="3"/>
  </w:num>
  <w:num w:numId="12" w16cid:durableId="206321490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187255848">
    <w:abstractNumId w:val="8"/>
  </w:num>
  <w:num w:numId="14" w16cid:durableId="1136677377">
    <w:abstractNumId w:val="2"/>
  </w:num>
  <w:num w:numId="15" w16cid:durableId="194658484">
    <w:abstractNumId w:val="4"/>
  </w:num>
  <w:num w:numId="16" w16cid:durableId="168300295">
    <w:abstractNumId w:val="6"/>
  </w:num>
  <w:num w:numId="17" w16cid:durableId="660083055">
    <w:abstractNumId w:val="14"/>
  </w:num>
  <w:num w:numId="18" w16cid:durableId="623580577">
    <w:abstractNumId w:val="14"/>
  </w:num>
  <w:num w:numId="19" w16cid:durableId="1250507692">
    <w:abstractNumId w:val="14"/>
  </w:num>
  <w:num w:numId="20" w16cid:durableId="328751598">
    <w:abstractNumId w:val="14"/>
  </w:num>
  <w:num w:numId="21" w16cid:durableId="1262687044">
    <w:abstractNumId w:val="14"/>
  </w:num>
  <w:num w:numId="22" w16cid:durableId="1808088414">
    <w:abstractNumId w:val="14"/>
  </w:num>
  <w:num w:numId="23" w16cid:durableId="1150093170">
    <w:abstractNumId w:val="14"/>
  </w:num>
  <w:num w:numId="24" w16cid:durableId="1000500778">
    <w:abstractNumId w:val="14"/>
  </w:num>
  <w:num w:numId="25" w16cid:durableId="78138507">
    <w:abstractNumId w:val="14"/>
  </w:num>
  <w:num w:numId="26" w16cid:durableId="1931429363">
    <w:abstractNumId w:val="14"/>
  </w:num>
  <w:num w:numId="27" w16cid:durableId="1312759512">
    <w:abstractNumId w:val="14"/>
  </w:num>
  <w:num w:numId="28" w16cid:durableId="1515461454">
    <w:abstractNumId w:val="14"/>
  </w:num>
  <w:num w:numId="29" w16cid:durableId="1007054995">
    <w:abstractNumId w:val="14"/>
  </w:num>
  <w:num w:numId="30" w16cid:durableId="1370379719">
    <w:abstractNumId w:val="14"/>
  </w:num>
  <w:num w:numId="31" w16cid:durableId="1654066844">
    <w:abstractNumId w:val="14"/>
  </w:num>
  <w:num w:numId="32" w16cid:durableId="1713728973">
    <w:abstractNumId w:val="14"/>
  </w:num>
  <w:num w:numId="33" w16cid:durableId="2109304370">
    <w:abstractNumId w:val="14"/>
  </w:num>
  <w:num w:numId="34" w16cid:durableId="199976013">
    <w:abstractNumId w:val="14"/>
  </w:num>
  <w:num w:numId="35" w16cid:durableId="1281763997">
    <w:abstractNumId w:val="1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attachedTemplate r:id="rId1"/>
  <w:revisionView w:markup="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1EA2"/>
    <w:rsid w:val="00010604"/>
    <w:rsid w:val="000108D5"/>
    <w:rsid w:val="000144C6"/>
    <w:rsid w:val="000144C9"/>
    <w:rsid w:val="00027A53"/>
    <w:rsid w:val="00027ADC"/>
    <w:rsid w:val="00032A4A"/>
    <w:rsid w:val="00033A90"/>
    <w:rsid w:val="00034DF7"/>
    <w:rsid w:val="00037B26"/>
    <w:rsid w:val="00050162"/>
    <w:rsid w:val="00051185"/>
    <w:rsid w:val="00060042"/>
    <w:rsid w:val="000725D9"/>
    <w:rsid w:val="00072BF2"/>
    <w:rsid w:val="00074FC2"/>
    <w:rsid w:val="000763A6"/>
    <w:rsid w:val="00076F67"/>
    <w:rsid w:val="000775BF"/>
    <w:rsid w:val="0008100C"/>
    <w:rsid w:val="00081365"/>
    <w:rsid w:val="00085140"/>
    <w:rsid w:val="0008544C"/>
    <w:rsid w:val="00091805"/>
    <w:rsid w:val="000A3D76"/>
    <w:rsid w:val="000A3EFA"/>
    <w:rsid w:val="000A494C"/>
    <w:rsid w:val="000A5430"/>
    <w:rsid w:val="000A553F"/>
    <w:rsid w:val="000C0415"/>
    <w:rsid w:val="000D1C8F"/>
    <w:rsid w:val="000E0291"/>
    <w:rsid w:val="000E16F5"/>
    <w:rsid w:val="000E182D"/>
    <w:rsid w:val="000E4DB6"/>
    <w:rsid w:val="000E6652"/>
    <w:rsid w:val="000F1E96"/>
    <w:rsid w:val="000F6E39"/>
    <w:rsid w:val="0010322A"/>
    <w:rsid w:val="00103B5F"/>
    <w:rsid w:val="00106AC2"/>
    <w:rsid w:val="00116299"/>
    <w:rsid w:val="001210B1"/>
    <w:rsid w:val="001222F4"/>
    <w:rsid w:val="0012327A"/>
    <w:rsid w:val="001272D5"/>
    <w:rsid w:val="00137131"/>
    <w:rsid w:val="00143740"/>
    <w:rsid w:val="001439C9"/>
    <w:rsid w:val="0014520A"/>
    <w:rsid w:val="00157692"/>
    <w:rsid w:val="0016440F"/>
    <w:rsid w:val="00167076"/>
    <w:rsid w:val="0016781A"/>
    <w:rsid w:val="00180448"/>
    <w:rsid w:val="00186A62"/>
    <w:rsid w:val="00187A42"/>
    <w:rsid w:val="00191385"/>
    <w:rsid w:val="001A3D17"/>
    <w:rsid w:val="001A3F4C"/>
    <w:rsid w:val="001A4EED"/>
    <w:rsid w:val="001B13FE"/>
    <w:rsid w:val="001B41D1"/>
    <w:rsid w:val="001C10FF"/>
    <w:rsid w:val="001C34C8"/>
    <w:rsid w:val="001D433D"/>
    <w:rsid w:val="001D4BBB"/>
    <w:rsid w:val="001D73F7"/>
    <w:rsid w:val="001E31B9"/>
    <w:rsid w:val="001E4127"/>
    <w:rsid w:val="001E4E45"/>
    <w:rsid w:val="001F369E"/>
    <w:rsid w:val="001F589A"/>
    <w:rsid w:val="002002D9"/>
    <w:rsid w:val="002020FB"/>
    <w:rsid w:val="00224F47"/>
    <w:rsid w:val="00225F50"/>
    <w:rsid w:val="002267A5"/>
    <w:rsid w:val="0022746D"/>
    <w:rsid w:val="00232E39"/>
    <w:rsid w:val="00247A8A"/>
    <w:rsid w:val="00252562"/>
    <w:rsid w:val="002528B6"/>
    <w:rsid w:val="00255120"/>
    <w:rsid w:val="00257A26"/>
    <w:rsid w:val="002701B1"/>
    <w:rsid w:val="002715A8"/>
    <w:rsid w:val="00276C97"/>
    <w:rsid w:val="002849C2"/>
    <w:rsid w:val="00285EA9"/>
    <w:rsid w:val="00290623"/>
    <w:rsid w:val="00294513"/>
    <w:rsid w:val="00296A27"/>
    <w:rsid w:val="00296B20"/>
    <w:rsid w:val="002A00DD"/>
    <w:rsid w:val="002A1B18"/>
    <w:rsid w:val="002A21D6"/>
    <w:rsid w:val="002B237B"/>
    <w:rsid w:val="002C4235"/>
    <w:rsid w:val="002D11B6"/>
    <w:rsid w:val="002D4483"/>
    <w:rsid w:val="002D49E6"/>
    <w:rsid w:val="002E1F5B"/>
    <w:rsid w:val="002E57B2"/>
    <w:rsid w:val="002E584F"/>
    <w:rsid w:val="002E7B5B"/>
    <w:rsid w:val="002F0BAF"/>
    <w:rsid w:val="002F0F72"/>
    <w:rsid w:val="002F1458"/>
    <w:rsid w:val="002F487E"/>
    <w:rsid w:val="002F49CE"/>
    <w:rsid w:val="002F6790"/>
    <w:rsid w:val="00304E39"/>
    <w:rsid w:val="003051D8"/>
    <w:rsid w:val="0031052F"/>
    <w:rsid w:val="00315E95"/>
    <w:rsid w:val="00320736"/>
    <w:rsid w:val="003210E1"/>
    <w:rsid w:val="00331BB9"/>
    <w:rsid w:val="00342DC0"/>
    <w:rsid w:val="003442E2"/>
    <w:rsid w:val="00347355"/>
    <w:rsid w:val="003532FD"/>
    <w:rsid w:val="0035560D"/>
    <w:rsid w:val="00356A11"/>
    <w:rsid w:val="0036165F"/>
    <w:rsid w:val="00365495"/>
    <w:rsid w:val="00365D25"/>
    <w:rsid w:val="00371700"/>
    <w:rsid w:val="003827DF"/>
    <w:rsid w:val="003853E6"/>
    <w:rsid w:val="00385E77"/>
    <w:rsid w:val="00390734"/>
    <w:rsid w:val="00390EF4"/>
    <w:rsid w:val="0039136E"/>
    <w:rsid w:val="003928E8"/>
    <w:rsid w:val="0039425C"/>
    <w:rsid w:val="003954DE"/>
    <w:rsid w:val="00396179"/>
    <w:rsid w:val="003A2A50"/>
    <w:rsid w:val="003B2610"/>
    <w:rsid w:val="003B2EF1"/>
    <w:rsid w:val="003C30EA"/>
    <w:rsid w:val="003C6F13"/>
    <w:rsid w:val="003D20FC"/>
    <w:rsid w:val="003D25B7"/>
    <w:rsid w:val="003E5CDF"/>
    <w:rsid w:val="003E7937"/>
    <w:rsid w:val="003F1659"/>
    <w:rsid w:val="003F5E14"/>
    <w:rsid w:val="0040212C"/>
    <w:rsid w:val="00404510"/>
    <w:rsid w:val="00406FBF"/>
    <w:rsid w:val="00411FAB"/>
    <w:rsid w:val="0041620C"/>
    <w:rsid w:val="0041765E"/>
    <w:rsid w:val="00422A71"/>
    <w:rsid w:val="00422EBC"/>
    <w:rsid w:val="004264B8"/>
    <w:rsid w:val="00431A99"/>
    <w:rsid w:val="004322B9"/>
    <w:rsid w:val="0044255E"/>
    <w:rsid w:val="0045179E"/>
    <w:rsid w:val="0045195B"/>
    <w:rsid w:val="00452D19"/>
    <w:rsid w:val="00456C20"/>
    <w:rsid w:val="00464726"/>
    <w:rsid w:val="00484447"/>
    <w:rsid w:val="00491A3B"/>
    <w:rsid w:val="00494192"/>
    <w:rsid w:val="004A0F9E"/>
    <w:rsid w:val="004A2B5C"/>
    <w:rsid w:val="004A6E46"/>
    <w:rsid w:val="004B0F7D"/>
    <w:rsid w:val="004B225E"/>
    <w:rsid w:val="004B3EE2"/>
    <w:rsid w:val="004C6932"/>
    <w:rsid w:val="004C79F5"/>
    <w:rsid w:val="004D06B9"/>
    <w:rsid w:val="004D1514"/>
    <w:rsid w:val="004E750F"/>
    <w:rsid w:val="004F0FFD"/>
    <w:rsid w:val="004F4860"/>
    <w:rsid w:val="0050315B"/>
    <w:rsid w:val="00504AFA"/>
    <w:rsid w:val="0051043B"/>
    <w:rsid w:val="00515116"/>
    <w:rsid w:val="00523EDF"/>
    <w:rsid w:val="00531598"/>
    <w:rsid w:val="005341A9"/>
    <w:rsid w:val="005371AC"/>
    <w:rsid w:val="0054231B"/>
    <w:rsid w:val="00545050"/>
    <w:rsid w:val="005477B0"/>
    <w:rsid w:val="00554655"/>
    <w:rsid w:val="00561D1A"/>
    <w:rsid w:val="00563273"/>
    <w:rsid w:val="005821AA"/>
    <w:rsid w:val="00582786"/>
    <w:rsid w:val="005853BD"/>
    <w:rsid w:val="00586F79"/>
    <w:rsid w:val="00592A2E"/>
    <w:rsid w:val="00595741"/>
    <w:rsid w:val="00596490"/>
    <w:rsid w:val="005A02AB"/>
    <w:rsid w:val="005A1259"/>
    <w:rsid w:val="005B2729"/>
    <w:rsid w:val="005B5174"/>
    <w:rsid w:val="005D435A"/>
    <w:rsid w:val="005E496F"/>
    <w:rsid w:val="005F1E00"/>
    <w:rsid w:val="005F4D5B"/>
    <w:rsid w:val="005F5E98"/>
    <w:rsid w:val="005F7CA4"/>
    <w:rsid w:val="00600E4E"/>
    <w:rsid w:val="00607AD7"/>
    <w:rsid w:val="006156AC"/>
    <w:rsid w:val="00620AF7"/>
    <w:rsid w:val="00623819"/>
    <w:rsid w:val="00624C1A"/>
    <w:rsid w:val="0062769D"/>
    <w:rsid w:val="00627EBC"/>
    <w:rsid w:val="006318F5"/>
    <w:rsid w:val="0063219C"/>
    <w:rsid w:val="006340D2"/>
    <w:rsid w:val="00635111"/>
    <w:rsid w:val="0064175C"/>
    <w:rsid w:val="00651654"/>
    <w:rsid w:val="00655312"/>
    <w:rsid w:val="0065713B"/>
    <w:rsid w:val="0066469E"/>
    <w:rsid w:val="00664C0B"/>
    <w:rsid w:val="00665485"/>
    <w:rsid w:val="00672C7E"/>
    <w:rsid w:val="00673E55"/>
    <w:rsid w:val="00683F94"/>
    <w:rsid w:val="00684737"/>
    <w:rsid w:val="0068494E"/>
    <w:rsid w:val="00692C7A"/>
    <w:rsid w:val="006946A2"/>
    <w:rsid w:val="00694C41"/>
    <w:rsid w:val="00696731"/>
    <w:rsid w:val="0069687B"/>
    <w:rsid w:val="006A6166"/>
    <w:rsid w:val="006B6CDC"/>
    <w:rsid w:val="006B78AB"/>
    <w:rsid w:val="006C4ABB"/>
    <w:rsid w:val="006C5117"/>
    <w:rsid w:val="006C534A"/>
    <w:rsid w:val="006E0651"/>
    <w:rsid w:val="006F098A"/>
    <w:rsid w:val="006F5F2A"/>
    <w:rsid w:val="006F6113"/>
    <w:rsid w:val="007129BD"/>
    <w:rsid w:val="007159A9"/>
    <w:rsid w:val="00722968"/>
    <w:rsid w:val="00724F8F"/>
    <w:rsid w:val="00727BFC"/>
    <w:rsid w:val="00733D99"/>
    <w:rsid w:val="00734EE6"/>
    <w:rsid w:val="00736CC5"/>
    <w:rsid w:val="00741847"/>
    <w:rsid w:val="00741F64"/>
    <w:rsid w:val="007471BA"/>
    <w:rsid w:val="00756C06"/>
    <w:rsid w:val="007651D2"/>
    <w:rsid w:val="00766F9C"/>
    <w:rsid w:val="007718EA"/>
    <w:rsid w:val="00781DF4"/>
    <w:rsid w:val="00784305"/>
    <w:rsid w:val="007868F4"/>
    <w:rsid w:val="007903CC"/>
    <w:rsid w:val="00790F06"/>
    <w:rsid w:val="00797BFC"/>
    <w:rsid w:val="007A3B6A"/>
    <w:rsid w:val="007A3EEE"/>
    <w:rsid w:val="007A752B"/>
    <w:rsid w:val="007B30FB"/>
    <w:rsid w:val="007B496C"/>
    <w:rsid w:val="007B7CA0"/>
    <w:rsid w:val="007C0490"/>
    <w:rsid w:val="007C11DC"/>
    <w:rsid w:val="007C4AC1"/>
    <w:rsid w:val="007C522E"/>
    <w:rsid w:val="007C58D0"/>
    <w:rsid w:val="007C692C"/>
    <w:rsid w:val="007C96B2"/>
    <w:rsid w:val="007D1EA2"/>
    <w:rsid w:val="007D3F41"/>
    <w:rsid w:val="007D4844"/>
    <w:rsid w:val="007F06F5"/>
    <w:rsid w:val="007F51B9"/>
    <w:rsid w:val="008013F0"/>
    <w:rsid w:val="0081228E"/>
    <w:rsid w:val="00815DB0"/>
    <w:rsid w:val="00826838"/>
    <w:rsid w:val="00834A84"/>
    <w:rsid w:val="00844B31"/>
    <w:rsid w:val="00845A02"/>
    <w:rsid w:val="00850D2B"/>
    <w:rsid w:val="00867743"/>
    <w:rsid w:val="00867CF0"/>
    <w:rsid w:val="008738E2"/>
    <w:rsid w:val="00884307"/>
    <w:rsid w:val="00890571"/>
    <w:rsid w:val="00896125"/>
    <w:rsid w:val="008A1D71"/>
    <w:rsid w:val="008A3DD9"/>
    <w:rsid w:val="008A52F0"/>
    <w:rsid w:val="008A757C"/>
    <w:rsid w:val="008B58BA"/>
    <w:rsid w:val="008C2536"/>
    <w:rsid w:val="008C3925"/>
    <w:rsid w:val="008D08A9"/>
    <w:rsid w:val="008D1C1E"/>
    <w:rsid w:val="008D50DE"/>
    <w:rsid w:val="008D6DCC"/>
    <w:rsid w:val="008E2D28"/>
    <w:rsid w:val="008E550D"/>
    <w:rsid w:val="008E6C91"/>
    <w:rsid w:val="008E79D0"/>
    <w:rsid w:val="008F0251"/>
    <w:rsid w:val="008F185C"/>
    <w:rsid w:val="008F1AA4"/>
    <w:rsid w:val="008F357D"/>
    <w:rsid w:val="008F3FB3"/>
    <w:rsid w:val="00903012"/>
    <w:rsid w:val="0090476B"/>
    <w:rsid w:val="00904C2C"/>
    <w:rsid w:val="009157A7"/>
    <w:rsid w:val="00916399"/>
    <w:rsid w:val="00916C78"/>
    <w:rsid w:val="009373A3"/>
    <w:rsid w:val="00940CAA"/>
    <w:rsid w:val="00943135"/>
    <w:rsid w:val="00945AB6"/>
    <w:rsid w:val="00951A46"/>
    <w:rsid w:val="00963933"/>
    <w:rsid w:val="00965F5E"/>
    <w:rsid w:val="00967D33"/>
    <w:rsid w:val="009A0D42"/>
    <w:rsid w:val="009A2483"/>
    <w:rsid w:val="009B2858"/>
    <w:rsid w:val="009B3F4C"/>
    <w:rsid w:val="009C1141"/>
    <w:rsid w:val="009C3549"/>
    <w:rsid w:val="009C58B8"/>
    <w:rsid w:val="009C696F"/>
    <w:rsid w:val="009E45C7"/>
    <w:rsid w:val="009E52C7"/>
    <w:rsid w:val="009E591D"/>
    <w:rsid w:val="009E5CB0"/>
    <w:rsid w:val="009F468E"/>
    <w:rsid w:val="009F4C02"/>
    <w:rsid w:val="009F522A"/>
    <w:rsid w:val="009F7872"/>
    <w:rsid w:val="00A07D58"/>
    <w:rsid w:val="00A206B1"/>
    <w:rsid w:val="00A22430"/>
    <w:rsid w:val="00A235AC"/>
    <w:rsid w:val="00A27AF0"/>
    <w:rsid w:val="00A31E3E"/>
    <w:rsid w:val="00A41DDA"/>
    <w:rsid w:val="00A4238A"/>
    <w:rsid w:val="00A4514E"/>
    <w:rsid w:val="00A5485E"/>
    <w:rsid w:val="00A678E9"/>
    <w:rsid w:val="00A73675"/>
    <w:rsid w:val="00A834E7"/>
    <w:rsid w:val="00A848C7"/>
    <w:rsid w:val="00A8582F"/>
    <w:rsid w:val="00A93ED6"/>
    <w:rsid w:val="00AA0088"/>
    <w:rsid w:val="00AA2E0B"/>
    <w:rsid w:val="00AA5AEC"/>
    <w:rsid w:val="00AA6FE9"/>
    <w:rsid w:val="00AB664F"/>
    <w:rsid w:val="00AB6B6B"/>
    <w:rsid w:val="00AC10FE"/>
    <w:rsid w:val="00AC7F54"/>
    <w:rsid w:val="00AD6FA9"/>
    <w:rsid w:val="00AE0799"/>
    <w:rsid w:val="00AE0FBE"/>
    <w:rsid w:val="00AE36D7"/>
    <w:rsid w:val="00AE716D"/>
    <w:rsid w:val="00AF27F0"/>
    <w:rsid w:val="00AF3752"/>
    <w:rsid w:val="00AF5FF3"/>
    <w:rsid w:val="00AF7C44"/>
    <w:rsid w:val="00B0087C"/>
    <w:rsid w:val="00B01FAE"/>
    <w:rsid w:val="00B044AC"/>
    <w:rsid w:val="00B0466A"/>
    <w:rsid w:val="00B06D52"/>
    <w:rsid w:val="00B0750A"/>
    <w:rsid w:val="00B153F6"/>
    <w:rsid w:val="00B32DC2"/>
    <w:rsid w:val="00B3589B"/>
    <w:rsid w:val="00B50677"/>
    <w:rsid w:val="00B552DD"/>
    <w:rsid w:val="00B56C5C"/>
    <w:rsid w:val="00B610FA"/>
    <w:rsid w:val="00B62394"/>
    <w:rsid w:val="00B6296C"/>
    <w:rsid w:val="00B64897"/>
    <w:rsid w:val="00B73019"/>
    <w:rsid w:val="00B73D92"/>
    <w:rsid w:val="00B73F5C"/>
    <w:rsid w:val="00B741F1"/>
    <w:rsid w:val="00B83063"/>
    <w:rsid w:val="00B85105"/>
    <w:rsid w:val="00B87877"/>
    <w:rsid w:val="00B932B1"/>
    <w:rsid w:val="00B97F41"/>
    <w:rsid w:val="00BA1A7A"/>
    <w:rsid w:val="00BA7A0F"/>
    <w:rsid w:val="00BB00E6"/>
    <w:rsid w:val="00BB1FA8"/>
    <w:rsid w:val="00BB7AF4"/>
    <w:rsid w:val="00BC0289"/>
    <w:rsid w:val="00BD1BCC"/>
    <w:rsid w:val="00BD3841"/>
    <w:rsid w:val="00BD524D"/>
    <w:rsid w:val="00BD6469"/>
    <w:rsid w:val="00BE2B8F"/>
    <w:rsid w:val="00BE4B92"/>
    <w:rsid w:val="00BE6061"/>
    <w:rsid w:val="00BE6C2A"/>
    <w:rsid w:val="00BF041C"/>
    <w:rsid w:val="00C1101E"/>
    <w:rsid w:val="00C13F1E"/>
    <w:rsid w:val="00C14149"/>
    <w:rsid w:val="00C22F69"/>
    <w:rsid w:val="00C314A6"/>
    <w:rsid w:val="00C338D1"/>
    <w:rsid w:val="00C342BD"/>
    <w:rsid w:val="00C37CD6"/>
    <w:rsid w:val="00C44126"/>
    <w:rsid w:val="00C464AC"/>
    <w:rsid w:val="00C53CEE"/>
    <w:rsid w:val="00C64943"/>
    <w:rsid w:val="00C76B96"/>
    <w:rsid w:val="00C81F59"/>
    <w:rsid w:val="00C85231"/>
    <w:rsid w:val="00C85302"/>
    <w:rsid w:val="00C857B6"/>
    <w:rsid w:val="00C87DF4"/>
    <w:rsid w:val="00CA0FFC"/>
    <w:rsid w:val="00CA104A"/>
    <w:rsid w:val="00CA1659"/>
    <w:rsid w:val="00CA5333"/>
    <w:rsid w:val="00CB534F"/>
    <w:rsid w:val="00CC1F35"/>
    <w:rsid w:val="00CC2DAE"/>
    <w:rsid w:val="00CD20C3"/>
    <w:rsid w:val="00CD3960"/>
    <w:rsid w:val="00CD7D1E"/>
    <w:rsid w:val="00CE64FB"/>
    <w:rsid w:val="00CF079A"/>
    <w:rsid w:val="00CF09EE"/>
    <w:rsid w:val="00CF0A60"/>
    <w:rsid w:val="00CF5A26"/>
    <w:rsid w:val="00D024FD"/>
    <w:rsid w:val="00D0327C"/>
    <w:rsid w:val="00D10792"/>
    <w:rsid w:val="00D1169A"/>
    <w:rsid w:val="00D15CCC"/>
    <w:rsid w:val="00D23E67"/>
    <w:rsid w:val="00D30A56"/>
    <w:rsid w:val="00D323A8"/>
    <w:rsid w:val="00D44701"/>
    <w:rsid w:val="00D45004"/>
    <w:rsid w:val="00D50E43"/>
    <w:rsid w:val="00D53021"/>
    <w:rsid w:val="00D5683E"/>
    <w:rsid w:val="00D60320"/>
    <w:rsid w:val="00D647D5"/>
    <w:rsid w:val="00D66A68"/>
    <w:rsid w:val="00D66DA5"/>
    <w:rsid w:val="00D67D46"/>
    <w:rsid w:val="00D70DAE"/>
    <w:rsid w:val="00D729EE"/>
    <w:rsid w:val="00D80018"/>
    <w:rsid w:val="00D80695"/>
    <w:rsid w:val="00D80851"/>
    <w:rsid w:val="00D83F00"/>
    <w:rsid w:val="00D906C8"/>
    <w:rsid w:val="00D9414E"/>
    <w:rsid w:val="00D963C9"/>
    <w:rsid w:val="00D968C1"/>
    <w:rsid w:val="00D971A0"/>
    <w:rsid w:val="00D97EE3"/>
    <w:rsid w:val="00DA7F88"/>
    <w:rsid w:val="00DB0278"/>
    <w:rsid w:val="00DB2BF8"/>
    <w:rsid w:val="00DB39FC"/>
    <w:rsid w:val="00DC5153"/>
    <w:rsid w:val="00DD1203"/>
    <w:rsid w:val="00DD68DE"/>
    <w:rsid w:val="00DD749D"/>
    <w:rsid w:val="00DE08A8"/>
    <w:rsid w:val="00DE156A"/>
    <w:rsid w:val="00DE5B4C"/>
    <w:rsid w:val="00DF19EB"/>
    <w:rsid w:val="00DF50A0"/>
    <w:rsid w:val="00E01CA0"/>
    <w:rsid w:val="00E02C76"/>
    <w:rsid w:val="00E10D90"/>
    <w:rsid w:val="00E12251"/>
    <w:rsid w:val="00E2085D"/>
    <w:rsid w:val="00E20D0D"/>
    <w:rsid w:val="00E2660E"/>
    <w:rsid w:val="00E27142"/>
    <w:rsid w:val="00E306CF"/>
    <w:rsid w:val="00E30B83"/>
    <w:rsid w:val="00E30DE6"/>
    <w:rsid w:val="00E31B1D"/>
    <w:rsid w:val="00E33D09"/>
    <w:rsid w:val="00E4372C"/>
    <w:rsid w:val="00E43D16"/>
    <w:rsid w:val="00E47BC1"/>
    <w:rsid w:val="00E504F9"/>
    <w:rsid w:val="00E50C46"/>
    <w:rsid w:val="00E55FF2"/>
    <w:rsid w:val="00E650D1"/>
    <w:rsid w:val="00E67624"/>
    <w:rsid w:val="00E73681"/>
    <w:rsid w:val="00E75597"/>
    <w:rsid w:val="00E76832"/>
    <w:rsid w:val="00E80D39"/>
    <w:rsid w:val="00E80FE9"/>
    <w:rsid w:val="00E8271B"/>
    <w:rsid w:val="00E878B9"/>
    <w:rsid w:val="00E90D6F"/>
    <w:rsid w:val="00E95411"/>
    <w:rsid w:val="00E95CFB"/>
    <w:rsid w:val="00EA1CF8"/>
    <w:rsid w:val="00EC097A"/>
    <w:rsid w:val="00EC261A"/>
    <w:rsid w:val="00EC5A03"/>
    <w:rsid w:val="00EC75B7"/>
    <w:rsid w:val="00ED0D66"/>
    <w:rsid w:val="00ED167B"/>
    <w:rsid w:val="00ED3E01"/>
    <w:rsid w:val="00ED6DB6"/>
    <w:rsid w:val="00EE5A09"/>
    <w:rsid w:val="00EE75A0"/>
    <w:rsid w:val="00EF6684"/>
    <w:rsid w:val="00EF748E"/>
    <w:rsid w:val="00EF78DA"/>
    <w:rsid w:val="00F06EED"/>
    <w:rsid w:val="00F1002E"/>
    <w:rsid w:val="00F24BA3"/>
    <w:rsid w:val="00F24ED1"/>
    <w:rsid w:val="00F32594"/>
    <w:rsid w:val="00F327E6"/>
    <w:rsid w:val="00F33518"/>
    <w:rsid w:val="00F3628D"/>
    <w:rsid w:val="00F42DF7"/>
    <w:rsid w:val="00F45ABC"/>
    <w:rsid w:val="00F46BFF"/>
    <w:rsid w:val="00F565C2"/>
    <w:rsid w:val="00F56748"/>
    <w:rsid w:val="00F61486"/>
    <w:rsid w:val="00F6249E"/>
    <w:rsid w:val="00F62E11"/>
    <w:rsid w:val="00F744C6"/>
    <w:rsid w:val="00F83108"/>
    <w:rsid w:val="00F849BB"/>
    <w:rsid w:val="00F90F7D"/>
    <w:rsid w:val="00F97C19"/>
    <w:rsid w:val="00F97F79"/>
    <w:rsid w:val="00FB5175"/>
    <w:rsid w:val="00FC03F6"/>
    <w:rsid w:val="00FC67D9"/>
    <w:rsid w:val="00FC6D35"/>
    <w:rsid w:val="00FC75E2"/>
    <w:rsid w:val="00FD047F"/>
    <w:rsid w:val="00FD5449"/>
    <w:rsid w:val="00FD5A9E"/>
    <w:rsid w:val="00FD65F2"/>
    <w:rsid w:val="00FE0A52"/>
    <w:rsid w:val="00FE11DF"/>
    <w:rsid w:val="00FE1860"/>
    <w:rsid w:val="00FE40C3"/>
    <w:rsid w:val="00FE4AD8"/>
    <w:rsid w:val="00FF76C5"/>
    <w:rsid w:val="012D1602"/>
    <w:rsid w:val="01A65B2E"/>
    <w:rsid w:val="01ADADD7"/>
    <w:rsid w:val="01C5C28B"/>
    <w:rsid w:val="02C8361E"/>
    <w:rsid w:val="046B7F26"/>
    <w:rsid w:val="058E5C64"/>
    <w:rsid w:val="05C3DDA7"/>
    <w:rsid w:val="0732DD29"/>
    <w:rsid w:val="078922FF"/>
    <w:rsid w:val="07DBDB2C"/>
    <w:rsid w:val="0881066F"/>
    <w:rsid w:val="0D4AAC23"/>
    <w:rsid w:val="0E4F109F"/>
    <w:rsid w:val="0EE8E5C1"/>
    <w:rsid w:val="10BE49D3"/>
    <w:rsid w:val="11CC557E"/>
    <w:rsid w:val="131E05FC"/>
    <w:rsid w:val="14B8E9E3"/>
    <w:rsid w:val="14E456C9"/>
    <w:rsid w:val="1593D2B6"/>
    <w:rsid w:val="17024426"/>
    <w:rsid w:val="1716EEB3"/>
    <w:rsid w:val="1AD9BE49"/>
    <w:rsid w:val="1B7F39CD"/>
    <w:rsid w:val="1C28EE19"/>
    <w:rsid w:val="1F00F467"/>
    <w:rsid w:val="1F1586A7"/>
    <w:rsid w:val="1F50A336"/>
    <w:rsid w:val="2167E7A0"/>
    <w:rsid w:val="21DD43F6"/>
    <w:rsid w:val="21E401B3"/>
    <w:rsid w:val="22BDCC2C"/>
    <w:rsid w:val="2742E867"/>
    <w:rsid w:val="280557AC"/>
    <w:rsid w:val="2B6ABB6E"/>
    <w:rsid w:val="2CD8FECC"/>
    <w:rsid w:val="2D5FA4F8"/>
    <w:rsid w:val="2E0D2AE4"/>
    <w:rsid w:val="2E7B11F3"/>
    <w:rsid w:val="2E9B4275"/>
    <w:rsid w:val="2FE8C634"/>
    <w:rsid w:val="3153AD0F"/>
    <w:rsid w:val="33094BC0"/>
    <w:rsid w:val="338F3C70"/>
    <w:rsid w:val="342688FF"/>
    <w:rsid w:val="3447470B"/>
    <w:rsid w:val="349BD3F4"/>
    <w:rsid w:val="35100E87"/>
    <w:rsid w:val="354256F5"/>
    <w:rsid w:val="357A073E"/>
    <w:rsid w:val="36BFEE14"/>
    <w:rsid w:val="3757C8B8"/>
    <w:rsid w:val="38204BEF"/>
    <w:rsid w:val="382A4157"/>
    <w:rsid w:val="38F7338A"/>
    <w:rsid w:val="39BAC319"/>
    <w:rsid w:val="3A5744BD"/>
    <w:rsid w:val="3C7EE011"/>
    <w:rsid w:val="3D01D2C9"/>
    <w:rsid w:val="3E60D4CB"/>
    <w:rsid w:val="3E748DE8"/>
    <w:rsid w:val="411BCF74"/>
    <w:rsid w:val="41DA73AE"/>
    <w:rsid w:val="4520B4D9"/>
    <w:rsid w:val="45BF4DE4"/>
    <w:rsid w:val="45F3E970"/>
    <w:rsid w:val="470855BC"/>
    <w:rsid w:val="485FC2E8"/>
    <w:rsid w:val="49FEF842"/>
    <w:rsid w:val="4B04CDD2"/>
    <w:rsid w:val="4B337C08"/>
    <w:rsid w:val="4E420CA8"/>
    <w:rsid w:val="4F212510"/>
    <w:rsid w:val="4F934248"/>
    <w:rsid w:val="4FAE8AFF"/>
    <w:rsid w:val="50C45444"/>
    <w:rsid w:val="52C4E39C"/>
    <w:rsid w:val="535C69F3"/>
    <w:rsid w:val="54D1FAD8"/>
    <w:rsid w:val="5686B33E"/>
    <w:rsid w:val="56879F66"/>
    <w:rsid w:val="57AACE39"/>
    <w:rsid w:val="5947E42E"/>
    <w:rsid w:val="59DBC3CF"/>
    <w:rsid w:val="5B0410C0"/>
    <w:rsid w:val="5BE2091E"/>
    <w:rsid w:val="5C182D17"/>
    <w:rsid w:val="5D379D8C"/>
    <w:rsid w:val="5E68E7B7"/>
    <w:rsid w:val="5F6D23BB"/>
    <w:rsid w:val="5FC86DB4"/>
    <w:rsid w:val="6720C833"/>
    <w:rsid w:val="688861D8"/>
    <w:rsid w:val="694034A4"/>
    <w:rsid w:val="69552E04"/>
    <w:rsid w:val="6A75510C"/>
    <w:rsid w:val="6CB3CA53"/>
    <w:rsid w:val="6D3F058E"/>
    <w:rsid w:val="6DC313F8"/>
    <w:rsid w:val="71840452"/>
    <w:rsid w:val="71A20B07"/>
    <w:rsid w:val="76404597"/>
    <w:rsid w:val="7754E71F"/>
    <w:rsid w:val="7A962368"/>
    <w:rsid w:val="7AC46958"/>
    <w:rsid w:val="7EEC4490"/>
  </w:rsids>
  <m:mathPr>
    <m:mathFont m:val="Cambria Math"/>
    <m:brkBin m:val="before"/>
    <m:brkBinSub m:val="--"/>
    <m:smallFrac m:val="0"/>
    <m:dispDef/>
    <m:lMargin m:val="0"/>
    <m:rMargin m:val="0"/>
    <m:defJc m:val="centerGroup"/>
    <m:wrapIndent m:val="1440"/>
    <m:intLim m:val="subSup"/>
    <m:naryLim m:val="undOvr"/>
  </m:mathPr>
  <w:themeFontLang w:val="en-GB"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79E6C5"/>
  <w15:chartTrackingRefBased/>
  <w15:docId w15:val="{D650BDA9-D165-4301-9B6D-886A00A31B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GB" w:eastAsia="zh-TW"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1" w:qFormat="1"/>
    <w:lsdException w:name="heading 4" w:semiHidden="1" w:uiPriority="1" w:qFormat="1"/>
    <w:lsdException w:name="heading 5" w:semiHidden="1" w:uiPriority="1" w:qFormat="1"/>
    <w:lsdException w:name="heading 6" w:semiHidden="1" w:uiPriority="1" w:qFormat="1"/>
    <w:lsdException w:name="heading 7" w:semiHidden="1" w:uiPriority="1" w:qFormat="1"/>
    <w:lsdException w:name="heading 8" w:semiHidden="1" w:uiPriority="1" w:qFormat="1"/>
    <w:lsdException w:name="heading 9" w:semiHidden="1" w:uiPriority="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annotation text" w:semiHidden="1" w:uiPriority="1"/>
    <w:lsdException w:name="header" w:semiHidden="1" w:uiPriority="1"/>
    <w:lsdException w:name="footer" w:semiHidden="1"/>
    <w:lsdException w:name="index heading" w:semiHidden="1"/>
    <w:lsdException w:name="caption" w:uiPriority="35"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uiPriority="0"/>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uiPriority="19" w:qFormat="1"/>
    <w:lsdException w:name="List Number" w:uiPriority="29" w:qFormat="1"/>
    <w:lsdException w:name="List 2" w:semiHidden="1"/>
    <w:lsdException w:name="List 3" w:semiHidden="1"/>
    <w:lsdException w:name="List 4" w:semiHidden="1"/>
    <w:lsdException w:name="List 5" w:semiHidden="1"/>
    <w:lsdException w:name="List Bullet 2" w:uiPriority="19" w:qFormat="1"/>
    <w:lsdException w:name="List Bullet 3" w:uiPriority="19" w:qFormat="1"/>
    <w:lsdException w:name="List Bullet 4" w:semiHidden="1"/>
    <w:lsdException w:name="List Bullet 5" w:semiHidden="1"/>
    <w:lsdException w:name="List Number 2" w:uiPriority="29" w:qFormat="1"/>
    <w:lsdException w:name="List Number 3" w:uiPriority="29" w:qFormat="1"/>
    <w:lsdException w:name="List Number 4" w:semiHidden="1"/>
    <w:lsdException w:name="List Number 5" w:semiHidden="1"/>
    <w:lsdException w:name="Title" w:semiHidden="1" w:uiPriority="10" w:qFormat="1"/>
    <w:lsdException w:name="Closing" w:semiHidden="1"/>
    <w:lsdException w:name="Signature" w:semiHidden="1"/>
    <w:lsdException w:name="Default Paragraph Font" w:semiHidden="1" w:uiPriority="1" w:unhideWhenUsed="1"/>
    <w:lsdException w:name="Body Text" w:uiPriority="0" w:qFormat="1"/>
    <w:lsdException w:name="Body Text Indent" w:semiHidden="1" w:uiPriority="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uiPriority="1"/>
    <w:lsdException w:name="Body Text 3" w:semiHidden="1" w:uiPriority="1"/>
    <w:lsdException w:name="Body Text Indent 2" w:semiHidden="1" w:uiPriority="1"/>
    <w:lsdException w:name="Body Text Indent 3" w:semiHidden="1" w:uiPriority="1"/>
    <w:lsdException w:name="Block Text" w:semiHidden="1"/>
    <w:lsdException w:name="Hyperlink" w:semiHidden="1"/>
    <w:lsdException w:name="FollowedHyperlink" w:semiHidden="1" w:uiPriority="0"/>
    <w:lsdException w:name="Strong" w:semiHidden="1" w:uiPriority="0"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uiPriority="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uiPriority="0"/>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1"/>
    <w:lsdException w:name="Table Grid" w:uiPriority="0"/>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Hashtag" w:semiHidden="1"/>
    <w:lsdException w:name="Unresolved Mention" w:semiHidden="1"/>
    <w:lsdException w:name="Smart Link" w:semiHidden="1"/>
  </w:latentStyles>
  <w:style w:type="paragraph" w:default="1" w:styleId="Normal">
    <w:name w:val="Normal"/>
    <w:uiPriority w:val="34"/>
    <w:qFormat/>
    <w:rsid w:val="00600E4E"/>
    <w:pPr>
      <w:spacing w:line="260" w:lineRule="atLeast"/>
    </w:pPr>
    <w:rPr>
      <w:color w:val="00382B" w:themeColor="text2"/>
      <w:sz w:val="22"/>
    </w:rPr>
  </w:style>
  <w:style w:type="paragraph" w:styleId="Heading1">
    <w:name w:val="heading 1"/>
    <w:basedOn w:val="Normal"/>
    <w:next w:val="BodyText"/>
    <w:link w:val="Heading1Char"/>
    <w:qFormat/>
    <w:rsid w:val="00965F5E"/>
    <w:pPr>
      <w:keepNext/>
      <w:keepLines/>
      <w:spacing w:after="454" w:line="259" w:lineRule="auto"/>
      <w:outlineLvl w:val="0"/>
    </w:pPr>
    <w:rPr>
      <w:rFonts w:ascii="Public Sans SemiBold" w:eastAsiaTheme="majorEastAsia" w:hAnsi="Public Sans SemiBold" w:cstheme="majorBidi"/>
      <w:sz w:val="52"/>
      <w:szCs w:val="32"/>
    </w:rPr>
  </w:style>
  <w:style w:type="paragraph" w:styleId="Heading2">
    <w:name w:val="heading 2"/>
    <w:basedOn w:val="Normal"/>
    <w:next w:val="BodyText"/>
    <w:link w:val="Heading2Char"/>
    <w:uiPriority w:val="9"/>
    <w:qFormat/>
    <w:rsid w:val="00965F5E"/>
    <w:pPr>
      <w:keepNext/>
      <w:keepLines/>
      <w:spacing w:after="180" w:line="269" w:lineRule="auto"/>
      <w:outlineLvl w:val="1"/>
    </w:pPr>
    <w:rPr>
      <w:rFonts w:ascii="Public Sans SemiBold" w:eastAsiaTheme="majorEastAsia" w:hAnsi="Public Sans SemiBold" w:cstheme="majorBidi"/>
      <w:sz w:val="36"/>
      <w:szCs w:val="26"/>
    </w:rPr>
  </w:style>
  <w:style w:type="paragraph" w:styleId="Heading3">
    <w:name w:val="heading 3"/>
    <w:basedOn w:val="Normal"/>
    <w:next w:val="BodyText"/>
    <w:link w:val="Heading3Char"/>
    <w:uiPriority w:val="1"/>
    <w:qFormat/>
    <w:rsid w:val="00965F5E"/>
    <w:pPr>
      <w:keepNext/>
      <w:keepLines/>
      <w:spacing w:after="180" w:line="271" w:lineRule="auto"/>
      <w:outlineLvl w:val="2"/>
    </w:pPr>
    <w:rPr>
      <w:rFonts w:eastAsiaTheme="majorEastAsia" w:cstheme="majorBidi"/>
      <w:sz w:val="32"/>
      <w:szCs w:val="24"/>
    </w:rPr>
  </w:style>
  <w:style w:type="paragraph" w:styleId="Heading4">
    <w:name w:val="heading 4"/>
    <w:basedOn w:val="Normal"/>
    <w:next w:val="BodyText"/>
    <w:link w:val="Heading4Char"/>
    <w:uiPriority w:val="1"/>
    <w:qFormat/>
    <w:rsid w:val="00A834E7"/>
    <w:pPr>
      <w:keepNext/>
      <w:keepLines/>
      <w:spacing w:line="288" w:lineRule="auto"/>
      <w:outlineLvl w:val="3"/>
    </w:pPr>
    <w:rPr>
      <w:rFonts w:asciiTheme="majorHAnsi" w:eastAsiaTheme="majorEastAsia" w:hAnsiTheme="majorHAnsi" w:cstheme="majorBidi"/>
      <w:iCs/>
    </w:rPr>
  </w:style>
  <w:style w:type="paragraph" w:styleId="Heading5">
    <w:name w:val="heading 5"/>
    <w:basedOn w:val="Normal"/>
    <w:next w:val="Normal"/>
    <w:link w:val="Heading5Char"/>
    <w:uiPriority w:val="1"/>
    <w:qFormat/>
    <w:rsid w:val="00404510"/>
    <w:pPr>
      <w:keepNext/>
      <w:keepLines/>
      <w:spacing w:before="40"/>
      <w:outlineLvl w:val="4"/>
    </w:pPr>
    <w:rPr>
      <w:rFonts w:asciiTheme="majorHAnsi" w:eastAsiaTheme="majorEastAsia" w:hAnsiTheme="majorHAnsi" w:cstheme="majorBidi"/>
    </w:rPr>
  </w:style>
  <w:style w:type="paragraph" w:styleId="Heading6">
    <w:name w:val="heading 6"/>
    <w:basedOn w:val="Normal"/>
    <w:next w:val="Normal"/>
    <w:link w:val="Heading6Char"/>
    <w:uiPriority w:val="1"/>
    <w:qFormat/>
    <w:rsid w:val="00404510"/>
    <w:pPr>
      <w:keepNext/>
      <w:keepLines/>
      <w:spacing w:before="40"/>
      <w:outlineLvl w:val="5"/>
    </w:pPr>
    <w:rPr>
      <w:rFonts w:asciiTheme="majorHAnsi" w:eastAsiaTheme="majorEastAsia" w:hAnsiTheme="majorHAnsi" w:cstheme="majorBidi"/>
    </w:rPr>
  </w:style>
  <w:style w:type="paragraph" w:styleId="Heading7">
    <w:name w:val="heading 7"/>
    <w:basedOn w:val="Normal"/>
    <w:next w:val="Normal"/>
    <w:link w:val="Heading7Char"/>
    <w:uiPriority w:val="1"/>
    <w:qFormat/>
    <w:rsid w:val="00404510"/>
    <w:pPr>
      <w:keepNext/>
      <w:keepLines/>
      <w:spacing w:before="4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1"/>
    <w:qFormat/>
    <w:rsid w:val="00404510"/>
    <w:pPr>
      <w:keepNext/>
      <w:keepLines/>
      <w:spacing w:before="40"/>
      <w:outlineLvl w:val="7"/>
    </w:pPr>
    <w:rPr>
      <w:rFonts w:asciiTheme="majorHAnsi" w:eastAsiaTheme="majorEastAsia" w:hAnsiTheme="majorHAnsi" w:cstheme="majorBidi"/>
      <w:sz w:val="21"/>
      <w:szCs w:val="21"/>
    </w:rPr>
  </w:style>
  <w:style w:type="paragraph" w:styleId="Heading9">
    <w:name w:val="heading 9"/>
    <w:basedOn w:val="Normal"/>
    <w:next w:val="Normal"/>
    <w:link w:val="Heading9Char"/>
    <w:uiPriority w:val="1"/>
    <w:qFormat/>
    <w:rsid w:val="00404510"/>
    <w:pPr>
      <w:keepNext/>
      <w:keepLines/>
      <w:spacing w:before="40"/>
      <w:outlineLvl w:val="8"/>
    </w:pPr>
    <w:rPr>
      <w:rFonts w:asciiTheme="majorHAnsi" w:eastAsiaTheme="majorEastAsia" w:hAnsiTheme="majorHAnsi" w:cstheme="majorBidi"/>
      <w:i/>
      <w:i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49"/>
    <w:rsid w:val="00027A53"/>
    <w:pPr>
      <w:spacing w:after="40"/>
    </w:pPr>
    <w:rPr>
      <w:sz w:val="16"/>
    </w:rPr>
  </w:style>
  <w:style w:type="character" w:customStyle="1" w:styleId="FootnoteTextChar">
    <w:name w:val="Footnote Text Char"/>
    <w:basedOn w:val="DefaultParagraphFont"/>
    <w:link w:val="FootnoteText"/>
    <w:uiPriority w:val="49"/>
    <w:rsid w:val="00027A53"/>
    <w:rPr>
      <w:color w:val="00382B" w:themeColor="text2"/>
      <w:sz w:val="16"/>
    </w:rPr>
  </w:style>
  <w:style w:type="character" w:customStyle="1" w:styleId="Heading1Char">
    <w:name w:val="Heading 1 Char"/>
    <w:basedOn w:val="DefaultParagraphFont"/>
    <w:link w:val="Heading1"/>
    <w:rsid w:val="00965F5E"/>
    <w:rPr>
      <w:rFonts w:ascii="Public Sans SemiBold" w:eastAsiaTheme="majorEastAsia" w:hAnsi="Public Sans SemiBold" w:cstheme="majorBidi"/>
      <w:color w:val="00382B" w:themeColor="text2"/>
      <w:sz w:val="52"/>
      <w:szCs w:val="32"/>
    </w:rPr>
  </w:style>
  <w:style w:type="character" w:customStyle="1" w:styleId="Heading2Char">
    <w:name w:val="Heading 2 Char"/>
    <w:basedOn w:val="DefaultParagraphFont"/>
    <w:link w:val="Heading2"/>
    <w:rsid w:val="00965F5E"/>
    <w:rPr>
      <w:rFonts w:ascii="Public Sans SemiBold" w:eastAsiaTheme="majorEastAsia" w:hAnsi="Public Sans SemiBold" w:cstheme="majorBidi"/>
      <w:color w:val="00382B" w:themeColor="text2"/>
      <w:sz w:val="36"/>
      <w:szCs w:val="26"/>
    </w:rPr>
  </w:style>
  <w:style w:type="paragraph" w:styleId="Caption">
    <w:name w:val="caption"/>
    <w:basedOn w:val="Normal"/>
    <w:next w:val="BodyText"/>
    <w:uiPriority w:val="49"/>
    <w:qFormat/>
    <w:rsid w:val="008F1AA4"/>
    <w:pPr>
      <w:spacing w:before="120" w:after="120" w:line="240" w:lineRule="auto"/>
    </w:pPr>
    <w:rPr>
      <w:rFonts w:asciiTheme="majorHAnsi" w:hAnsiTheme="majorHAnsi"/>
      <w:iCs/>
      <w:sz w:val="18"/>
      <w:szCs w:val="18"/>
    </w:rPr>
  </w:style>
  <w:style w:type="paragraph" w:styleId="TOCHeading">
    <w:name w:val="TOC Heading"/>
    <w:basedOn w:val="Normal"/>
    <w:next w:val="BodyText"/>
    <w:uiPriority w:val="39"/>
    <w:qFormat/>
    <w:rsid w:val="003928E8"/>
    <w:pPr>
      <w:spacing w:after="1080" w:line="240" w:lineRule="auto"/>
    </w:pPr>
    <w:rPr>
      <w:rFonts w:ascii="Public Sans SemiBold" w:hAnsi="Public Sans SemiBold"/>
      <w:sz w:val="52"/>
    </w:rPr>
  </w:style>
  <w:style w:type="numbering" w:customStyle="1" w:styleId="NumList">
    <w:name w:val="NumList"/>
    <w:uiPriority w:val="99"/>
    <w:rsid w:val="00EC75B7"/>
    <w:pPr>
      <w:numPr>
        <w:numId w:val="1"/>
      </w:numPr>
    </w:pPr>
  </w:style>
  <w:style w:type="paragraph" w:styleId="ListNumber">
    <w:name w:val="List Number"/>
    <w:basedOn w:val="Normal"/>
    <w:uiPriority w:val="29"/>
    <w:qFormat/>
    <w:rsid w:val="00EC75B7"/>
    <w:pPr>
      <w:numPr>
        <w:numId w:val="7"/>
      </w:numPr>
      <w:spacing w:after="150"/>
    </w:pPr>
  </w:style>
  <w:style w:type="paragraph" w:styleId="ListNumber2">
    <w:name w:val="List Number 2"/>
    <w:basedOn w:val="Normal"/>
    <w:uiPriority w:val="29"/>
    <w:qFormat/>
    <w:rsid w:val="00EC75B7"/>
    <w:pPr>
      <w:numPr>
        <w:ilvl w:val="1"/>
        <w:numId w:val="7"/>
      </w:numPr>
      <w:spacing w:after="150"/>
      <w:contextualSpacing/>
    </w:pPr>
  </w:style>
  <w:style w:type="paragraph" w:styleId="ListNumber3">
    <w:name w:val="List Number 3"/>
    <w:basedOn w:val="Normal"/>
    <w:uiPriority w:val="29"/>
    <w:qFormat/>
    <w:rsid w:val="00EC75B7"/>
    <w:pPr>
      <w:numPr>
        <w:ilvl w:val="2"/>
        <w:numId w:val="7"/>
      </w:numPr>
      <w:spacing w:after="150"/>
    </w:pPr>
  </w:style>
  <w:style w:type="character" w:customStyle="1" w:styleId="Heading3Char">
    <w:name w:val="Heading 3 Char"/>
    <w:basedOn w:val="DefaultParagraphFont"/>
    <w:link w:val="Heading3"/>
    <w:uiPriority w:val="9"/>
    <w:rsid w:val="00965F5E"/>
    <w:rPr>
      <w:rFonts w:eastAsiaTheme="majorEastAsia" w:cstheme="majorBidi"/>
      <w:color w:val="00382B" w:themeColor="text2"/>
      <w:sz w:val="32"/>
      <w:szCs w:val="24"/>
    </w:rPr>
  </w:style>
  <w:style w:type="numbering" w:customStyle="1" w:styleId="HeadingNumList">
    <w:name w:val="HeadingNumList"/>
    <w:uiPriority w:val="99"/>
    <w:rsid w:val="008E6C91"/>
    <w:pPr>
      <w:numPr>
        <w:numId w:val="2"/>
      </w:numPr>
    </w:pPr>
  </w:style>
  <w:style w:type="paragraph" w:styleId="ListBullet">
    <w:name w:val="List Bullet"/>
    <w:basedOn w:val="Normal"/>
    <w:uiPriority w:val="19"/>
    <w:qFormat/>
    <w:rsid w:val="00965F5E"/>
    <w:pPr>
      <w:numPr>
        <w:numId w:val="8"/>
      </w:numPr>
      <w:spacing w:after="150"/>
    </w:pPr>
  </w:style>
  <w:style w:type="paragraph" w:styleId="ListBullet2">
    <w:name w:val="List Bullet 2"/>
    <w:basedOn w:val="Normal"/>
    <w:uiPriority w:val="19"/>
    <w:qFormat/>
    <w:rsid w:val="00965F5E"/>
    <w:pPr>
      <w:numPr>
        <w:ilvl w:val="1"/>
        <w:numId w:val="8"/>
      </w:numPr>
      <w:spacing w:after="150"/>
    </w:pPr>
  </w:style>
  <w:style w:type="paragraph" w:styleId="ListBullet3">
    <w:name w:val="List Bullet 3"/>
    <w:basedOn w:val="Normal"/>
    <w:uiPriority w:val="19"/>
    <w:qFormat/>
    <w:rsid w:val="00965F5E"/>
    <w:pPr>
      <w:numPr>
        <w:ilvl w:val="2"/>
        <w:numId w:val="8"/>
      </w:numPr>
      <w:spacing w:after="150"/>
    </w:pPr>
  </w:style>
  <w:style w:type="paragraph" w:styleId="TOC1">
    <w:name w:val="toc 1"/>
    <w:basedOn w:val="Normal"/>
    <w:next w:val="Normal"/>
    <w:uiPriority w:val="39"/>
    <w:rsid w:val="00411FAB"/>
    <w:pPr>
      <w:tabs>
        <w:tab w:val="right" w:pos="9742"/>
      </w:tabs>
      <w:spacing w:before="260" w:after="100"/>
    </w:pPr>
    <w:rPr>
      <w:rFonts w:ascii="Public Sans SemiBold" w:hAnsi="Public Sans SemiBold"/>
      <w:noProof/>
      <w:sz w:val="36"/>
    </w:rPr>
  </w:style>
  <w:style w:type="paragraph" w:styleId="TOC2">
    <w:name w:val="toc 2"/>
    <w:basedOn w:val="Normal"/>
    <w:next w:val="Normal"/>
    <w:uiPriority w:val="39"/>
    <w:rsid w:val="00411FAB"/>
    <w:pPr>
      <w:tabs>
        <w:tab w:val="right" w:leader="dot" w:pos="9742"/>
      </w:tabs>
      <w:spacing w:after="100" w:line="320" w:lineRule="atLeast"/>
    </w:pPr>
    <w:rPr>
      <w:noProof/>
      <w:sz w:val="28"/>
    </w:rPr>
  </w:style>
  <w:style w:type="paragraph" w:styleId="TOC3">
    <w:name w:val="toc 3"/>
    <w:basedOn w:val="Normal"/>
    <w:next w:val="Normal"/>
    <w:uiPriority w:val="39"/>
    <w:rsid w:val="00FD65F2"/>
    <w:pPr>
      <w:spacing w:after="100"/>
      <w:ind w:left="440"/>
    </w:pPr>
  </w:style>
  <w:style w:type="paragraph" w:styleId="TOC4">
    <w:name w:val="toc 4"/>
    <w:basedOn w:val="Normal"/>
    <w:next w:val="Normal"/>
    <w:uiPriority w:val="39"/>
    <w:semiHidden/>
    <w:rsid w:val="00FD65F2"/>
    <w:pPr>
      <w:spacing w:after="100"/>
      <w:ind w:left="660"/>
    </w:pPr>
  </w:style>
  <w:style w:type="paragraph" w:styleId="TOC5">
    <w:name w:val="toc 5"/>
    <w:basedOn w:val="Normal"/>
    <w:next w:val="Normal"/>
    <w:uiPriority w:val="39"/>
    <w:semiHidden/>
    <w:rsid w:val="00FD65F2"/>
    <w:pPr>
      <w:spacing w:after="100"/>
      <w:ind w:left="880"/>
    </w:pPr>
  </w:style>
  <w:style w:type="paragraph" w:styleId="TOC6">
    <w:name w:val="toc 6"/>
    <w:basedOn w:val="Normal"/>
    <w:next w:val="Normal"/>
    <w:uiPriority w:val="39"/>
    <w:semiHidden/>
    <w:rsid w:val="00FD65F2"/>
    <w:pPr>
      <w:spacing w:after="100"/>
      <w:ind w:left="1100"/>
    </w:pPr>
  </w:style>
  <w:style w:type="paragraph" w:styleId="TOC7">
    <w:name w:val="toc 7"/>
    <w:basedOn w:val="Normal"/>
    <w:next w:val="Normal"/>
    <w:uiPriority w:val="39"/>
    <w:semiHidden/>
    <w:rsid w:val="00FD65F2"/>
    <w:pPr>
      <w:spacing w:after="100"/>
      <w:ind w:left="1320"/>
    </w:pPr>
  </w:style>
  <w:style w:type="paragraph" w:styleId="TOC8">
    <w:name w:val="toc 8"/>
    <w:basedOn w:val="Normal"/>
    <w:next w:val="Normal"/>
    <w:uiPriority w:val="39"/>
    <w:semiHidden/>
    <w:rsid w:val="00FD65F2"/>
    <w:pPr>
      <w:spacing w:after="100"/>
      <w:ind w:left="1540"/>
    </w:pPr>
  </w:style>
  <w:style w:type="paragraph" w:styleId="TOC9">
    <w:name w:val="toc 9"/>
    <w:basedOn w:val="Normal"/>
    <w:next w:val="Normal"/>
    <w:uiPriority w:val="39"/>
    <w:semiHidden/>
    <w:rsid w:val="00FD65F2"/>
    <w:pPr>
      <w:spacing w:after="100"/>
      <w:ind w:left="1760"/>
    </w:pPr>
  </w:style>
  <w:style w:type="numbering" w:customStyle="1" w:styleId="BulletList">
    <w:name w:val="BulletList"/>
    <w:uiPriority w:val="99"/>
    <w:rsid w:val="00965F5E"/>
    <w:pPr>
      <w:numPr>
        <w:numId w:val="3"/>
      </w:numPr>
    </w:pPr>
  </w:style>
  <w:style w:type="paragraph" w:styleId="BodyText">
    <w:name w:val="Body Text"/>
    <w:basedOn w:val="Normal"/>
    <w:link w:val="BodyTextChar"/>
    <w:qFormat/>
    <w:rsid w:val="001E31B9"/>
    <w:pPr>
      <w:spacing w:after="180" w:line="360" w:lineRule="auto"/>
    </w:pPr>
    <w:rPr>
      <w:color w:val="000000" w:themeColor="text1"/>
      <w:sz w:val="24"/>
    </w:rPr>
  </w:style>
  <w:style w:type="character" w:customStyle="1" w:styleId="BodyTextChar">
    <w:name w:val="Body Text Char"/>
    <w:basedOn w:val="DefaultParagraphFont"/>
    <w:link w:val="BodyText"/>
    <w:rsid w:val="001E31B9"/>
    <w:rPr>
      <w:color w:val="000000" w:themeColor="text1"/>
      <w:sz w:val="24"/>
    </w:rPr>
  </w:style>
  <w:style w:type="character" w:customStyle="1" w:styleId="Heading4Char">
    <w:name w:val="Heading 4 Char"/>
    <w:basedOn w:val="DefaultParagraphFont"/>
    <w:link w:val="Heading4"/>
    <w:uiPriority w:val="9"/>
    <w:rsid w:val="00A834E7"/>
    <w:rPr>
      <w:rFonts w:asciiTheme="majorHAnsi" w:eastAsiaTheme="majorEastAsia" w:hAnsiTheme="majorHAnsi" w:cstheme="majorBidi"/>
      <w:iCs/>
      <w:sz w:val="22"/>
    </w:rPr>
  </w:style>
  <w:style w:type="character" w:customStyle="1" w:styleId="Heading5Char">
    <w:name w:val="Heading 5 Char"/>
    <w:basedOn w:val="DefaultParagraphFont"/>
    <w:link w:val="Heading5"/>
    <w:uiPriority w:val="9"/>
    <w:semiHidden/>
    <w:rsid w:val="004B0F7D"/>
    <w:rPr>
      <w:rFonts w:asciiTheme="majorHAnsi" w:eastAsiaTheme="majorEastAsia" w:hAnsiTheme="majorHAnsi" w:cstheme="majorBidi"/>
    </w:rPr>
  </w:style>
  <w:style w:type="character" w:customStyle="1" w:styleId="Heading6Char">
    <w:name w:val="Heading 6 Char"/>
    <w:basedOn w:val="DefaultParagraphFont"/>
    <w:link w:val="Heading6"/>
    <w:uiPriority w:val="9"/>
    <w:semiHidden/>
    <w:rsid w:val="004B0F7D"/>
    <w:rPr>
      <w:rFonts w:asciiTheme="majorHAnsi" w:eastAsiaTheme="majorEastAsia" w:hAnsiTheme="majorHAnsi" w:cstheme="majorBidi"/>
    </w:rPr>
  </w:style>
  <w:style w:type="character" w:customStyle="1" w:styleId="Heading7Char">
    <w:name w:val="Heading 7 Char"/>
    <w:basedOn w:val="DefaultParagraphFont"/>
    <w:link w:val="Heading7"/>
    <w:uiPriority w:val="9"/>
    <w:semiHidden/>
    <w:rsid w:val="004B0F7D"/>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4B0F7D"/>
    <w:rPr>
      <w:rFonts w:asciiTheme="majorHAnsi" w:eastAsiaTheme="majorEastAsia" w:hAnsiTheme="majorHAnsi" w:cstheme="majorBidi"/>
      <w:sz w:val="21"/>
      <w:szCs w:val="21"/>
    </w:rPr>
  </w:style>
  <w:style w:type="character" w:customStyle="1" w:styleId="Heading9Char">
    <w:name w:val="Heading 9 Char"/>
    <w:basedOn w:val="DefaultParagraphFont"/>
    <w:link w:val="Heading9"/>
    <w:uiPriority w:val="9"/>
    <w:semiHidden/>
    <w:rsid w:val="004B0F7D"/>
    <w:rPr>
      <w:rFonts w:asciiTheme="majorHAnsi" w:eastAsiaTheme="majorEastAsia" w:hAnsiTheme="majorHAnsi" w:cstheme="majorBidi"/>
      <w:i/>
      <w:iCs/>
      <w:sz w:val="21"/>
      <w:szCs w:val="21"/>
    </w:rPr>
  </w:style>
  <w:style w:type="paragraph" w:styleId="Title">
    <w:name w:val="Title"/>
    <w:basedOn w:val="Normal"/>
    <w:next w:val="Normal"/>
    <w:link w:val="TitleChar"/>
    <w:uiPriority w:val="10"/>
    <w:qFormat/>
    <w:rsid w:val="004B0F7D"/>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B0F7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semiHidden/>
    <w:qFormat/>
    <w:rsid w:val="004B0F7D"/>
    <w:pPr>
      <w:numPr>
        <w:ilvl w:val="1"/>
      </w:numPr>
      <w:spacing w:after="160"/>
    </w:pPr>
    <w:rPr>
      <w:spacing w:val="15"/>
      <w:szCs w:val="22"/>
    </w:rPr>
  </w:style>
  <w:style w:type="character" w:customStyle="1" w:styleId="SubtitleChar">
    <w:name w:val="Subtitle Char"/>
    <w:basedOn w:val="DefaultParagraphFont"/>
    <w:link w:val="Subtitle"/>
    <w:uiPriority w:val="11"/>
    <w:semiHidden/>
    <w:rsid w:val="004B0F7D"/>
    <w:rPr>
      <w:spacing w:val="15"/>
      <w:sz w:val="22"/>
      <w:szCs w:val="22"/>
    </w:rPr>
  </w:style>
  <w:style w:type="character" w:styleId="SubtleEmphasis">
    <w:name w:val="Subtle Emphasis"/>
    <w:basedOn w:val="DefaultParagraphFont"/>
    <w:uiPriority w:val="19"/>
    <w:semiHidden/>
    <w:qFormat/>
    <w:rsid w:val="004B0F7D"/>
    <w:rPr>
      <w:i/>
      <w:iCs/>
      <w:color w:val="auto"/>
    </w:rPr>
  </w:style>
  <w:style w:type="character" w:styleId="Emphasis">
    <w:name w:val="Emphasis"/>
    <w:basedOn w:val="DefaultParagraphFont"/>
    <w:uiPriority w:val="20"/>
    <w:semiHidden/>
    <w:qFormat/>
    <w:rsid w:val="004B0F7D"/>
    <w:rPr>
      <w:i/>
      <w:iCs/>
    </w:rPr>
  </w:style>
  <w:style w:type="character" w:styleId="IntenseEmphasis">
    <w:name w:val="Intense Emphasis"/>
    <w:basedOn w:val="DefaultParagraphFont"/>
    <w:uiPriority w:val="21"/>
    <w:semiHidden/>
    <w:qFormat/>
    <w:rsid w:val="004B0F7D"/>
    <w:rPr>
      <w:i/>
      <w:iCs/>
      <w:color w:val="auto"/>
    </w:rPr>
  </w:style>
  <w:style w:type="character" w:styleId="Strong">
    <w:name w:val="Strong"/>
    <w:basedOn w:val="DefaultParagraphFont"/>
    <w:qFormat/>
    <w:rsid w:val="004B0F7D"/>
    <w:rPr>
      <w:b/>
      <w:bCs/>
    </w:rPr>
  </w:style>
  <w:style w:type="paragraph" w:styleId="Quote">
    <w:name w:val="Quote"/>
    <w:basedOn w:val="Normal"/>
    <w:next w:val="Quotesource"/>
    <w:link w:val="QuoteChar"/>
    <w:uiPriority w:val="29"/>
    <w:qFormat/>
    <w:rsid w:val="00296B20"/>
    <w:pPr>
      <w:spacing w:before="794" w:after="180" w:line="520" w:lineRule="atLeast"/>
      <w:ind w:left="907" w:right="907"/>
    </w:pPr>
    <w:rPr>
      <w:rFonts w:asciiTheme="majorHAnsi" w:hAnsiTheme="majorHAnsi"/>
      <w:iCs/>
      <w:sz w:val="44"/>
    </w:rPr>
  </w:style>
  <w:style w:type="character" w:customStyle="1" w:styleId="QuoteChar">
    <w:name w:val="Quote Char"/>
    <w:basedOn w:val="DefaultParagraphFont"/>
    <w:link w:val="Quote"/>
    <w:uiPriority w:val="29"/>
    <w:rsid w:val="00296B20"/>
    <w:rPr>
      <w:rFonts w:asciiTheme="majorHAnsi" w:hAnsiTheme="majorHAnsi"/>
      <w:iCs/>
      <w:color w:val="00382B" w:themeColor="text2"/>
      <w:sz w:val="44"/>
    </w:rPr>
  </w:style>
  <w:style w:type="paragraph" w:styleId="IntenseQuote">
    <w:name w:val="Intense Quote"/>
    <w:basedOn w:val="Normal"/>
    <w:next w:val="Normal"/>
    <w:link w:val="IntenseQuoteChar"/>
    <w:uiPriority w:val="30"/>
    <w:semiHidden/>
    <w:qFormat/>
    <w:rsid w:val="004B0F7D"/>
    <w:pPr>
      <w:pBdr>
        <w:top w:val="single" w:sz="4" w:space="10" w:color="AFE650" w:themeColor="accent1"/>
        <w:bottom w:val="single" w:sz="4" w:space="10" w:color="AFE650" w:themeColor="accent1"/>
      </w:pBdr>
      <w:spacing w:before="360" w:after="360"/>
      <w:ind w:left="864" w:right="864"/>
      <w:jc w:val="center"/>
    </w:pPr>
    <w:rPr>
      <w:i/>
      <w:iCs/>
    </w:rPr>
  </w:style>
  <w:style w:type="character" w:customStyle="1" w:styleId="IntenseQuoteChar">
    <w:name w:val="Intense Quote Char"/>
    <w:basedOn w:val="DefaultParagraphFont"/>
    <w:link w:val="IntenseQuote"/>
    <w:uiPriority w:val="30"/>
    <w:semiHidden/>
    <w:rsid w:val="004B0F7D"/>
    <w:rPr>
      <w:i/>
      <w:iCs/>
    </w:rPr>
  </w:style>
  <w:style w:type="character" w:styleId="SubtleReference">
    <w:name w:val="Subtle Reference"/>
    <w:basedOn w:val="DefaultParagraphFont"/>
    <w:uiPriority w:val="31"/>
    <w:semiHidden/>
    <w:qFormat/>
    <w:rsid w:val="004B0F7D"/>
    <w:rPr>
      <w:smallCaps/>
      <w:color w:val="auto"/>
    </w:rPr>
  </w:style>
  <w:style w:type="character" w:styleId="IntenseReference">
    <w:name w:val="Intense Reference"/>
    <w:basedOn w:val="DefaultParagraphFont"/>
    <w:uiPriority w:val="32"/>
    <w:semiHidden/>
    <w:qFormat/>
    <w:rsid w:val="004B0F7D"/>
    <w:rPr>
      <w:b/>
      <w:bCs/>
      <w:smallCaps/>
      <w:color w:val="auto"/>
      <w:spacing w:val="5"/>
    </w:rPr>
  </w:style>
  <w:style w:type="character" w:styleId="BookTitle">
    <w:name w:val="Book Title"/>
    <w:basedOn w:val="DefaultParagraphFont"/>
    <w:uiPriority w:val="33"/>
    <w:semiHidden/>
    <w:qFormat/>
    <w:rsid w:val="004B0F7D"/>
    <w:rPr>
      <w:b/>
      <w:bCs/>
      <w:i/>
      <w:iCs/>
      <w:spacing w:val="5"/>
    </w:rPr>
  </w:style>
  <w:style w:type="paragraph" w:styleId="ListParagraph">
    <w:name w:val="List Paragraph"/>
    <w:basedOn w:val="Normal"/>
    <w:uiPriority w:val="34"/>
    <w:qFormat/>
    <w:rsid w:val="004B0F7D"/>
    <w:pPr>
      <w:ind w:left="720"/>
      <w:contextualSpacing/>
    </w:pPr>
  </w:style>
  <w:style w:type="paragraph" w:styleId="Bibliography">
    <w:name w:val="Bibliography"/>
    <w:basedOn w:val="Normal"/>
    <w:next w:val="Normal"/>
    <w:uiPriority w:val="37"/>
    <w:semiHidden/>
    <w:rsid w:val="004B0F7D"/>
  </w:style>
  <w:style w:type="numbering" w:styleId="ArticleSection">
    <w:name w:val="Outline List 3"/>
    <w:basedOn w:val="NoList"/>
    <w:uiPriority w:val="99"/>
    <w:semiHidden/>
    <w:unhideWhenUsed/>
    <w:rsid w:val="00404510"/>
    <w:pPr>
      <w:numPr>
        <w:numId w:val="4"/>
      </w:numPr>
    </w:pPr>
  </w:style>
  <w:style w:type="paragraph" w:styleId="BalloonText">
    <w:name w:val="Balloon Text"/>
    <w:basedOn w:val="Normal"/>
    <w:link w:val="BalloonTextChar"/>
    <w:uiPriority w:val="1"/>
    <w:semiHidden/>
    <w:rsid w:val="004B0F7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B0F7D"/>
    <w:rPr>
      <w:rFonts w:ascii="Segoe UI" w:hAnsi="Segoe UI" w:cs="Segoe UI"/>
      <w:sz w:val="18"/>
      <w:szCs w:val="18"/>
    </w:rPr>
  </w:style>
  <w:style w:type="paragraph" w:styleId="BlockText">
    <w:name w:val="Block Text"/>
    <w:basedOn w:val="Normal"/>
    <w:uiPriority w:val="99"/>
    <w:semiHidden/>
    <w:rsid w:val="004B0F7D"/>
    <w:pPr>
      <w:pBdr>
        <w:top w:val="single" w:sz="2" w:space="10" w:color="AFE650" w:themeColor="accent1"/>
        <w:left w:val="single" w:sz="2" w:space="10" w:color="AFE650" w:themeColor="accent1"/>
        <w:bottom w:val="single" w:sz="2" w:space="10" w:color="AFE650" w:themeColor="accent1"/>
        <w:right w:val="single" w:sz="2" w:space="10" w:color="AFE650" w:themeColor="accent1"/>
      </w:pBdr>
      <w:ind w:left="1152" w:right="1152"/>
    </w:pPr>
    <w:rPr>
      <w:i/>
      <w:iCs/>
    </w:rPr>
  </w:style>
  <w:style w:type="paragraph" w:styleId="BodyText2">
    <w:name w:val="Body Text 2"/>
    <w:basedOn w:val="Normal"/>
    <w:link w:val="BodyText2Char"/>
    <w:uiPriority w:val="1"/>
    <w:rsid w:val="004B0F7D"/>
    <w:pPr>
      <w:spacing w:after="120" w:line="480" w:lineRule="auto"/>
    </w:pPr>
  </w:style>
  <w:style w:type="character" w:customStyle="1" w:styleId="BodyText2Char">
    <w:name w:val="Body Text 2 Char"/>
    <w:basedOn w:val="DefaultParagraphFont"/>
    <w:link w:val="BodyText2"/>
    <w:uiPriority w:val="99"/>
    <w:semiHidden/>
    <w:rsid w:val="004B0F7D"/>
  </w:style>
  <w:style w:type="paragraph" w:styleId="BodyText3">
    <w:name w:val="Body Text 3"/>
    <w:basedOn w:val="Normal"/>
    <w:link w:val="BodyText3Char"/>
    <w:uiPriority w:val="1"/>
    <w:rsid w:val="004B0F7D"/>
    <w:pPr>
      <w:spacing w:after="120"/>
    </w:pPr>
    <w:rPr>
      <w:sz w:val="16"/>
      <w:szCs w:val="16"/>
    </w:rPr>
  </w:style>
  <w:style w:type="character" w:customStyle="1" w:styleId="BodyText3Char">
    <w:name w:val="Body Text 3 Char"/>
    <w:basedOn w:val="DefaultParagraphFont"/>
    <w:link w:val="BodyText3"/>
    <w:rsid w:val="004B0F7D"/>
    <w:rPr>
      <w:sz w:val="16"/>
      <w:szCs w:val="16"/>
    </w:rPr>
  </w:style>
  <w:style w:type="paragraph" w:styleId="BodyTextFirstIndent">
    <w:name w:val="Body Text First Indent"/>
    <w:basedOn w:val="BodyText"/>
    <w:link w:val="BodyTextFirstIndentChar"/>
    <w:uiPriority w:val="99"/>
    <w:semiHidden/>
    <w:rsid w:val="004B0F7D"/>
    <w:pPr>
      <w:spacing w:after="0"/>
      <w:ind w:firstLine="360"/>
    </w:pPr>
  </w:style>
  <w:style w:type="character" w:customStyle="1" w:styleId="BodyTextFirstIndentChar">
    <w:name w:val="Body Text First Indent Char"/>
    <w:basedOn w:val="BodyTextChar"/>
    <w:link w:val="BodyTextFirstIndent"/>
    <w:uiPriority w:val="99"/>
    <w:semiHidden/>
    <w:rsid w:val="004B0F7D"/>
    <w:rPr>
      <w:color w:val="00382B" w:themeColor="text2"/>
      <w:sz w:val="22"/>
    </w:rPr>
  </w:style>
  <w:style w:type="paragraph" w:styleId="BodyTextIndent">
    <w:name w:val="Body Text Indent"/>
    <w:basedOn w:val="Normal"/>
    <w:link w:val="BodyTextIndentChar"/>
    <w:uiPriority w:val="1"/>
    <w:rsid w:val="004B0F7D"/>
    <w:pPr>
      <w:spacing w:after="120"/>
      <w:ind w:left="283"/>
    </w:pPr>
  </w:style>
  <w:style w:type="character" w:customStyle="1" w:styleId="BodyTextIndentChar">
    <w:name w:val="Body Text Indent Char"/>
    <w:basedOn w:val="DefaultParagraphFont"/>
    <w:link w:val="BodyTextIndent"/>
    <w:uiPriority w:val="99"/>
    <w:semiHidden/>
    <w:rsid w:val="004B0F7D"/>
  </w:style>
  <w:style w:type="paragraph" w:styleId="BodyTextFirstIndent2">
    <w:name w:val="Body Text First Indent 2"/>
    <w:basedOn w:val="BodyTextIndent"/>
    <w:link w:val="BodyTextFirstIndent2Char"/>
    <w:uiPriority w:val="99"/>
    <w:semiHidden/>
    <w:rsid w:val="004B0F7D"/>
    <w:pPr>
      <w:spacing w:after="0"/>
      <w:ind w:left="360" w:firstLine="360"/>
    </w:pPr>
  </w:style>
  <w:style w:type="character" w:customStyle="1" w:styleId="BodyTextFirstIndent2Char">
    <w:name w:val="Body Text First Indent 2 Char"/>
    <w:basedOn w:val="BodyTextIndentChar"/>
    <w:link w:val="BodyTextFirstIndent2"/>
    <w:uiPriority w:val="99"/>
    <w:semiHidden/>
    <w:rsid w:val="004B0F7D"/>
  </w:style>
  <w:style w:type="paragraph" w:styleId="BodyTextIndent2">
    <w:name w:val="Body Text Indent 2"/>
    <w:basedOn w:val="Normal"/>
    <w:link w:val="BodyTextIndent2Char"/>
    <w:uiPriority w:val="1"/>
    <w:rsid w:val="004B0F7D"/>
    <w:pPr>
      <w:spacing w:after="120" w:line="480" w:lineRule="auto"/>
      <w:ind w:left="283"/>
    </w:pPr>
  </w:style>
  <w:style w:type="character" w:customStyle="1" w:styleId="BodyTextIndent2Char">
    <w:name w:val="Body Text Indent 2 Char"/>
    <w:basedOn w:val="DefaultParagraphFont"/>
    <w:link w:val="BodyTextIndent2"/>
    <w:uiPriority w:val="99"/>
    <w:semiHidden/>
    <w:rsid w:val="004B0F7D"/>
  </w:style>
  <w:style w:type="paragraph" w:styleId="BodyTextIndent3">
    <w:name w:val="Body Text Indent 3"/>
    <w:basedOn w:val="Normal"/>
    <w:link w:val="BodyTextIndent3Char"/>
    <w:uiPriority w:val="1"/>
    <w:rsid w:val="004B0F7D"/>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4B0F7D"/>
    <w:rPr>
      <w:sz w:val="16"/>
      <w:szCs w:val="16"/>
    </w:rPr>
  </w:style>
  <w:style w:type="paragraph" w:styleId="Closing">
    <w:name w:val="Closing"/>
    <w:basedOn w:val="Normal"/>
    <w:link w:val="ClosingChar"/>
    <w:uiPriority w:val="99"/>
    <w:semiHidden/>
    <w:rsid w:val="004B0F7D"/>
    <w:pPr>
      <w:ind w:left="4252"/>
    </w:pPr>
  </w:style>
  <w:style w:type="character" w:customStyle="1" w:styleId="ClosingChar">
    <w:name w:val="Closing Char"/>
    <w:basedOn w:val="DefaultParagraphFont"/>
    <w:link w:val="Closing"/>
    <w:uiPriority w:val="99"/>
    <w:semiHidden/>
    <w:rsid w:val="004B0F7D"/>
  </w:style>
  <w:style w:type="character" w:styleId="CommentReference">
    <w:name w:val="annotation reference"/>
    <w:basedOn w:val="DefaultParagraphFont"/>
    <w:uiPriority w:val="99"/>
    <w:rsid w:val="004B0F7D"/>
    <w:rPr>
      <w:sz w:val="16"/>
      <w:szCs w:val="16"/>
    </w:rPr>
  </w:style>
  <w:style w:type="paragraph" w:styleId="CommentText">
    <w:name w:val="annotation text"/>
    <w:basedOn w:val="Normal"/>
    <w:link w:val="CommentTextChar"/>
    <w:uiPriority w:val="1"/>
    <w:rsid w:val="004B0F7D"/>
  </w:style>
  <w:style w:type="character" w:customStyle="1" w:styleId="CommentTextChar">
    <w:name w:val="Comment Text Char"/>
    <w:basedOn w:val="DefaultParagraphFont"/>
    <w:link w:val="CommentText"/>
    <w:rsid w:val="004B0F7D"/>
  </w:style>
  <w:style w:type="paragraph" w:styleId="CommentSubject">
    <w:name w:val="annotation subject"/>
    <w:basedOn w:val="CommentText"/>
    <w:next w:val="CommentText"/>
    <w:link w:val="CommentSubjectChar"/>
    <w:rsid w:val="004B0F7D"/>
    <w:rPr>
      <w:b/>
      <w:bCs/>
    </w:rPr>
  </w:style>
  <w:style w:type="character" w:customStyle="1" w:styleId="CommentSubjectChar">
    <w:name w:val="Comment Subject Char"/>
    <w:basedOn w:val="CommentTextChar"/>
    <w:link w:val="CommentSubject"/>
    <w:rsid w:val="004B0F7D"/>
    <w:rPr>
      <w:b/>
      <w:bCs/>
    </w:rPr>
  </w:style>
  <w:style w:type="paragraph" w:styleId="Date">
    <w:name w:val="Date"/>
    <w:basedOn w:val="Normal"/>
    <w:next w:val="Normal"/>
    <w:link w:val="DateChar"/>
    <w:uiPriority w:val="99"/>
    <w:semiHidden/>
    <w:rsid w:val="004B0F7D"/>
  </w:style>
  <w:style w:type="character" w:customStyle="1" w:styleId="DateChar">
    <w:name w:val="Date Char"/>
    <w:basedOn w:val="DefaultParagraphFont"/>
    <w:link w:val="Date"/>
    <w:uiPriority w:val="99"/>
    <w:semiHidden/>
    <w:rsid w:val="004B0F7D"/>
  </w:style>
  <w:style w:type="paragraph" w:styleId="DocumentMap">
    <w:name w:val="Document Map"/>
    <w:basedOn w:val="Normal"/>
    <w:link w:val="DocumentMapChar"/>
    <w:uiPriority w:val="99"/>
    <w:semiHidden/>
    <w:rsid w:val="004B0F7D"/>
    <w:rPr>
      <w:rFonts w:ascii="Segoe UI" w:hAnsi="Segoe UI" w:cs="Segoe UI"/>
      <w:sz w:val="16"/>
      <w:szCs w:val="16"/>
    </w:rPr>
  </w:style>
  <w:style w:type="character" w:customStyle="1" w:styleId="DocumentMapChar">
    <w:name w:val="Document Map Char"/>
    <w:basedOn w:val="DefaultParagraphFont"/>
    <w:link w:val="DocumentMap"/>
    <w:uiPriority w:val="99"/>
    <w:semiHidden/>
    <w:rsid w:val="004B0F7D"/>
    <w:rPr>
      <w:rFonts w:ascii="Segoe UI" w:hAnsi="Segoe UI" w:cs="Segoe UI"/>
      <w:sz w:val="16"/>
      <w:szCs w:val="16"/>
    </w:rPr>
  </w:style>
  <w:style w:type="paragraph" w:styleId="E-mailSignature">
    <w:name w:val="E-mail Signature"/>
    <w:basedOn w:val="Normal"/>
    <w:link w:val="E-mailSignatureChar"/>
    <w:uiPriority w:val="99"/>
    <w:semiHidden/>
    <w:rsid w:val="004B0F7D"/>
  </w:style>
  <w:style w:type="character" w:customStyle="1" w:styleId="E-mailSignatureChar">
    <w:name w:val="E-mail Signature Char"/>
    <w:basedOn w:val="DefaultParagraphFont"/>
    <w:link w:val="E-mailSignature"/>
    <w:uiPriority w:val="99"/>
    <w:semiHidden/>
    <w:rsid w:val="004B0F7D"/>
  </w:style>
  <w:style w:type="paragraph" w:styleId="EndnoteText">
    <w:name w:val="endnote text"/>
    <w:basedOn w:val="Normal"/>
    <w:link w:val="EndnoteTextChar"/>
    <w:uiPriority w:val="99"/>
    <w:semiHidden/>
    <w:rsid w:val="004B0F7D"/>
  </w:style>
  <w:style w:type="character" w:customStyle="1" w:styleId="EndnoteTextChar">
    <w:name w:val="Endnote Text Char"/>
    <w:basedOn w:val="DefaultParagraphFont"/>
    <w:link w:val="EndnoteText"/>
    <w:uiPriority w:val="99"/>
    <w:semiHidden/>
    <w:rsid w:val="004B0F7D"/>
  </w:style>
  <w:style w:type="character" w:styleId="EndnoteReference">
    <w:name w:val="endnote reference"/>
    <w:basedOn w:val="DefaultParagraphFont"/>
    <w:uiPriority w:val="99"/>
    <w:semiHidden/>
    <w:rsid w:val="004B0F7D"/>
    <w:rPr>
      <w:vertAlign w:val="superscript"/>
    </w:rPr>
  </w:style>
  <w:style w:type="paragraph" w:styleId="EnvelopeAddress">
    <w:name w:val="envelope address"/>
    <w:basedOn w:val="Normal"/>
    <w:uiPriority w:val="99"/>
    <w:semiHidden/>
    <w:rsid w:val="004B0F7D"/>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rsid w:val="004B0F7D"/>
    <w:rPr>
      <w:rFonts w:asciiTheme="majorHAnsi" w:eastAsiaTheme="majorEastAsia" w:hAnsiTheme="majorHAnsi" w:cstheme="majorBidi"/>
    </w:rPr>
  </w:style>
  <w:style w:type="paragraph" w:styleId="Footer">
    <w:name w:val="footer"/>
    <w:basedOn w:val="Normal"/>
    <w:link w:val="FooterChar"/>
    <w:uiPriority w:val="99"/>
    <w:rsid w:val="00916C78"/>
    <w:pPr>
      <w:tabs>
        <w:tab w:val="left" w:pos="8051"/>
        <w:tab w:val="right" w:pos="9026"/>
      </w:tabs>
      <w:spacing w:line="240" w:lineRule="auto"/>
    </w:pPr>
    <w:rPr>
      <w:sz w:val="18"/>
    </w:rPr>
  </w:style>
  <w:style w:type="character" w:customStyle="1" w:styleId="FooterChar">
    <w:name w:val="Footer Char"/>
    <w:basedOn w:val="DefaultParagraphFont"/>
    <w:link w:val="Footer"/>
    <w:uiPriority w:val="99"/>
    <w:rsid w:val="00916C78"/>
    <w:rPr>
      <w:color w:val="00382B" w:themeColor="text2"/>
      <w:sz w:val="18"/>
    </w:rPr>
  </w:style>
  <w:style w:type="character" w:styleId="FootnoteReference">
    <w:name w:val="footnote reference"/>
    <w:basedOn w:val="DefaultParagraphFont"/>
    <w:uiPriority w:val="99"/>
    <w:semiHidden/>
    <w:rsid w:val="004B0F7D"/>
    <w:rPr>
      <w:vertAlign w:val="superscript"/>
    </w:rPr>
  </w:style>
  <w:style w:type="paragraph" w:styleId="Header">
    <w:name w:val="header"/>
    <w:basedOn w:val="Normal"/>
    <w:link w:val="HeaderChar"/>
    <w:uiPriority w:val="1"/>
    <w:rsid w:val="008C2536"/>
    <w:pPr>
      <w:tabs>
        <w:tab w:val="center" w:pos="4513"/>
        <w:tab w:val="right" w:pos="9026"/>
      </w:tabs>
      <w:spacing w:line="240" w:lineRule="auto"/>
    </w:pPr>
    <w:rPr>
      <w:sz w:val="18"/>
    </w:rPr>
  </w:style>
  <w:style w:type="character" w:customStyle="1" w:styleId="HeaderChar">
    <w:name w:val="Header Char"/>
    <w:basedOn w:val="DefaultParagraphFont"/>
    <w:link w:val="Header"/>
    <w:uiPriority w:val="99"/>
    <w:rsid w:val="008C2536"/>
    <w:rPr>
      <w:color w:val="00382B" w:themeColor="text2"/>
      <w:sz w:val="18"/>
    </w:rPr>
  </w:style>
  <w:style w:type="paragraph" w:styleId="Index1">
    <w:name w:val="index 1"/>
    <w:basedOn w:val="Normal"/>
    <w:next w:val="Normal"/>
    <w:autoRedefine/>
    <w:uiPriority w:val="99"/>
    <w:semiHidden/>
    <w:rsid w:val="004B0F7D"/>
    <w:pPr>
      <w:ind w:left="200" w:hanging="200"/>
    </w:pPr>
  </w:style>
  <w:style w:type="paragraph" w:styleId="IndexHeading">
    <w:name w:val="index heading"/>
    <w:basedOn w:val="Normal"/>
    <w:next w:val="Index1"/>
    <w:uiPriority w:val="99"/>
    <w:semiHidden/>
    <w:rsid w:val="004B0F7D"/>
    <w:rPr>
      <w:rFonts w:asciiTheme="majorHAnsi" w:eastAsiaTheme="majorEastAsia" w:hAnsiTheme="majorHAnsi" w:cstheme="majorBidi"/>
      <w:b/>
      <w:bCs/>
    </w:rPr>
  </w:style>
  <w:style w:type="character" w:styleId="LineNumber">
    <w:name w:val="line number"/>
    <w:basedOn w:val="DefaultParagraphFont"/>
    <w:uiPriority w:val="99"/>
    <w:semiHidden/>
    <w:rsid w:val="004B0F7D"/>
  </w:style>
  <w:style w:type="paragraph" w:styleId="List">
    <w:name w:val="List"/>
    <w:basedOn w:val="Normal"/>
    <w:uiPriority w:val="99"/>
    <w:semiHidden/>
    <w:rsid w:val="004B0F7D"/>
    <w:pPr>
      <w:ind w:left="283" w:hanging="283"/>
      <w:contextualSpacing/>
    </w:pPr>
  </w:style>
  <w:style w:type="paragraph" w:styleId="ListBullet4">
    <w:name w:val="List Bullet 4"/>
    <w:basedOn w:val="Normal"/>
    <w:uiPriority w:val="99"/>
    <w:semiHidden/>
    <w:rsid w:val="004B0F7D"/>
    <w:pPr>
      <w:numPr>
        <w:numId w:val="5"/>
      </w:numPr>
      <w:contextualSpacing/>
    </w:pPr>
  </w:style>
  <w:style w:type="paragraph" w:styleId="ListBullet5">
    <w:name w:val="List Bullet 5"/>
    <w:basedOn w:val="Normal"/>
    <w:uiPriority w:val="99"/>
    <w:semiHidden/>
    <w:rsid w:val="004B0F7D"/>
    <w:pPr>
      <w:numPr>
        <w:numId w:val="6"/>
      </w:numPr>
      <w:contextualSpacing/>
    </w:pPr>
  </w:style>
  <w:style w:type="paragraph" w:styleId="MacroText">
    <w:name w:val="macro"/>
    <w:link w:val="MacroTextChar"/>
    <w:uiPriority w:val="99"/>
    <w:semiHidden/>
    <w:rsid w:val="004B0F7D"/>
    <w:pPr>
      <w:tabs>
        <w:tab w:val="left" w:pos="480"/>
        <w:tab w:val="left" w:pos="960"/>
        <w:tab w:val="left" w:pos="1440"/>
        <w:tab w:val="left" w:pos="1920"/>
        <w:tab w:val="left" w:pos="2400"/>
        <w:tab w:val="left" w:pos="2880"/>
        <w:tab w:val="left" w:pos="3360"/>
        <w:tab w:val="left" w:pos="3840"/>
        <w:tab w:val="left" w:pos="4320"/>
      </w:tabs>
    </w:pPr>
    <w:rPr>
      <w:rFonts w:ascii="Consolas" w:hAnsi="Consolas"/>
    </w:rPr>
  </w:style>
  <w:style w:type="character" w:customStyle="1" w:styleId="MacroTextChar">
    <w:name w:val="Macro Text Char"/>
    <w:basedOn w:val="DefaultParagraphFont"/>
    <w:link w:val="MacroText"/>
    <w:uiPriority w:val="99"/>
    <w:semiHidden/>
    <w:rsid w:val="004B0F7D"/>
    <w:rPr>
      <w:rFonts w:ascii="Consolas" w:hAnsi="Consolas"/>
    </w:rPr>
  </w:style>
  <w:style w:type="character" w:styleId="Mention">
    <w:name w:val="Mention"/>
    <w:basedOn w:val="DefaultParagraphFont"/>
    <w:uiPriority w:val="99"/>
    <w:semiHidden/>
    <w:rsid w:val="004B0F7D"/>
    <w:rPr>
      <w:color w:val="auto"/>
      <w:shd w:val="clear" w:color="auto" w:fill="E1DFDD"/>
    </w:rPr>
  </w:style>
  <w:style w:type="paragraph" w:styleId="MessageHeader">
    <w:name w:val="Message Header"/>
    <w:basedOn w:val="Normal"/>
    <w:link w:val="MessageHeaderChar"/>
    <w:uiPriority w:val="99"/>
    <w:semiHidden/>
    <w:rsid w:val="004B0F7D"/>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4B0F7D"/>
    <w:rPr>
      <w:rFonts w:asciiTheme="majorHAnsi" w:eastAsiaTheme="majorEastAsia" w:hAnsiTheme="majorHAnsi" w:cstheme="majorBidi"/>
      <w:sz w:val="24"/>
      <w:szCs w:val="24"/>
      <w:shd w:val="pct20" w:color="auto" w:fill="auto"/>
    </w:rPr>
  </w:style>
  <w:style w:type="paragraph" w:styleId="NormalIndent">
    <w:name w:val="Normal Indent"/>
    <w:basedOn w:val="Normal"/>
    <w:uiPriority w:val="99"/>
    <w:semiHidden/>
    <w:rsid w:val="004B0F7D"/>
    <w:pPr>
      <w:ind w:left="720"/>
    </w:pPr>
  </w:style>
  <w:style w:type="paragraph" w:styleId="NoteHeading">
    <w:name w:val="Note Heading"/>
    <w:basedOn w:val="Normal"/>
    <w:next w:val="Normal"/>
    <w:link w:val="NoteHeadingChar"/>
    <w:uiPriority w:val="99"/>
    <w:semiHidden/>
    <w:rsid w:val="004B0F7D"/>
  </w:style>
  <w:style w:type="character" w:customStyle="1" w:styleId="NoteHeadingChar">
    <w:name w:val="Note Heading Char"/>
    <w:basedOn w:val="DefaultParagraphFont"/>
    <w:link w:val="NoteHeading"/>
    <w:uiPriority w:val="99"/>
    <w:semiHidden/>
    <w:rsid w:val="004B0F7D"/>
  </w:style>
  <w:style w:type="character" w:styleId="PageNumber">
    <w:name w:val="page number"/>
    <w:basedOn w:val="DefaultParagraphFont"/>
    <w:rsid w:val="004B0F7D"/>
  </w:style>
  <w:style w:type="character" w:styleId="PlaceholderText">
    <w:name w:val="Placeholder Text"/>
    <w:basedOn w:val="DefaultParagraphFont"/>
    <w:uiPriority w:val="99"/>
    <w:semiHidden/>
    <w:rsid w:val="004B0F7D"/>
    <w:rPr>
      <w:color w:val="7F7F7F" w:themeColor="text1" w:themeTint="80"/>
    </w:rPr>
  </w:style>
  <w:style w:type="paragraph" w:styleId="PlainText">
    <w:name w:val="Plain Text"/>
    <w:basedOn w:val="Normal"/>
    <w:link w:val="PlainTextChar"/>
    <w:uiPriority w:val="99"/>
    <w:semiHidden/>
    <w:rsid w:val="004B0F7D"/>
    <w:rPr>
      <w:rFonts w:ascii="Consolas" w:hAnsi="Consolas"/>
      <w:sz w:val="21"/>
      <w:szCs w:val="21"/>
    </w:rPr>
  </w:style>
  <w:style w:type="character" w:customStyle="1" w:styleId="PlainTextChar">
    <w:name w:val="Plain Text Char"/>
    <w:basedOn w:val="DefaultParagraphFont"/>
    <w:link w:val="PlainText"/>
    <w:uiPriority w:val="99"/>
    <w:semiHidden/>
    <w:rsid w:val="004B0F7D"/>
    <w:rPr>
      <w:rFonts w:ascii="Consolas" w:hAnsi="Consolas"/>
      <w:sz w:val="21"/>
      <w:szCs w:val="21"/>
    </w:rPr>
  </w:style>
  <w:style w:type="paragraph" w:styleId="Salutation">
    <w:name w:val="Salutation"/>
    <w:basedOn w:val="Normal"/>
    <w:next w:val="Normal"/>
    <w:link w:val="SalutationChar"/>
    <w:uiPriority w:val="99"/>
    <w:semiHidden/>
    <w:rsid w:val="004B0F7D"/>
  </w:style>
  <w:style w:type="character" w:customStyle="1" w:styleId="SalutationChar">
    <w:name w:val="Salutation Char"/>
    <w:basedOn w:val="DefaultParagraphFont"/>
    <w:link w:val="Salutation"/>
    <w:uiPriority w:val="99"/>
    <w:semiHidden/>
    <w:rsid w:val="004B0F7D"/>
  </w:style>
  <w:style w:type="paragraph" w:styleId="Signature">
    <w:name w:val="Signature"/>
    <w:basedOn w:val="Normal"/>
    <w:link w:val="SignatureChar"/>
    <w:uiPriority w:val="99"/>
    <w:semiHidden/>
    <w:rsid w:val="004B0F7D"/>
    <w:pPr>
      <w:ind w:left="4252"/>
    </w:pPr>
  </w:style>
  <w:style w:type="character" w:customStyle="1" w:styleId="SignatureChar">
    <w:name w:val="Signature Char"/>
    <w:basedOn w:val="DefaultParagraphFont"/>
    <w:link w:val="Signature"/>
    <w:uiPriority w:val="99"/>
    <w:semiHidden/>
    <w:rsid w:val="004B0F7D"/>
  </w:style>
  <w:style w:type="character" w:styleId="SmartHyperlink">
    <w:name w:val="Smart Hyperlink"/>
    <w:basedOn w:val="DefaultParagraphFont"/>
    <w:uiPriority w:val="99"/>
    <w:semiHidden/>
    <w:rsid w:val="004B0F7D"/>
    <w:rPr>
      <w:u w:val="dotted"/>
    </w:rPr>
  </w:style>
  <w:style w:type="paragraph" w:styleId="TOAHeading">
    <w:name w:val="toa heading"/>
    <w:basedOn w:val="Normal"/>
    <w:next w:val="Normal"/>
    <w:uiPriority w:val="99"/>
    <w:semiHidden/>
    <w:rsid w:val="004B0F7D"/>
    <w:pPr>
      <w:spacing w:before="120"/>
    </w:pPr>
    <w:rPr>
      <w:rFonts w:asciiTheme="majorHAnsi" w:eastAsiaTheme="majorEastAsia" w:hAnsiTheme="majorHAnsi" w:cstheme="majorBidi"/>
      <w:b/>
      <w:bCs/>
      <w:sz w:val="24"/>
      <w:szCs w:val="24"/>
    </w:rPr>
  </w:style>
  <w:style w:type="table" w:styleId="TableGrid">
    <w:name w:val="Table Grid"/>
    <w:basedOn w:val="TableNormal"/>
    <w:rsid w:val="00EE5A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BGEtablestyle">
    <w:name w:val="RBGE table style"/>
    <w:basedOn w:val="TableNormal"/>
    <w:uiPriority w:val="99"/>
    <w:rsid w:val="00E90D6F"/>
    <w:rPr>
      <w:sz w:val="18"/>
      <w:szCs w:val="18"/>
    </w:rPr>
    <w:tblPr>
      <w:tblBorders>
        <w:top w:val="single" w:sz="4" w:space="0" w:color="00382B" w:themeColor="text2"/>
        <w:left w:val="single" w:sz="4" w:space="0" w:color="00382B" w:themeColor="text2"/>
        <w:bottom w:val="single" w:sz="4" w:space="0" w:color="00382B" w:themeColor="text2"/>
        <w:right w:val="single" w:sz="4" w:space="0" w:color="00382B" w:themeColor="text2"/>
        <w:insideH w:val="single" w:sz="4" w:space="0" w:color="00382B" w:themeColor="text2"/>
        <w:insideV w:val="single" w:sz="4" w:space="0" w:color="00382B" w:themeColor="text2"/>
      </w:tblBorders>
      <w:tblCellMar>
        <w:top w:w="57" w:type="dxa"/>
      </w:tblCellMar>
    </w:tblPr>
    <w:tblStylePr w:type="firstRow">
      <w:rPr>
        <w:rFonts w:ascii="___WRD_EMBED_SUB_176" w:hAnsi="___WRD_EMBED_SUB_176"/>
      </w:rPr>
      <w:tblPr/>
      <w:tcPr>
        <w:shd w:val="clear" w:color="auto" w:fill="AFE650" w:themeFill="accent1"/>
      </w:tcPr>
    </w:tblStylePr>
    <w:tblStylePr w:type="firstCol">
      <w:tblPr/>
      <w:tcPr>
        <w:shd w:val="clear" w:color="auto" w:fill="EEFADC" w:themeFill="accent1" w:themeFillTint="33"/>
      </w:tcPr>
    </w:tblStylePr>
  </w:style>
  <w:style w:type="paragraph" w:customStyle="1" w:styleId="Documenttitle">
    <w:name w:val="Document title"/>
    <w:basedOn w:val="BodyText"/>
    <w:next w:val="BodyText"/>
    <w:uiPriority w:val="34"/>
    <w:qFormat/>
    <w:rsid w:val="008D50DE"/>
    <w:pPr>
      <w:spacing w:after="497" w:line="216" w:lineRule="auto"/>
    </w:pPr>
    <w:rPr>
      <w:rFonts w:asciiTheme="majorHAnsi" w:hAnsiTheme="majorHAnsi"/>
      <w:color w:val="AFE650" w:themeColor="accent1"/>
      <w:sz w:val="114"/>
    </w:rPr>
  </w:style>
  <w:style w:type="paragraph" w:customStyle="1" w:styleId="Documentsubtitle">
    <w:name w:val="Document subtitle"/>
    <w:basedOn w:val="BodyText"/>
    <w:next w:val="BodyText"/>
    <w:uiPriority w:val="34"/>
    <w:qFormat/>
    <w:rsid w:val="008D50DE"/>
    <w:pPr>
      <w:spacing w:after="497" w:line="216" w:lineRule="auto"/>
    </w:pPr>
    <w:rPr>
      <w:rFonts w:asciiTheme="majorHAnsi" w:hAnsiTheme="majorHAnsi"/>
      <w:color w:val="FFFFF0" w:themeColor="background2"/>
      <w:sz w:val="64"/>
    </w:rPr>
  </w:style>
  <w:style w:type="paragraph" w:customStyle="1" w:styleId="Documentdate">
    <w:name w:val="Document date"/>
    <w:basedOn w:val="BodyText"/>
    <w:next w:val="BodyText"/>
    <w:uiPriority w:val="34"/>
    <w:qFormat/>
    <w:rsid w:val="008D50DE"/>
    <w:pPr>
      <w:spacing w:after="454" w:line="216" w:lineRule="auto"/>
    </w:pPr>
    <w:rPr>
      <w:color w:val="FFFFF0" w:themeColor="background2"/>
      <w:sz w:val="34"/>
    </w:rPr>
  </w:style>
  <w:style w:type="character" w:styleId="Hyperlink">
    <w:name w:val="Hyperlink"/>
    <w:basedOn w:val="DefaultParagraphFont"/>
    <w:uiPriority w:val="99"/>
    <w:unhideWhenUsed/>
    <w:rsid w:val="00FC6D35"/>
    <w:rPr>
      <w:rFonts w:asciiTheme="minorHAnsi" w:hAnsiTheme="minorHAnsi"/>
      <w:color w:val="00382B" w:themeColor="text2"/>
      <w:sz w:val="24"/>
      <w:u w:val="single"/>
    </w:rPr>
  </w:style>
  <w:style w:type="paragraph" w:customStyle="1" w:styleId="Dividertitle">
    <w:name w:val="Divider title"/>
    <w:basedOn w:val="Heading1"/>
    <w:next w:val="BodyText"/>
    <w:uiPriority w:val="10"/>
    <w:qFormat/>
    <w:rsid w:val="003928E8"/>
    <w:pPr>
      <w:spacing w:after="497" w:line="216" w:lineRule="auto"/>
    </w:pPr>
    <w:rPr>
      <w:rFonts w:asciiTheme="majorHAnsi" w:hAnsiTheme="majorHAnsi"/>
      <w:sz w:val="114"/>
    </w:rPr>
  </w:style>
  <w:style w:type="paragraph" w:customStyle="1" w:styleId="Quotesource">
    <w:name w:val="Quote source"/>
    <w:basedOn w:val="BodyText"/>
    <w:next w:val="BodyText"/>
    <w:uiPriority w:val="30"/>
    <w:qFormat/>
    <w:rsid w:val="00296B20"/>
    <w:pPr>
      <w:spacing w:after="794"/>
      <w:ind w:left="907" w:right="907"/>
    </w:pPr>
  </w:style>
  <w:style w:type="character" w:styleId="UnresolvedMention">
    <w:name w:val="Unresolved Mention"/>
    <w:basedOn w:val="DefaultParagraphFont"/>
    <w:uiPriority w:val="99"/>
    <w:semiHidden/>
    <w:rsid w:val="00D5683E"/>
    <w:rPr>
      <w:color w:val="605E5C"/>
      <w:shd w:val="clear" w:color="auto" w:fill="E1DFDD"/>
    </w:rPr>
  </w:style>
  <w:style w:type="character" w:styleId="FollowedHyperlink">
    <w:name w:val="FollowedHyperlink"/>
    <w:basedOn w:val="DefaultParagraphFont"/>
    <w:rsid w:val="001E31B9"/>
    <w:rPr>
      <w:color w:val="AFE650" w:themeColor="followedHyperlink"/>
      <w:u w:val="single"/>
    </w:rPr>
  </w:style>
  <w:style w:type="paragraph" w:customStyle="1" w:styleId="Heading1-Calibri">
    <w:name w:val="Heading 1 - Calibri"/>
    <w:basedOn w:val="Heading1"/>
    <w:next w:val="Normal"/>
    <w:link w:val="Heading1-CalibriChar"/>
    <w:qFormat/>
    <w:rsid w:val="001E31B9"/>
    <w:pPr>
      <w:keepLines w:val="0"/>
      <w:spacing w:after="0" w:line="360" w:lineRule="auto"/>
    </w:pPr>
    <w:rPr>
      <w:rFonts w:eastAsia="Times New Roman" w:cs="Arial"/>
      <w:b/>
      <w:bCs/>
      <w:kern w:val="32"/>
      <w:sz w:val="32"/>
      <w:lang w:eastAsia="en-US"/>
    </w:rPr>
  </w:style>
  <w:style w:type="character" w:customStyle="1" w:styleId="Heading1-CalibriChar">
    <w:name w:val="Heading 1 - Calibri Char"/>
    <w:basedOn w:val="Heading1Char"/>
    <w:link w:val="Heading1-Calibri"/>
    <w:rsid w:val="001E31B9"/>
    <w:rPr>
      <w:rFonts w:ascii="Public Sans SemiBold" w:eastAsia="Times New Roman" w:hAnsi="Public Sans SemiBold" w:cs="Arial"/>
      <w:b/>
      <w:bCs/>
      <w:color w:val="00382B" w:themeColor="text2"/>
      <w:kern w:val="32"/>
      <w:sz w:val="32"/>
      <w:szCs w:val="32"/>
      <w:lang w:eastAsia="en-US"/>
    </w:rPr>
  </w:style>
  <w:style w:type="paragraph" w:customStyle="1" w:styleId="Header3KC">
    <w:name w:val="Header 3 KC"/>
    <w:basedOn w:val="Heading3"/>
    <w:link w:val="Header3KCChar"/>
    <w:uiPriority w:val="1"/>
    <w:qFormat/>
    <w:rsid w:val="001E31B9"/>
    <w:pPr>
      <w:suppressAutoHyphens/>
      <w:autoSpaceDE w:val="0"/>
      <w:spacing w:after="0" w:line="360" w:lineRule="auto"/>
    </w:pPr>
    <w:rPr>
      <w:rFonts w:eastAsia="Times New Roman" w:cs="Arial"/>
      <w:b/>
      <w:color w:val="000000" w:themeColor="text1"/>
      <w:sz w:val="24"/>
      <w:lang w:eastAsia="ar-SA"/>
    </w:rPr>
  </w:style>
  <w:style w:type="character" w:customStyle="1" w:styleId="Header3KCChar">
    <w:name w:val="Header 3 KC Char"/>
    <w:basedOn w:val="DefaultParagraphFont"/>
    <w:link w:val="Header3KC"/>
    <w:rsid w:val="001E31B9"/>
    <w:rPr>
      <w:rFonts w:eastAsia="Times New Roman" w:cs="Arial"/>
      <w:b/>
      <w:color w:val="000000" w:themeColor="text1"/>
      <w:sz w:val="24"/>
      <w:szCs w:val="24"/>
      <w:lang w:eastAsia="ar-SA"/>
    </w:rPr>
  </w:style>
  <w:style w:type="paragraph" w:customStyle="1" w:styleId="paragraph">
    <w:name w:val="paragraph"/>
    <w:basedOn w:val="Normal"/>
    <w:uiPriority w:val="1"/>
    <w:rsid w:val="001E31B9"/>
    <w:pPr>
      <w:spacing w:before="100" w:beforeAutospacing="1" w:after="100" w:afterAutospacing="1" w:line="240" w:lineRule="auto"/>
    </w:pPr>
    <w:rPr>
      <w:rFonts w:ascii="Times New Roman" w:eastAsia="Times New Roman" w:hAnsi="Times New Roman" w:cs="Times New Roman"/>
      <w:color w:val="auto"/>
      <w:sz w:val="24"/>
      <w:szCs w:val="24"/>
      <w:lang w:eastAsia="en-GB"/>
    </w:rPr>
  </w:style>
  <w:style w:type="character" w:customStyle="1" w:styleId="normaltextrun">
    <w:name w:val="normaltextrun"/>
    <w:basedOn w:val="DefaultParagraphFont"/>
    <w:rsid w:val="001E31B9"/>
  </w:style>
  <w:style w:type="character" w:customStyle="1" w:styleId="eop">
    <w:name w:val="eop"/>
    <w:basedOn w:val="DefaultParagraphFont"/>
    <w:rsid w:val="001E31B9"/>
  </w:style>
  <w:style w:type="paragraph" w:styleId="NormalWeb">
    <w:name w:val="Normal (Web)"/>
    <w:basedOn w:val="Normal"/>
    <w:uiPriority w:val="1"/>
    <w:rsid w:val="009E52C7"/>
    <w:pPr>
      <w:spacing w:before="100" w:beforeAutospacing="1" w:after="100" w:afterAutospacing="1" w:line="360" w:lineRule="auto"/>
    </w:pPr>
    <w:rPr>
      <w:rFonts w:ascii="Times New Roman" w:eastAsia="Times New Roman" w:hAnsi="Times New Roman" w:cs="Times New Roman"/>
      <w:color w:val="auto"/>
      <w:sz w:val="24"/>
      <w:szCs w:val="24"/>
      <w:lang w:eastAsia="en-US"/>
    </w:rPr>
  </w:style>
  <w:style w:type="paragraph" w:customStyle="1" w:styleId="HeadingKC2">
    <w:name w:val="Heading KC 2"/>
    <w:basedOn w:val="Normal"/>
    <w:link w:val="HeadingKC2Char"/>
    <w:uiPriority w:val="1"/>
    <w:qFormat/>
    <w:rsid w:val="006C5117"/>
    <w:pPr>
      <w:suppressAutoHyphens/>
      <w:spacing w:line="360" w:lineRule="auto"/>
      <w:jc w:val="both"/>
    </w:pPr>
    <w:rPr>
      <w:rFonts w:ascii="Gotham Bold" w:eastAsia="Times New Roman" w:hAnsi="Gotham Bold" w:cs="Arial"/>
      <w:bCs/>
      <w:color w:val="auto"/>
      <w:sz w:val="28"/>
      <w:szCs w:val="24"/>
      <w:lang w:eastAsia="ar-SA"/>
    </w:rPr>
  </w:style>
  <w:style w:type="character" w:customStyle="1" w:styleId="HeadingKC2Char">
    <w:name w:val="Heading KC 2 Char"/>
    <w:link w:val="HeadingKC2"/>
    <w:rsid w:val="006C5117"/>
    <w:rPr>
      <w:rFonts w:ascii="Gotham Bold" w:eastAsia="Times New Roman" w:hAnsi="Gotham Bold" w:cs="Arial"/>
      <w:bCs/>
      <w:sz w:val="28"/>
      <w:szCs w:val="24"/>
      <w:lang w:eastAsia="ar-SA"/>
    </w:rPr>
  </w:style>
  <w:style w:type="paragraph" w:customStyle="1" w:styleId="Mainheading">
    <w:name w:val="Main heading"/>
    <w:basedOn w:val="Heading4"/>
    <w:rsid w:val="006318F5"/>
    <w:pPr>
      <w:keepLines w:val="0"/>
      <w:spacing w:line="360" w:lineRule="auto"/>
      <w:jc w:val="both"/>
    </w:pPr>
    <w:rPr>
      <w:rFonts w:ascii="Arial" w:eastAsia="Times New Roman" w:hAnsi="Arial" w:cs="Calibri"/>
      <w:b/>
      <w:iCs w:val="0"/>
      <w:color w:val="000000" w:themeColor="text1"/>
      <w:sz w:val="32"/>
      <w:lang w:eastAsia="en-US"/>
    </w:rPr>
  </w:style>
  <w:style w:type="paragraph" w:customStyle="1" w:styleId="SecondaryHeading">
    <w:name w:val="Secondary Heading"/>
    <w:basedOn w:val="Normal"/>
    <w:uiPriority w:val="1"/>
    <w:rsid w:val="006318F5"/>
    <w:pPr>
      <w:spacing w:line="360" w:lineRule="auto"/>
      <w:jc w:val="both"/>
    </w:pPr>
    <w:rPr>
      <w:rFonts w:ascii="Arial" w:eastAsia="Times New Roman" w:hAnsi="Arial" w:cs="Calibri"/>
      <w:b/>
      <w:bCs/>
      <w:color w:val="000000" w:themeColor="text1"/>
      <w:sz w:val="24"/>
      <w:szCs w:val="24"/>
      <w:lang w:eastAsia="en-US"/>
    </w:rPr>
  </w:style>
  <w:style w:type="paragraph" w:customStyle="1" w:styleId="Tertiaryheading">
    <w:name w:val="Tertiary heading"/>
    <w:basedOn w:val="Normal"/>
    <w:uiPriority w:val="1"/>
    <w:rsid w:val="006318F5"/>
    <w:pPr>
      <w:spacing w:line="360" w:lineRule="auto"/>
      <w:jc w:val="both"/>
    </w:pPr>
    <w:rPr>
      <w:rFonts w:ascii="Arial" w:eastAsia="Times New Roman" w:hAnsi="Arial" w:cs="Calibri"/>
      <w:b/>
      <w:bCs/>
      <w:color w:val="000000" w:themeColor="text1"/>
      <w:szCs w:val="22"/>
      <w:lang w:eastAsia="en-US"/>
    </w:rPr>
  </w:style>
  <w:style w:type="paragraph" w:customStyle="1" w:styleId="MainSubHeading">
    <w:name w:val="Main Sub Heading"/>
    <w:basedOn w:val="SecondaryHeading"/>
    <w:rsid w:val="006318F5"/>
    <w:pPr>
      <w:spacing w:after="120"/>
    </w:pPr>
    <w:rPr>
      <w:sz w:val="28"/>
    </w:rPr>
  </w:style>
  <w:style w:type="paragraph" w:customStyle="1" w:styleId="body1">
    <w:name w:val="body1"/>
    <w:basedOn w:val="Normal"/>
    <w:uiPriority w:val="1"/>
    <w:rsid w:val="006318F5"/>
    <w:pPr>
      <w:tabs>
        <w:tab w:val="left" w:pos="1440"/>
        <w:tab w:val="left" w:pos="3600"/>
        <w:tab w:val="right" w:pos="9000"/>
      </w:tabs>
      <w:spacing w:after="144" w:line="360" w:lineRule="auto"/>
      <w:jc w:val="both"/>
    </w:pPr>
    <w:rPr>
      <w:rFonts w:ascii="Century Schoolbook" w:eastAsia="Times New Roman" w:hAnsi="Century Schoolbook" w:cs="Calibri"/>
      <w:color w:val="000000" w:themeColor="text1"/>
      <w:sz w:val="20"/>
      <w:lang w:eastAsia="en-US"/>
    </w:rPr>
  </w:style>
  <w:style w:type="paragraph" w:customStyle="1" w:styleId="DefaultParagraphFont1">
    <w:name w:val="Default Paragraph Font1"/>
    <w:next w:val="Normal"/>
    <w:rsid w:val="006318F5"/>
    <w:rPr>
      <w:rFonts w:ascii="Tms Rmn" w:eastAsia="Times New Roman" w:hAnsi="Tms Rmn" w:cs="Times New Roman"/>
      <w:lang w:eastAsia="en-US"/>
    </w:rPr>
  </w:style>
  <w:style w:type="paragraph" w:customStyle="1" w:styleId="Paragraph1">
    <w:name w:val="Paragraph 1"/>
    <w:basedOn w:val="Normal"/>
    <w:uiPriority w:val="1"/>
    <w:rsid w:val="006318F5"/>
    <w:pPr>
      <w:spacing w:before="120" w:line="360" w:lineRule="auto"/>
      <w:jc w:val="both"/>
    </w:pPr>
    <w:rPr>
      <w:rFonts w:ascii="Calibri" w:eastAsia="Times New Roman" w:hAnsi="Calibri" w:cs="Calibri"/>
      <w:color w:val="000000" w:themeColor="text1"/>
      <w:szCs w:val="22"/>
      <w:lang w:eastAsia="en-US"/>
    </w:rPr>
  </w:style>
  <w:style w:type="paragraph" w:customStyle="1" w:styleId="H2">
    <w:name w:val="H2"/>
    <w:basedOn w:val="Normal"/>
    <w:next w:val="Normal"/>
    <w:uiPriority w:val="1"/>
    <w:rsid w:val="006318F5"/>
    <w:pPr>
      <w:keepNext/>
      <w:spacing w:before="100" w:after="100" w:line="360" w:lineRule="auto"/>
      <w:jc w:val="both"/>
      <w:outlineLvl w:val="2"/>
    </w:pPr>
    <w:rPr>
      <w:rFonts w:ascii="Calibri" w:eastAsia="Times New Roman" w:hAnsi="Calibri" w:cs="Calibri"/>
      <w:b/>
      <w:bCs/>
      <w:color w:val="000000" w:themeColor="text1"/>
      <w:sz w:val="36"/>
      <w:szCs w:val="36"/>
      <w:lang w:eastAsia="en-US"/>
    </w:rPr>
  </w:style>
  <w:style w:type="paragraph" w:customStyle="1" w:styleId="H3">
    <w:name w:val="H3"/>
    <w:basedOn w:val="Normal"/>
    <w:next w:val="Normal"/>
    <w:uiPriority w:val="1"/>
    <w:rsid w:val="006318F5"/>
    <w:pPr>
      <w:keepNext/>
      <w:spacing w:before="100" w:after="100" w:line="360" w:lineRule="auto"/>
      <w:jc w:val="both"/>
      <w:outlineLvl w:val="3"/>
    </w:pPr>
    <w:rPr>
      <w:rFonts w:ascii="Calibri" w:eastAsia="Times New Roman" w:hAnsi="Calibri" w:cs="Calibri"/>
      <w:b/>
      <w:bCs/>
      <w:color w:val="000000" w:themeColor="text1"/>
      <w:sz w:val="28"/>
      <w:szCs w:val="28"/>
      <w:lang w:eastAsia="en-US"/>
    </w:rPr>
  </w:style>
  <w:style w:type="paragraph" w:customStyle="1" w:styleId="H4">
    <w:name w:val="H4"/>
    <w:basedOn w:val="Normal"/>
    <w:next w:val="Normal"/>
    <w:uiPriority w:val="1"/>
    <w:rsid w:val="006318F5"/>
    <w:pPr>
      <w:keepNext/>
      <w:spacing w:before="100" w:after="100" w:line="360" w:lineRule="auto"/>
      <w:jc w:val="both"/>
      <w:outlineLvl w:val="4"/>
    </w:pPr>
    <w:rPr>
      <w:rFonts w:ascii="Calibri" w:eastAsia="Times New Roman" w:hAnsi="Calibri" w:cs="Calibri"/>
      <w:b/>
      <w:bCs/>
      <w:color w:val="000000" w:themeColor="text1"/>
      <w:sz w:val="24"/>
      <w:szCs w:val="24"/>
      <w:lang w:eastAsia="en-US"/>
    </w:rPr>
  </w:style>
  <w:style w:type="paragraph" w:customStyle="1" w:styleId="H5">
    <w:name w:val="H5"/>
    <w:basedOn w:val="Normal"/>
    <w:next w:val="Normal"/>
    <w:uiPriority w:val="1"/>
    <w:rsid w:val="006318F5"/>
    <w:pPr>
      <w:keepNext/>
      <w:spacing w:before="100" w:after="100" w:line="360" w:lineRule="auto"/>
      <w:jc w:val="both"/>
      <w:outlineLvl w:val="5"/>
    </w:pPr>
    <w:rPr>
      <w:rFonts w:ascii="Calibri" w:eastAsia="Times New Roman" w:hAnsi="Calibri" w:cs="Calibri"/>
      <w:b/>
      <w:snapToGrid w:val="0"/>
      <w:color w:val="000000" w:themeColor="text1"/>
      <w:sz w:val="20"/>
      <w:lang w:eastAsia="en-US"/>
    </w:rPr>
  </w:style>
  <w:style w:type="paragraph" w:customStyle="1" w:styleId="Normal-11">
    <w:name w:val="Normal - 11"/>
    <w:basedOn w:val="Normal"/>
    <w:uiPriority w:val="1"/>
    <w:rsid w:val="006318F5"/>
    <w:pPr>
      <w:widowControl w:val="0"/>
      <w:spacing w:after="240" w:line="360" w:lineRule="auto"/>
      <w:jc w:val="both"/>
    </w:pPr>
    <w:rPr>
      <w:rFonts w:ascii="Calibri" w:eastAsia="Times New Roman" w:hAnsi="Calibri" w:cs="Calibri"/>
      <w:color w:val="000000" w:themeColor="text1"/>
      <w:szCs w:val="22"/>
      <w:lang w:eastAsia="en-US"/>
    </w:rPr>
  </w:style>
  <w:style w:type="character" w:customStyle="1" w:styleId="fltlft1">
    <w:name w:val="fltlft1"/>
    <w:rsid w:val="006318F5"/>
  </w:style>
  <w:style w:type="paragraph" w:customStyle="1" w:styleId="Default">
    <w:name w:val="Default"/>
    <w:rsid w:val="006318F5"/>
    <w:pPr>
      <w:widowControl w:val="0"/>
      <w:autoSpaceDN w:val="0"/>
      <w:adjustRightInd w:val="0"/>
      <w:spacing w:after="250" w:line="216" w:lineRule="auto"/>
      <w:ind w:left="125" w:right="2" w:hanging="10"/>
      <w:jc w:val="both"/>
    </w:pPr>
    <w:rPr>
      <w:rFonts w:ascii="Calibri" w:hAnsi="Calibri" w:cs="Calibri"/>
      <w:color w:val="000000"/>
      <w:sz w:val="24"/>
      <w:szCs w:val="24"/>
      <w:lang w:eastAsia="en-GB"/>
    </w:rPr>
  </w:style>
  <w:style w:type="paragraph" w:styleId="Revision">
    <w:name w:val="Revision"/>
    <w:hidden/>
    <w:uiPriority w:val="99"/>
    <w:semiHidden/>
    <w:rsid w:val="006318F5"/>
    <w:rPr>
      <w:rFonts w:ascii="Times New Roman" w:eastAsia="Times New Roman" w:hAnsi="Times New Roman" w:cs="Times New Roman"/>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4014019">
      <w:bodyDiv w:val="1"/>
      <w:marLeft w:val="0"/>
      <w:marRight w:val="0"/>
      <w:marTop w:val="0"/>
      <w:marBottom w:val="0"/>
      <w:divBdr>
        <w:top w:val="none" w:sz="0" w:space="0" w:color="auto"/>
        <w:left w:val="none" w:sz="0" w:space="0" w:color="auto"/>
        <w:bottom w:val="none" w:sz="0" w:space="0" w:color="auto"/>
        <w:right w:val="none" w:sz="0" w:space="0" w:color="auto"/>
      </w:divBdr>
    </w:div>
    <w:div w:id="6720297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botanicalart@rbge.org.uk" TargetMode="External"/><Relationship Id="rId18" Type="http://schemas.openxmlformats.org/officeDocument/2006/relationships/hyperlink" Target="https://eur01.safelinks.protection.outlook.com/?url=https%3A%2F%2Fpropagatelearning.rbge.ac.uk%2Fcourse%2Fview.php%3Fid%3D273&amp;data=05%7C01%7CKCorrie%40rbge.org.uk%7C581dc9d2c9bf4c0a52c808dad2a84dfe%7Cbb63bb00175e46b7b7b3bc74158e4fd4%7C0%7C0%7C638053917546816755%7CUnknown%7CTWFpbGZsb3d8eyJWIjoiMC4wLjAwMDAiLCJQIjoiV2luMzIiLCJBTiI6Ik1haWwiLCJXVCI6Mn0%3D%7C3000%7C%7C%7C&amp;sdata=20mtg4dOqyGkaT4W0nNWztjftsb5%2FwsFDv68FzW4mKw%3D&amp;reserved=0" TargetMode="External"/><Relationship Id="rId26" Type="http://schemas.openxmlformats.org/officeDocument/2006/relationships/header" Target="header5.xml"/><Relationship Id="rId39" Type="http://schemas.openxmlformats.org/officeDocument/2006/relationships/fontTable" Target="fontTable.xml"/><Relationship Id="rId21" Type="http://schemas.openxmlformats.org/officeDocument/2006/relationships/header" Target="header2.xml"/><Relationship Id="rId34" Type="http://schemas.openxmlformats.org/officeDocument/2006/relationships/hyperlink" Target="http://photos.google.com/"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mailto:propagate@rbge.org.uk" TargetMode="External"/><Relationship Id="rId25" Type="http://schemas.openxmlformats.org/officeDocument/2006/relationships/footer" Target="footer3.xml"/><Relationship Id="rId33" Type="http://schemas.openxmlformats.org/officeDocument/2006/relationships/hyperlink" Target="https://forms.office.com/e/Z4im3EJVkf" TargetMode="External"/><Relationship Id="rId38" Type="http://schemas.openxmlformats.org/officeDocument/2006/relationships/hyperlink" Target="https://www.rbge.org.uk/privacy" TargetMode="External"/><Relationship Id="rId2" Type="http://schemas.openxmlformats.org/officeDocument/2006/relationships/customXml" Target="../customXml/item2.xml"/><Relationship Id="rId16" Type="http://schemas.openxmlformats.org/officeDocument/2006/relationships/hyperlink" Target="https://propagatelearning.rbge.ac.uk" TargetMode="External"/><Relationship Id="rId20" Type="http://schemas.openxmlformats.org/officeDocument/2006/relationships/footer" Target="footer1.xml"/><Relationship Id="rId29"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4.xml"/><Relationship Id="rId32" Type="http://schemas.openxmlformats.org/officeDocument/2006/relationships/hyperlink" Target="https://www.rbge.org.uk/graduateshow2024/" TargetMode="External"/><Relationship Id="rId37" Type="http://schemas.openxmlformats.org/officeDocument/2006/relationships/image" Target="media/image5.png"/><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www.rbge.org.uk/certbi" TargetMode="External"/><Relationship Id="rId23" Type="http://schemas.openxmlformats.org/officeDocument/2006/relationships/header" Target="header3.xml"/><Relationship Id="rId28" Type="http://schemas.openxmlformats.org/officeDocument/2006/relationships/footer" Target="footer4.xml"/><Relationship Id="rId36" Type="http://schemas.openxmlformats.org/officeDocument/2006/relationships/image" Target="media/image4.png"/><Relationship Id="rId10" Type="http://schemas.openxmlformats.org/officeDocument/2006/relationships/endnotes" Target="endnotes.xml"/><Relationship Id="rId19" Type="http://schemas.openxmlformats.org/officeDocument/2006/relationships/header" Target="header1.xml"/><Relationship Id="rId31"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rbge.org.uk/dipbi" TargetMode="External"/><Relationship Id="rId22" Type="http://schemas.openxmlformats.org/officeDocument/2006/relationships/footer" Target="footer2.xml"/><Relationship Id="rId27" Type="http://schemas.openxmlformats.org/officeDocument/2006/relationships/header" Target="header6.xml"/><Relationship Id="rId30" Type="http://schemas.openxmlformats.org/officeDocument/2006/relationships/header" Target="header8.xml"/><Relationship Id="rId35" Type="http://schemas.openxmlformats.org/officeDocument/2006/relationships/image" Target="media/image3.png"/><Relationship Id="rId8" Type="http://schemas.openxmlformats.org/officeDocument/2006/relationships/webSettings" Target="webSettings.xml"/><Relationship Id="rId3"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corrie\Desktop\RBGE_Report%20template.dotx" TargetMode="External"/></Relationships>
</file>

<file path=word/theme/theme1.xml><?xml version="1.0" encoding="utf-8"?>
<a:theme xmlns:a="http://schemas.openxmlformats.org/drawingml/2006/main" name="Office Theme">
  <a:themeElements>
    <a:clrScheme name="RBGE Colour theme">
      <a:dk1>
        <a:sysClr val="windowText" lastClr="000000"/>
      </a:dk1>
      <a:lt1>
        <a:sysClr val="window" lastClr="FFFFFF"/>
      </a:lt1>
      <a:dk2>
        <a:srgbClr val="00382B"/>
      </a:dk2>
      <a:lt2>
        <a:srgbClr val="FFFFF0"/>
      </a:lt2>
      <a:accent1>
        <a:srgbClr val="AFE650"/>
      </a:accent1>
      <a:accent2>
        <a:srgbClr val="FF556E"/>
      </a:accent2>
      <a:accent3>
        <a:srgbClr val="78ABE8"/>
      </a:accent3>
      <a:accent4>
        <a:srgbClr val="A696D6"/>
      </a:accent4>
      <a:accent5>
        <a:srgbClr val="FFD13D"/>
      </a:accent5>
      <a:accent6>
        <a:srgbClr val="66CCB8"/>
      </a:accent6>
      <a:hlink>
        <a:srgbClr val="AFE650"/>
      </a:hlink>
      <a:folHlink>
        <a:srgbClr val="AFE650"/>
      </a:folHlink>
    </a:clrScheme>
    <a:fontScheme name="RBGE Report font theme">
      <a:majorFont>
        <a:latin typeface="Georgia"/>
        <a:ea typeface=""/>
        <a:cs typeface=""/>
      </a:majorFont>
      <a:minorFont>
        <a:latin typeface="Public Sans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ln>
          <a:noFill/>
        </a:ln>
      </a:spPr>
      <a:bodyPr rot="0" spcFirstLastPara="0" vertOverflow="overflow" horzOverflow="overflow" vert="horz" wrap="square" lIns="180000" tIns="108000" rIns="180000" bIns="108000" numCol="1" spcCol="0" rtlCol="0" fromWordArt="0" anchor="t" anchorCtr="0" forceAA="0" compatLnSpc="1">
        <a:prstTxWarp prst="textNoShape">
          <a:avLst/>
        </a:prstTxWarp>
        <a:noAutofit/>
      </a:bodyPr>
      <a:lstStyle/>
      <a:style>
        <a:lnRef idx="2">
          <a:schemeClr val="accent1">
            <a:shade val="15000"/>
          </a:schemeClr>
        </a:lnRef>
        <a:fillRef idx="1">
          <a:schemeClr val="accent1"/>
        </a:fillRef>
        <a:effectRef idx="0">
          <a:schemeClr val="accent1"/>
        </a:effectRef>
        <a:fontRef idx="minor">
          <a:schemeClr val="lt1"/>
        </a:fontRef>
      </a:style>
    </a:spDef>
    <a:lnDef>
      <a:spPr>
        <a:ln>
          <a:solidFill>
            <a:schemeClr val="tx2"/>
          </a:solidFill>
        </a:ln>
      </a:spPr>
      <a:bodyPr/>
      <a:lstStyle/>
      <a:style>
        <a:lnRef idx="1">
          <a:schemeClr val="accent1"/>
        </a:lnRef>
        <a:fillRef idx="0">
          <a:schemeClr val="accent1"/>
        </a:fillRef>
        <a:effectRef idx="0">
          <a:schemeClr val="accent1"/>
        </a:effectRef>
        <a:fontRef idx="minor">
          <a:schemeClr val="tx1"/>
        </a:fontRef>
      </a:style>
    </a:lnDef>
    <a:txDef>
      <a:spPr>
        <a:solidFill>
          <a:schemeClr val="lt1"/>
        </a:solidFill>
        <a:ln w="6350">
          <a:noFill/>
        </a:ln>
      </a:spPr>
      <a:bodyPr wrap="square" lIns="0" tIns="0" rIns="0" bIns="0" rtlCol="0"/>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f6e1f13b-5034-4802-b090-2f79cc3b5f50">
      <Terms xmlns="http://schemas.microsoft.com/office/infopath/2007/PartnerControls"/>
    </lcf76f155ced4ddcb4097134ff3c332f>
    <TaxCatchAll xmlns="3ffb8b4c-5924-4893-86be-922138815e69"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57E0DBE774BDA429583B300D8A351F7" ma:contentTypeVersion="12" ma:contentTypeDescription="Create a new document." ma:contentTypeScope="" ma:versionID="6ed0d9f119ff5fcf67e0e8c8f11562eb">
  <xsd:schema xmlns:xsd="http://www.w3.org/2001/XMLSchema" xmlns:xs="http://www.w3.org/2001/XMLSchema" xmlns:p="http://schemas.microsoft.com/office/2006/metadata/properties" xmlns:ns2="f6e1f13b-5034-4802-b090-2f79cc3b5f50" xmlns:ns3="3ffb8b4c-5924-4893-86be-922138815e69" targetNamespace="http://schemas.microsoft.com/office/2006/metadata/properties" ma:root="true" ma:fieldsID="f2e0acbe905e77751e4ae1346ee13c5e" ns2:_="" ns3:_="">
    <xsd:import namespace="f6e1f13b-5034-4802-b090-2f79cc3b5f50"/>
    <xsd:import namespace="3ffb8b4c-5924-4893-86be-922138815e6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6e1f13b-5034-4802-b090-2f79cc3b5f5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1267f0c9-26c2-43b0-88a9-7851c5193811"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ffb8b4c-5924-4893-86be-922138815e69"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b9a9ce2a-ed4f-433f-83ba-6da277a75462}" ma:internalName="TaxCatchAll" ma:showField="CatchAllData" ma:web="3ffb8b4c-5924-4893-86be-922138815e6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A54245-D0FF-4264-A496-08E720FD25C4}">
  <ds:schemaRefs>
    <ds:schemaRef ds:uri="http://schemas.microsoft.com/office/2006/documentManagement/types"/>
    <ds:schemaRef ds:uri="http://purl.org/dc/terms/"/>
    <ds:schemaRef ds:uri="http://purl.org/dc/dcmitype/"/>
    <ds:schemaRef ds:uri="http://schemas.openxmlformats.org/package/2006/metadata/core-properties"/>
    <ds:schemaRef ds:uri="http://schemas.microsoft.com/office/2006/metadata/properties"/>
    <ds:schemaRef ds:uri="http://schemas.microsoft.com/office/infopath/2007/PartnerControls"/>
    <ds:schemaRef ds:uri="3ffb8b4c-5924-4893-86be-922138815e69"/>
    <ds:schemaRef ds:uri="http://www.w3.org/XML/1998/namespace"/>
    <ds:schemaRef ds:uri="f6e1f13b-5034-4802-b090-2f79cc3b5f50"/>
    <ds:schemaRef ds:uri="http://purl.org/dc/elements/1.1/"/>
  </ds:schemaRefs>
</ds:datastoreItem>
</file>

<file path=customXml/itemProps2.xml><?xml version="1.0" encoding="utf-8"?>
<ds:datastoreItem xmlns:ds="http://schemas.openxmlformats.org/officeDocument/2006/customXml" ds:itemID="{98010426-DF2A-4480-B796-F3568D27FD2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6e1f13b-5034-4802-b090-2f79cc3b5f50"/>
    <ds:schemaRef ds:uri="3ffb8b4c-5924-4893-86be-922138815e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493A49F-36B3-40F6-9A97-9323A2EC70B2}">
  <ds:schemaRefs>
    <ds:schemaRef ds:uri="http://schemas.microsoft.com/sharepoint/v3/contenttype/forms"/>
  </ds:schemaRefs>
</ds:datastoreItem>
</file>

<file path=customXml/itemProps4.xml><?xml version="1.0" encoding="utf-8"?>
<ds:datastoreItem xmlns:ds="http://schemas.openxmlformats.org/officeDocument/2006/customXml" ds:itemID="{BB413999-4BDF-4556-B1C1-982296FBB2AF}">
  <ds:schemaRefs>
    <ds:schemaRef ds:uri="http://schemas.openxmlformats.org/officeDocument/2006/bibliography"/>
  </ds:schemaRefs>
</ds:datastoreItem>
</file>

<file path=docMetadata/LabelInfo.xml><?xml version="1.0" encoding="utf-8"?>
<clbl:labelList xmlns:clbl="http://schemas.microsoft.com/office/2020/mipLabelMetadata">
  <clbl:label id="{bb63bb00-175e-46b7-b7b3-bc74158e4fd4}" enabled="0" method="" siteId="{bb63bb00-175e-46b7-b7b3-bc74158e4fd4}" removed="1"/>
</clbl:labelList>
</file>

<file path=docProps/app.xml><?xml version="1.0" encoding="utf-8"?>
<Properties xmlns="http://schemas.openxmlformats.org/officeDocument/2006/extended-properties" xmlns:vt="http://schemas.openxmlformats.org/officeDocument/2006/docPropsVTypes">
  <Template>RBGE_Report template.dotx</Template>
  <TotalTime>114</TotalTime>
  <Pages>28</Pages>
  <Words>5546</Words>
  <Characters>31616</Characters>
  <Application>Microsoft Office Word</Application>
  <DocSecurity>0</DocSecurity>
  <Lines>263</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37088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Kirstin Corrie</dc:creator>
  <cp:keywords/>
  <dc:description/>
  <cp:lastModifiedBy>Kirstin Corrie</cp:lastModifiedBy>
  <cp:revision>13</cp:revision>
  <cp:lastPrinted>2025-09-10T11:34:00Z</cp:lastPrinted>
  <dcterms:created xsi:type="dcterms:W3CDTF">2025-08-13T09:21:00Z</dcterms:created>
  <dcterms:modified xsi:type="dcterms:W3CDTF">2025-09-10T11:44:00Z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0x010100457E0DBE774BDA429583B300D8A351F7</vt:lpwstr>
  </property>
</Properties>
</file>