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27414805"/>
        <w:docPartObj>
          <w:docPartGallery w:val="Cover Pages"/>
          <w:docPartUnique/>
        </w:docPartObj>
      </w:sdtPr>
      <w:sdtEndPr>
        <w:rPr>
          <w:noProof/>
        </w:rPr>
      </w:sdtEndPr>
      <w:sdtContent>
        <w:p w14:paraId="1C2ED1C7" w14:textId="69DCEA09" w:rsidR="00FA1CE1" w:rsidRPr="00E82C46" w:rsidRDefault="00075120" w:rsidP="00FA1CE1">
          <w:pPr>
            <w:rPr>
              <w:rFonts w:asciiTheme="majorHAnsi" w:hAnsiTheme="majorHAnsi" w:cstheme="majorHAnsi"/>
            </w:rPr>
          </w:pPr>
          <w:r>
            <w:rPr>
              <w:rFonts w:asciiTheme="majorHAnsi" w:hAnsiTheme="majorHAnsi" w:cstheme="majorHAnsi"/>
              <w:noProof/>
            </w:rPr>
            <w:drawing>
              <wp:anchor distT="0" distB="0" distL="114300" distR="114300" simplePos="0" relativeHeight="251658240" behindDoc="0" locked="0" layoutInCell="1" allowOverlap="1" wp14:anchorId="084FA121" wp14:editId="63B2198E">
                <wp:simplePos x="0" y="0"/>
                <wp:positionH relativeFrom="column">
                  <wp:posOffset>-730885</wp:posOffset>
                </wp:positionH>
                <wp:positionV relativeFrom="paragraph">
                  <wp:posOffset>-694455</wp:posOffset>
                </wp:positionV>
                <wp:extent cx="7623920" cy="10723678"/>
                <wp:effectExtent l="0" t="0" r="0" b="1905"/>
                <wp:wrapNone/>
                <wp:docPr id="2027045487" name="Picture 1"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45487" name="Picture 1" descr="A close-up of a plan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623920" cy="10723678"/>
                        </a:xfrm>
                        <a:prstGeom prst="rect">
                          <a:avLst/>
                        </a:prstGeom>
                      </pic:spPr>
                    </pic:pic>
                  </a:graphicData>
                </a:graphic>
                <wp14:sizeRelH relativeFrom="page">
                  <wp14:pctWidth>0</wp14:pctWidth>
                </wp14:sizeRelH>
                <wp14:sizeRelV relativeFrom="page">
                  <wp14:pctHeight>0</wp14:pctHeight>
                </wp14:sizeRelV>
              </wp:anchor>
            </w:drawing>
          </w:r>
          <w:r w:rsidR="00FA1CE1" w:rsidRPr="00E82C46">
            <w:rPr>
              <w:rFonts w:asciiTheme="majorHAnsi" w:hAnsiTheme="majorHAnsi" w:cstheme="majorHAnsi"/>
              <w:noProof/>
            </w:rPr>
            <w:t>RBGE Certificate in Herbology Handbook 202</w:t>
          </w:r>
          <w:r w:rsidR="00FA1CE1">
            <w:rPr>
              <w:rFonts w:asciiTheme="majorHAnsi" w:hAnsiTheme="majorHAnsi" w:cstheme="majorHAnsi"/>
              <w:noProof/>
            </w:rPr>
            <w:t>5-26</w:t>
          </w:r>
        </w:p>
        <w:p w14:paraId="6DB0EFF6" w14:textId="33B27CA0" w:rsidR="00FA1CE1" w:rsidRPr="0030176F" w:rsidRDefault="00FA1CE1" w:rsidP="0030176F">
          <w:pPr>
            <w:pStyle w:val="Heading1"/>
          </w:pPr>
          <w:r w:rsidRPr="00E82C46">
            <w:br w:type="page"/>
          </w:r>
          <w:bookmarkStart w:id="0" w:name="_Toc86689238"/>
          <w:bookmarkStart w:id="1" w:name="_Toc108001314"/>
          <w:bookmarkStart w:id="2" w:name="_Toc198732535"/>
          <w:r w:rsidRPr="0030176F">
            <w:lastRenderedPageBreak/>
            <w:t>Introduction</w:t>
          </w:r>
          <w:bookmarkEnd w:id="0"/>
          <w:bookmarkEnd w:id="1"/>
          <w:bookmarkEnd w:id="2"/>
          <w:r w:rsidRPr="0030176F">
            <w:t xml:space="preserve"> </w:t>
          </w:r>
        </w:p>
        <w:p w14:paraId="37F2B2E5" w14:textId="043BF5A0" w:rsidR="00FA1CE1" w:rsidRPr="00FA1CE1" w:rsidRDefault="00FA1CE1" w:rsidP="00817F50">
          <w:pPr>
            <w:pStyle w:val="BodyText"/>
          </w:pPr>
          <w:r w:rsidRPr="00FA1CE1">
            <w:t xml:space="preserve">The </w:t>
          </w:r>
          <w:r w:rsidR="00075120">
            <w:t>Royal Botanic Garden Edinburgh (</w:t>
          </w:r>
          <w:r w:rsidR="00075120" w:rsidRPr="00FA1CE1">
            <w:t>RBGE</w:t>
          </w:r>
          <w:r w:rsidR="00075120">
            <w:t>)</w:t>
          </w:r>
          <w:r w:rsidRPr="00FA1CE1">
            <w:t xml:space="preserve"> Certificate in Herbology is a great way to learn about medicinal plants - how to work with them appreciatively, explore and sustain them. The focused content of this ten-day programme takes you on a journey through some of the more intriguing moments to be found within the history of Western Herbal Medicine, and these are used as inspiration for further study and research, combined with a complementary physic garden visit, wild herb gathering and the exploration of a myriad of different herbal habitats. </w:t>
          </w:r>
        </w:p>
        <w:p w14:paraId="74C5BED9" w14:textId="77777777" w:rsidR="00FA1CE1" w:rsidRPr="00FA1CE1" w:rsidRDefault="00FA1CE1" w:rsidP="00817F50">
          <w:pPr>
            <w:pStyle w:val="BodyText"/>
          </w:pPr>
        </w:p>
        <w:p w14:paraId="61378BDB" w14:textId="77777777" w:rsidR="00FA1CE1" w:rsidRPr="00FA1CE1" w:rsidRDefault="00FA1CE1" w:rsidP="00817F50">
          <w:pPr>
            <w:pStyle w:val="BodyText"/>
          </w:pPr>
          <w:r w:rsidRPr="00FA1CE1">
            <w:t>This is the perfect way to begin to develop your Materia Medica (knowledge of healing botanicals), botanising and green pharmacy (herbal remedy making). It will also provide the perfect steppingstone for those wishing to progress on to the RBGE Diploma in Herbology or simply further existing knowledge after completing one or more of our introductory herbal programmes.</w:t>
          </w:r>
        </w:p>
        <w:p w14:paraId="2AFD48AC" w14:textId="77777777" w:rsidR="00FA1CE1" w:rsidRPr="00FA1CE1" w:rsidRDefault="00FA1CE1" w:rsidP="00817F50">
          <w:pPr>
            <w:pStyle w:val="BodyText"/>
          </w:pPr>
        </w:p>
        <w:p w14:paraId="51D9A87A" w14:textId="0CC9918D" w:rsidR="00FA1CE1" w:rsidRPr="00FA1CE1" w:rsidRDefault="00FA1CE1" w:rsidP="00817F50">
          <w:pPr>
            <w:pStyle w:val="BodyText"/>
          </w:pPr>
          <w:r w:rsidRPr="00FA1CE1">
            <w:t xml:space="preserve">As with all the Herbology programmes being delivered here at </w:t>
          </w:r>
          <w:r w:rsidR="00075120">
            <w:t xml:space="preserve">RBGE </w:t>
          </w:r>
          <w:r w:rsidRPr="00FA1CE1">
            <w:t>the Certificate in Herbology affords a wonderful opportunity to study herbs in one of the most holistic of environments – the Garden itself. The practical content of the course is intended to be uniquely therapeutic, from the mixing and making of herbal remedies, to herb gathering walks, and especially our field trips to explore medicinal plants in their rural wild habitats and our behind-the-scenes visit to the RBGE glasshouse.</w:t>
          </w:r>
        </w:p>
        <w:p w14:paraId="262140CA" w14:textId="77777777" w:rsidR="00FA1CE1" w:rsidRPr="00E82C46" w:rsidRDefault="00FA1CE1" w:rsidP="00FA1CE1">
          <w:pPr>
            <w:jc w:val="center"/>
            <w:rPr>
              <w:rFonts w:asciiTheme="majorHAnsi" w:hAnsiTheme="majorHAnsi" w:cstheme="majorHAnsi"/>
            </w:rPr>
          </w:pPr>
        </w:p>
        <w:p w14:paraId="1AA6D70C" w14:textId="0AC6C8BA" w:rsidR="00FA1CE1" w:rsidRPr="00140FFB" w:rsidRDefault="00FA1CE1" w:rsidP="00140FFB">
          <w:pPr>
            <w:pStyle w:val="Heading1"/>
          </w:pPr>
          <w:bookmarkStart w:id="3" w:name="_Toc86689239"/>
          <w:bookmarkStart w:id="4" w:name="_Toc108001315"/>
          <w:bookmarkStart w:id="5" w:name="_Toc198732536"/>
          <w:r w:rsidRPr="00140FFB">
            <w:t>RBGE Diploma in Herbology</w:t>
          </w:r>
          <w:bookmarkEnd w:id="3"/>
          <w:bookmarkEnd w:id="4"/>
          <w:bookmarkEnd w:id="5"/>
        </w:p>
        <w:p w14:paraId="0D94B3A4" w14:textId="43990B92" w:rsidR="00FA1CE1" w:rsidRPr="00E82C46" w:rsidRDefault="00FA1CE1" w:rsidP="00140FFB">
          <w:pPr>
            <w:pStyle w:val="BodyText"/>
          </w:pPr>
          <w:r w:rsidRPr="00E82C46">
            <w:t xml:space="preserve">This course will introduce you to many of the key RGBE Diploma in Herbology subjects of study and will give you the ‘herbal’ confidence required to make the most of your further studies in this field. If you wish to progress onto the Diploma, further details may be found by visiting our website: </w:t>
          </w:r>
          <w:hyperlink r:id="rId12" w:history="1">
            <w:r w:rsidRPr="00F8444E">
              <w:rPr>
                <w:rStyle w:val="Hyperlink"/>
                <w:rFonts w:eastAsiaTheme="majorEastAsia" w:cstheme="majorHAnsi"/>
              </w:rPr>
              <w:t>www.rbge.org.uk/dipherb</w:t>
            </w:r>
          </w:hyperlink>
          <w:r w:rsidR="00F8444E">
            <w:t>.</w:t>
          </w:r>
        </w:p>
        <w:p w14:paraId="1CBC4A9C" w14:textId="77777777" w:rsidR="00FA1CE1" w:rsidRPr="00E82C46" w:rsidRDefault="00FA1CE1" w:rsidP="00FA1CE1">
          <w:pPr>
            <w:rPr>
              <w:rFonts w:asciiTheme="majorHAnsi" w:hAnsiTheme="majorHAnsi" w:cstheme="majorHAnsi"/>
              <w:color w:val="000000"/>
            </w:rPr>
          </w:pPr>
          <w:r w:rsidRPr="00E82C46">
            <w:rPr>
              <w:rFonts w:asciiTheme="majorHAnsi" w:hAnsiTheme="majorHAnsi" w:cstheme="majorHAnsi"/>
              <w:b/>
              <w:bCs/>
              <w:color w:val="000000"/>
            </w:rPr>
            <w:br w:type="page"/>
          </w:r>
        </w:p>
        <w:sdt>
          <w:sdtPr>
            <w:rPr>
              <w:rFonts w:ascii="Gotham Book" w:eastAsia="Times New Roman" w:hAnsi="Gotham Book" w:cstheme="majorHAnsi"/>
              <w:color w:val="auto"/>
              <w:sz w:val="24"/>
              <w:szCs w:val="24"/>
            </w:rPr>
            <w:id w:val="-1105961107"/>
            <w:docPartObj>
              <w:docPartGallery w:val="Table of Contents"/>
              <w:docPartUnique/>
            </w:docPartObj>
          </w:sdtPr>
          <w:sdtEndPr>
            <w:rPr>
              <w:rFonts w:asciiTheme="minorHAnsi" w:eastAsiaTheme="minorEastAsia" w:hAnsiTheme="minorHAnsi"/>
              <w:b/>
              <w:bCs/>
              <w:noProof/>
              <w:color w:val="00382B" w:themeColor="text2"/>
              <w:sz w:val="22"/>
              <w:szCs w:val="20"/>
            </w:rPr>
          </w:sdtEndPr>
          <w:sdtContent>
            <w:p w14:paraId="1D1924E6" w14:textId="6175E9C3" w:rsidR="00FA1CE1" w:rsidRPr="002B79E0" w:rsidRDefault="00FA1CE1" w:rsidP="002B79E0">
              <w:pPr>
                <w:pStyle w:val="TOCHeading"/>
                <w:rPr>
                  <w:rFonts w:eastAsiaTheme="majorEastAsia" w:cstheme="majorBidi"/>
                  <w:szCs w:val="32"/>
                </w:rPr>
              </w:pPr>
              <w:r w:rsidRPr="00140FFB">
                <w:rPr>
                  <w:rStyle w:val="Heading1Char"/>
                </w:rPr>
                <w:t>Contents</w:t>
              </w:r>
            </w:p>
            <w:p w14:paraId="48CE6663" w14:textId="1490C14E" w:rsidR="00B122C3" w:rsidRDefault="00FA1CE1">
              <w:pPr>
                <w:pStyle w:val="TOC1"/>
                <w:rPr>
                  <w:rFonts w:asciiTheme="minorHAnsi" w:hAnsiTheme="minorHAnsi"/>
                  <w:color w:val="auto"/>
                  <w:kern w:val="2"/>
                  <w:sz w:val="24"/>
                  <w:szCs w:val="24"/>
                  <w:lang w:eastAsia="en-GB"/>
                  <w14:ligatures w14:val="standardContextual"/>
                </w:rPr>
              </w:pPr>
              <w:r w:rsidRPr="00E82C46">
                <w:rPr>
                  <w:rFonts w:asciiTheme="majorHAnsi" w:hAnsiTheme="majorHAnsi" w:cstheme="majorHAnsi"/>
                  <w:noProof w:val="0"/>
                </w:rPr>
                <w:fldChar w:fldCharType="begin"/>
              </w:r>
              <w:r w:rsidRPr="00E82C46">
                <w:rPr>
                  <w:rFonts w:asciiTheme="majorHAnsi" w:hAnsiTheme="majorHAnsi" w:cstheme="majorHAnsi"/>
                </w:rPr>
                <w:instrText xml:space="preserve"> TOC \o "1-3" \h \z \u </w:instrText>
              </w:r>
              <w:r w:rsidRPr="00E82C46">
                <w:rPr>
                  <w:rFonts w:asciiTheme="majorHAnsi" w:hAnsiTheme="majorHAnsi" w:cstheme="majorHAnsi"/>
                  <w:noProof w:val="0"/>
                </w:rPr>
                <w:fldChar w:fldCharType="separate"/>
              </w:r>
              <w:hyperlink w:anchor="_Toc198732535" w:history="1">
                <w:r w:rsidR="00B122C3" w:rsidRPr="005604DB">
                  <w:rPr>
                    <w:rStyle w:val="Hyperlink"/>
                  </w:rPr>
                  <w:t>Introduction</w:t>
                </w:r>
                <w:r w:rsidR="00B122C3">
                  <w:rPr>
                    <w:webHidden/>
                  </w:rPr>
                  <w:tab/>
                </w:r>
                <w:r w:rsidR="00B122C3">
                  <w:rPr>
                    <w:webHidden/>
                  </w:rPr>
                  <w:fldChar w:fldCharType="begin"/>
                </w:r>
                <w:r w:rsidR="00B122C3">
                  <w:rPr>
                    <w:webHidden/>
                  </w:rPr>
                  <w:instrText xml:space="preserve"> PAGEREF _Toc198732535 \h </w:instrText>
                </w:r>
                <w:r w:rsidR="00B122C3">
                  <w:rPr>
                    <w:webHidden/>
                  </w:rPr>
                </w:r>
                <w:r w:rsidR="00B122C3">
                  <w:rPr>
                    <w:webHidden/>
                  </w:rPr>
                  <w:fldChar w:fldCharType="separate"/>
                </w:r>
                <w:r w:rsidR="00E46F85">
                  <w:rPr>
                    <w:webHidden/>
                  </w:rPr>
                  <w:t>2</w:t>
                </w:r>
                <w:r w:rsidR="00B122C3">
                  <w:rPr>
                    <w:webHidden/>
                  </w:rPr>
                  <w:fldChar w:fldCharType="end"/>
                </w:r>
              </w:hyperlink>
            </w:p>
            <w:p w14:paraId="313ABF01" w14:textId="776AB8E4" w:rsidR="00B122C3" w:rsidRDefault="00B122C3">
              <w:pPr>
                <w:pStyle w:val="TOC1"/>
                <w:rPr>
                  <w:rFonts w:asciiTheme="minorHAnsi" w:hAnsiTheme="minorHAnsi"/>
                  <w:color w:val="auto"/>
                  <w:kern w:val="2"/>
                  <w:sz w:val="24"/>
                  <w:szCs w:val="24"/>
                  <w:lang w:eastAsia="en-GB"/>
                  <w14:ligatures w14:val="standardContextual"/>
                </w:rPr>
              </w:pPr>
              <w:hyperlink w:anchor="_Toc198732536" w:history="1">
                <w:r w:rsidRPr="005604DB">
                  <w:rPr>
                    <w:rStyle w:val="Hyperlink"/>
                  </w:rPr>
                  <w:t>RBGE Diploma in Herbology</w:t>
                </w:r>
                <w:r>
                  <w:rPr>
                    <w:webHidden/>
                  </w:rPr>
                  <w:tab/>
                </w:r>
                <w:r>
                  <w:rPr>
                    <w:webHidden/>
                  </w:rPr>
                  <w:fldChar w:fldCharType="begin"/>
                </w:r>
                <w:r>
                  <w:rPr>
                    <w:webHidden/>
                  </w:rPr>
                  <w:instrText xml:space="preserve"> PAGEREF _Toc198732536 \h </w:instrText>
                </w:r>
                <w:r>
                  <w:rPr>
                    <w:webHidden/>
                  </w:rPr>
                </w:r>
                <w:r>
                  <w:rPr>
                    <w:webHidden/>
                  </w:rPr>
                  <w:fldChar w:fldCharType="separate"/>
                </w:r>
                <w:r w:rsidR="00E46F85">
                  <w:rPr>
                    <w:webHidden/>
                  </w:rPr>
                  <w:t>2</w:t>
                </w:r>
                <w:r>
                  <w:rPr>
                    <w:webHidden/>
                  </w:rPr>
                  <w:fldChar w:fldCharType="end"/>
                </w:r>
              </w:hyperlink>
            </w:p>
            <w:p w14:paraId="35BE5771" w14:textId="4D3B5E00" w:rsidR="00B122C3" w:rsidRDefault="00B122C3">
              <w:pPr>
                <w:pStyle w:val="TOC1"/>
                <w:rPr>
                  <w:rFonts w:asciiTheme="minorHAnsi" w:hAnsiTheme="minorHAnsi"/>
                  <w:color w:val="auto"/>
                  <w:kern w:val="2"/>
                  <w:sz w:val="24"/>
                  <w:szCs w:val="24"/>
                  <w:lang w:eastAsia="en-GB"/>
                  <w14:ligatures w14:val="standardContextual"/>
                </w:rPr>
              </w:pPr>
              <w:hyperlink w:anchor="_Toc198732537" w:history="1">
                <w:r w:rsidRPr="005604DB">
                  <w:rPr>
                    <w:rStyle w:val="Hyperlink"/>
                  </w:rPr>
                  <w:t>1. The Course Structure</w:t>
                </w:r>
                <w:r>
                  <w:rPr>
                    <w:webHidden/>
                  </w:rPr>
                  <w:tab/>
                </w:r>
                <w:r>
                  <w:rPr>
                    <w:webHidden/>
                  </w:rPr>
                  <w:fldChar w:fldCharType="begin"/>
                </w:r>
                <w:r>
                  <w:rPr>
                    <w:webHidden/>
                  </w:rPr>
                  <w:instrText xml:space="preserve"> PAGEREF _Toc198732537 \h </w:instrText>
                </w:r>
                <w:r>
                  <w:rPr>
                    <w:webHidden/>
                  </w:rPr>
                </w:r>
                <w:r>
                  <w:rPr>
                    <w:webHidden/>
                  </w:rPr>
                  <w:fldChar w:fldCharType="separate"/>
                </w:r>
                <w:r w:rsidR="00E46F85">
                  <w:rPr>
                    <w:webHidden/>
                  </w:rPr>
                  <w:t>4</w:t>
                </w:r>
                <w:r>
                  <w:rPr>
                    <w:webHidden/>
                  </w:rPr>
                  <w:fldChar w:fldCharType="end"/>
                </w:r>
              </w:hyperlink>
            </w:p>
            <w:p w14:paraId="4E749BC8" w14:textId="700558CD" w:rsidR="00B122C3" w:rsidRDefault="00B122C3">
              <w:pPr>
                <w:pStyle w:val="TOC1"/>
                <w:rPr>
                  <w:rFonts w:asciiTheme="minorHAnsi" w:hAnsiTheme="minorHAnsi"/>
                  <w:color w:val="auto"/>
                  <w:kern w:val="2"/>
                  <w:sz w:val="24"/>
                  <w:szCs w:val="24"/>
                  <w:lang w:eastAsia="en-GB"/>
                  <w14:ligatures w14:val="standardContextual"/>
                </w:rPr>
              </w:pPr>
              <w:hyperlink w:anchor="_Toc198732540" w:history="1">
                <w:r w:rsidRPr="005604DB">
                  <w:rPr>
                    <w:rStyle w:val="Hyperlink"/>
                  </w:rPr>
                  <w:t>2. Dates, Times &amp; Location for 2025/26</w:t>
                </w:r>
                <w:r>
                  <w:rPr>
                    <w:webHidden/>
                  </w:rPr>
                  <w:tab/>
                </w:r>
                <w:r>
                  <w:rPr>
                    <w:webHidden/>
                  </w:rPr>
                  <w:fldChar w:fldCharType="begin"/>
                </w:r>
                <w:r>
                  <w:rPr>
                    <w:webHidden/>
                  </w:rPr>
                  <w:instrText xml:space="preserve"> PAGEREF _Toc198732540 \h </w:instrText>
                </w:r>
                <w:r>
                  <w:rPr>
                    <w:webHidden/>
                  </w:rPr>
                </w:r>
                <w:r>
                  <w:rPr>
                    <w:webHidden/>
                  </w:rPr>
                  <w:fldChar w:fldCharType="separate"/>
                </w:r>
                <w:r w:rsidR="00E46F85">
                  <w:rPr>
                    <w:webHidden/>
                  </w:rPr>
                  <w:t>5</w:t>
                </w:r>
                <w:r>
                  <w:rPr>
                    <w:webHidden/>
                  </w:rPr>
                  <w:fldChar w:fldCharType="end"/>
                </w:r>
              </w:hyperlink>
            </w:p>
            <w:p w14:paraId="74BA9862" w14:textId="0565EFE4" w:rsidR="00B122C3" w:rsidRDefault="00B122C3">
              <w:pPr>
                <w:pStyle w:val="TOC1"/>
                <w:rPr>
                  <w:rFonts w:asciiTheme="minorHAnsi" w:hAnsiTheme="minorHAnsi"/>
                  <w:color w:val="auto"/>
                  <w:kern w:val="2"/>
                  <w:sz w:val="24"/>
                  <w:szCs w:val="24"/>
                  <w:lang w:eastAsia="en-GB"/>
                  <w14:ligatures w14:val="standardContextual"/>
                </w:rPr>
              </w:pPr>
              <w:hyperlink w:anchor="_Toc198732549" w:history="1">
                <w:r w:rsidRPr="005604DB">
                  <w:rPr>
                    <w:rStyle w:val="Hyperlink"/>
                  </w:rPr>
                  <w:t>3. Methods of Assessment &amp; Submission of Work</w:t>
                </w:r>
                <w:r>
                  <w:rPr>
                    <w:webHidden/>
                  </w:rPr>
                  <w:tab/>
                </w:r>
                <w:r>
                  <w:rPr>
                    <w:webHidden/>
                  </w:rPr>
                  <w:fldChar w:fldCharType="begin"/>
                </w:r>
                <w:r>
                  <w:rPr>
                    <w:webHidden/>
                  </w:rPr>
                  <w:instrText xml:space="preserve"> PAGEREF _Toc198732549 \h </w:instrText>
                </w:r>
                <w:r>
                  <w:rPr>
                    <w:webHidden/>
                  </w:rPr>
                </w:r>
                <w:r>
                  <w:rPr>
                    <w:webHidden/>
                  </w:rPr>
                  <w:fldChar w:fldCharType="separate"/>
                </w:r>
                <w:r w:rsidR="00E46F85">
                  <w:rPr>
                    <w:webHidden/>
                  </w:rPr>
                  <w:t>6</w:t>
                </w:r>
                <w:r>
                  <w:rPr>
                    <w:webHidden/>
                  </w:rPr>
                  <w:fldChar w:fldCharType="end"/>
                </w:r>
              </w:hyperlink>
            </w:p>
            <w:p w14:paraId="6F1AAEC8" w14:textId="40F61ED8" w:rsidR="00B122C3" w:rsidRDefault="00B122C3">
              <w:pPr>
                <w:pStyle w:val="TOC1"/>
                <w:rPr>
                  <w:rFonts w:asciiTheme="minorHAnsi" w:hAnsiTheme="minorHAnsi"/>
                  <w:color w:val="auto"/>
                  <w:kern w:val="2"/>
                  <w:sz w:val="24"/>
                  <w:szCs w:val="24"/>
                  <w:lang w:eastAsia="en-GB"/>
                  <w14:ligatures w14:val="standardContextual"/>
                </w:rPr>
              </w:pPr>
              <w:hyperlink w:anchor="_Toc198732557" w:history="1">
                <w:r w:rsidRPr="005604DB">
                  <w:rPr>
                    <w:rStyle w:val="Hyperlink"/>
                  </w:rPr>
                  <w:t>4. Study Subject Descriptors</w:t>
                </w:r>
                <w:r>
                  <w:rPr>
                    <w:webHidden/>
                  </w:rPr>
                  <w:tab/>
                </w:r>
                <w:r>
                  <w:rPr>
                    <w:webHidden/>
                  </w:rPr>
                  <w:fldChar w:fldCharType="begin"/>
                </w:r>
                <w:r>
                  <w:rPr>
                    <w:webHidden/>
                  </w:rPr>
                  <w:instrText xml:space="preserve"> PAGEREF _Toc198732557 \h </w:instrText>
                </w:r>
                <w:r>
                  <w:rPr>
                    <w:webHidden/>
                  </w:rPr>
                </w:r>
                <w:r>
                  <w:rPr>
                    <w:webHidden/>
                  </w:rPr>
                  <w:fldChar w:fldCharType="separate"/>
                </w:r>
                <w:r w:rsidR="00E46F85">
                  <w:rPr>
                    <w:webHidden/>
                  </w:rPr>
                  <w:t>10</w:t>
                </w:r>
                <w:r>
                  <w:rPr>
                    <w:webHidden/>
                  </w:rPr>
                  <w:fldChar w:fldCharType="end"/>
                </w:r>
              </w:hyperlink>
            </w:p>
            <w:p w14:paraId="16787981" w14:textId="45B2CB78" w:rsidR="00B122C3" w:rsidRDefault="00B122C3">
              <w:pPr>
                <w:pStyle w:val="TOC1"/>
                <w:rPr>
                  <w:rFonts w:asciiTheme="minorHAnsi" w:hAnsiTheme="minorHAnsi"/>
                  <w:color w:val="auto"/>
                  <w:kern w:val="2"/>
                  <w:sz w:val="24"/>
                  <w:szCs w:val="24"/>
                  <w:lang w:eastAsia="en-GB"/>
                  <w14:ligatures w14:val="standardContextual"/>
                </w:rPr>
              </w:pPr>
              <w:hyperlink w:anchor="_Toc198732574" w:history="1">
                <w:r w:rsidRPr="005604DB">
                  <w:rPr>
                    <w:rStyle w:val="Hyperlink"/>
                  </w:rPr>
                  <w:t>5. Attendance &amp; Missed Class Procedure</w:t>
                </w:r>
                <w:r>
                  <w:rPr>
                    <w:webHidden/>
                  </w:rPr>
                  <w:tab/>
                </w:r>
                <w:r>
                  <w:rPr>
                    <w:webHidden/>
                  </w:rPr>
                  <w:fldChar w:fldCharType="begin"/>
                </w:r>
                <w:r>
                  <w:rPr>
                    <w:webHidden/>
                  </w:rPr>
                  <w:instrText xml:space="preserve"> PAGEREF _Toc198732574 \h </w:instrText>
                </w:r>
                <w:r>
                  <w:rPr>
                    <w:webHidden/>
                  </w:rPr>
                </w:r>
                <w:r>
                  <w:rPr>
                    <w:webHidden/>
                  </w:rPr>
                  <w:fldChar w:fldCharType="separate"/>
                </w:r>
                <w:r w:rsidR="00E46F85">
                  <w:rPr>
                    <w:webHidden/>
                  </w:rPr>
                  <w:t>15</w:t>
                </w:r>
                <w:r>
                  <w:rPr>
                    <w:webHidden/>
                  </w:rPr>
                  <w:fldChar w:fldCharType="end"/>
                </w:r>
              </w:hyperlink>
            </w:p>
            <w:p w14:paraId="26DA164B" w14:textId="38180D85" w:rsidR="00B122C3" w:rsidRDefault="00B122C3">
              <w:pPr>
                <w:pStyle w:val="TOC1"/>
                <w:rPr>
                  <w:rFonts w:asciiTheme="minorHAnsi" w:hAnsiTheme="minorHAnsi"/>
                  <w:color w:val="auto"/>
                  <w:kern w:val="2"/>
                  <w:sz w:val="24"/>
                  <w:szCs w:val="24"/>
                  <w:lang w:eastAsia="en-GB"/>
                  <w14:ligatures w14:val="standardContextual"/>
                </w:rPr>
              </w:pPr>
              <w:hyperlink w:anchor="_Toc198732575" w:history="1">
                <w:r w:rsidRPr="005604DB">
                  <w:rPr>
                    <w:rStyle w:val="Hyperlink"/>
                  </w:rPr>
                  <w:t>6. Equipment &amp; Ingredients Required</w:t>
                </w:r>
                <w:r>
                  <w:rPr>
                    <w:webHidden/>
                  </w:rPr>
                  <w:tab/>
                </w:r>
                <w:r>
                  <w:rPr>
                    <w:webHidden/>
                  </w:rPr>
                  <w:fldChar w:fldCharType="begin"/>
                </w:r>
                <w:r>
                  <w:rPr>
                    <w:webHidden/>
                  </w:rPr>
                  <w:instrText xml:space="preserve"> PAGEREF _Toc198732575 \h </w:instrText>
                </w:r>
                <w:r>
                  <w:rPr>
                    <w:webHidden/>
                  </w:rPr>
                </w:r>
                <w:r>
                  <w:rPr>
                    <w:webHidden/>
                  </w:rPr>
                  <w:fldChar w:fldCharType="separate"/>
                </w:r>
                <w:r w:rsidR="00E46F85">
                  <w:rPr>
                    <w:webHidden/>
                  </w:rPr>
                  <w:t>15</w:t>
                </w:r>
                <w:r>
                  <w:rPr>
                    <w:webHidden/>
                  </w:rPr>
                  <w:fldChar w:fldCharType="end"/>
                </w:r>
              </w:hyperlink>
            </w:p>
            <w:p w14:paraId="1795F937" w14:textId="54D01A10" w:rsidR="00B122C3" w:rsidRPr="00B122C3" w:rsidRDefault="00B122C3">
              <w:pPr>
                <w:pStyle w:val="TOC1"/>
                <w:rPr>
                  <w:rStyle w:val="Hyperlink"/>
                </w:rPr>
              </w:pPr>
              <w:hyperlink w:anchor="_Toc198732576" w:history="1">
                <w:r w:rsidRPr="00B122C3">
                  <w:rPr>
                    <w:rStyle w:val="Hyperlink"/>
                  </w:rPr>
                  <w:t>7. Course Fees</w:t>
                </w:r>
                <w:r w:rsidRPr="00B122C3">
                  <w:rPr>
                    <w:rStyle w:val="Hyperlink"/>
                    <w:webHidden/>
                  </w:rPr>
                  <w:tab/>
                </w:r>
                <w:r w:rsidRPr="00B122C3">
                  <w:rPr>
                    <w:rStyle w:val="Hyperlink"/>
                    <w:b/>
                    <w:bCs/>
                    <w:webHidden/>
                  </w:rPr>
                  <w:fldChar w:fldCharType="begin"/>
                </w:r>
                <w:r w:rsidRPr="00B122C3">
                  <w:rPr>
                    <w:rStyle w:val="Hyperlink"/>
                    <w:b/>
                    <w:bCs/>
                    <w:webHidden/>
                  </w:rPr>
                  <w:instrText xml:space="preserve"> PAGEREF _Toc198732576 \h </w:instrText>
                </w:r>
                <w:r w:rsidRPr="00B122C3">
                  <w:rPr>
                    <w:rStyle w:val="Hyperlink"/>
                    <w:b/>
                    <w:bCs/>
                    <w:webHidden/>
                  </w:rPr>
                </w:r>
                <w:r w:rsidRPr="00B122C3">
                  <w:rPr>
                    <w:rStyle w:val="Hyperlink"/>
                    <w:b/>
                    <w:bCs/>
                    <w:webHidden/>
                  </w:rPr>
                  <w:fldChar w:fldCharType="separate"/>
                </w:r>
                <w:r w:rsidR="00E46F85">
                  <w:rPr>
                    <w:rStyle w:val="Hyperlink"/>
                    <w:b/>
                    <w:bCs/>
                    <w:webHidden/>
                  </w:rPr>
                  <w:t>15</w:t>
                </w:r>
                <w:r w:rsidRPr="00B122C3">
                  <w:rPr>
                    <w:rStyle w:val="Hyperlink"/>
                    <w:b/>
                    <w:bCs/>
                    <w:webHidden/>
                  </w:rPr>
                  <w:fldChar w:fldCharType="end"/>
                </w:r>
              </w:hyperlink>
            </w:p>
            <w:p w14:paraId="6F866EC5" w14:textId="54245F64" w:rsidR="00B122C3" w:rsidRDefault="00B122C3">
              <w:pPr>
                <w:pStyle w:val="TOC1"/>
                <w:rPr>
                  <w:rFonts w:asciiTheme="minorHAnsi" w:hAnsiTheme="minorHAnsi"/>
                  <w:color w:val="auto"/>
                  <w:kern w:val="2"/>
                  <w:sz w:val="24"/>
                  <w:szCs w:val="24"/>
                  <w:lang w:eastAsia="en-GB"/>
                  <w14:ligatures w14:val="standardContextual"/>
                </w:rPr>
              </w:pPr>
              <w:hyperlink w:anchor="_Toc198732577" w:history="1">
                <w:r w:rsidRPr="005604DB">
                  <w:rPr>
                    <w:rStyle w:val="Hyperlink"/>
                  </w:rPr>
                  <w:t>8. Application Procedure</w:t>
                </w:r>
                <w:r>
                  <w:rPr>
                    <w:webHidden/>
                  </w:rPr>
                  <w:tab/>
                </w:r>
                <w:r>
                  <w:rPr>
                    <w:webHidden/>
                  </w:rPr>
                  <w:fldChar w:fldCharType="begin"/>
                </w:r>
                <w:r>
                  <w:rPr>
                    <w:webHidden/>
                  </w:rPr>
                  <w:instrText xml:space="preserve"> PAGEREF _Toc198732577 \h </w:instrText>
                </w:r>
                <w:r>
                  <w:rPr>
                    <w:webHidden/>
                  </w:rPr>
                </w:r>
                <w:r>
                  <w:rPr>
                    <w:webHidden/>
                  </w:rPr>
                  <w:fldChar w:fldCharType="separate"/>
                </w:r>
                <w:r w:rsidR="00E46F85">
                  <w:rPr>
                    <w:webHidden/>
                  </w:rPr>
                  <w:t>16</w:t>
                </w:r>
                <w:r>
                  <w:rPr>
                    <w:webHidden/>
                  </w:rPr>
                  <w:fldChar w:fldCharType="end"/>
                </w:r>
              </w:hyperlink>
            </w:p>
            <w:p w14:paraId="135479D3" w14:textId="61EA9530" w:rsidR="00B122C3" w:rsidRDefault="00B122C3">
              <w:pPr>
                <w:pStyle w:val="TOC1"/>
                <w:rPr>
                  <w:rFonts w:asciiTheme="minorHAnsi" w:hAnsiTheme="minorHAnsi"/>
                  <w:color w:val="auto"/>
                  <w:kern w:val="2"/>
                  <w:sz w:val="24"/>
                  <w:szCs w:val="24"/>
                  <w:lang w:eastAsia="en-GB"/>
                  <w14:ligatures w14:val="standardContextual"/>
                </w:rPr>
              </w:pPr>
              <w:hyperlink w:anchor="_Toc198732578" w:history="1">
                <w:r w:rsidRPr="005604DB">
                  <w:rPr>
                    <w:rStyle w:val="Hyperlink"/>
                    <w:bCs/>
                  </w:rPr>
                  <w:t>9.</w:t>
                </w:r>
                <w:r w:rsidRPr="005604DB">
                  <w:rPr>
                    <w:rStyle w:val="Hyperlink"/>
                  </w:rPr>
                  <w:t xml:space="preserve"> Terms and Conditions</w:t>
                </w:r>
                <w:r>
                  <w:rPr>
                    <w:webHidden/>
                  </w:rPr>
                  <w:tab/>
                </w:r>
                <w:r>
                  <w:rPr>
                    <w:webHidden/>
                  </w:rPr>
                  <w:fldChar w:fldCharType="begin"/>
                </w:r>
                <w:r>
                  <w:rPr>
                    <w:webHidden/>
                  </w:rPr>
                  <w:instrText xml:space="preserve"> PAGEREF _Toc198732578 \h </w:instrText>
                </w:r>
                <w:r>
                  <w:rPr>
                    <w:webHidden/>
                  </w:rPr>
                </w:r>
                <w:r>
                  <w:rPr>
                    <w:webHidden/>
                  </w:rPr>
                  <w:fldChar w:fldCharType="separate"/>
                </w:r>
                <w:r w:rsidR="00E46F85">
                  <w:rPr>
                    <w:webHidden/>
                  </w:rPr>
                  <w:t>17</w:t>
                </w:r>
                <w:r>
                  <w:rPr>
                    <w:webHidden/>
                  </w:rPr>
                  <w:fldChar w:fldCharType="end"/>
                </w:r>
              </w:hyperlink>
            </w:p>
            <w:p w14:paraId="2A067615" w14:textId="0F6AD312" w:rsidR="00FA1CE1" w:rsidRPr="00E82C46" w:rsidRDefault="00FA1CE1" w:rsidP="00FA1CE1">
              <w:pPr>
                <w:rPr>
                  <w:rFonts w:asciiTheme="majorHAnsi" w:hAnsiTheme="majorHAnsi" w:cstheme="majorHAnsi"/>
                </w:rPr>
              </w:pPr>
              <w:r w:rsidRPr="00E82C46">
                <w:rPr>
                  <w:rFonts w:asciiTheme="majorHAnsi" w:hAnsiTheme="majorHAnsi" w:cstheme="majorHAnsi"/>
                  <w:b/>
                  <w:bCs/>
                  <w:noProof/>
                </w:rPr>
                <w:fldChar w:fldCharType="end"/>
              </w:r>
            </w:p>
          </w:sdtContent>
        </w:sdt>
        <w:p w14:paraId="54ECCC02" w14:textId="77777777" w:rsidR="00FA1CE1" w:rsidRPr="00E82C46" w:rsidRDefault="00FA1CE1" w:rsidP="00FA1CE1">
          <w:pPr>
            <w:rPr>
              <w:rFonts w:asciiTheme="majorHAnsi" w:hAnsiTheme="majorHAnsi" w:cstheme="majorHAnsi"/>
              <w:color w:val="000000" w:themeColor="text1"/>
            </w:rPr>
          </w:pPr>
        </w:p>
        <w:p w14:paraId="1B5B5467" w14:textId="77777777" w:rsidR="00FA1CE1" w:rsidRPr="00E82C46" w:rsidRDefault="00FA1CE1" w:rsidP="00FA1CE1">
          <w:pPr>
            <w:rPr>
              <w:rFonts w:asciiTheme="majorHAnsi" w:hAnsiTheme="majorHAnsi" w:cstheme="majorHAnsi"/>
              <w:color w:val="000000" w:themeColor="text1"/>
            </w:rPr>
          </w:pPr>
        </w:p>
        <w:p w14:paraId="19C1A792" w14:textId="77777777" w:rsidR="00FA1CE1" w:rsidRPr="00E82C46" w:rsidRDefault="00FA1CE1" w:rsidP="00FA1CE1">
          <w:pPr>
            <w:rPr>
              <w:rFonts w:asciiTheme="majorHAnsi" w:hAnsiTheme="majorHAnsi" w:cstheme="majorHAnsi"/>
              <w:color w:val="000000" w:themeColor="text1"/>
            </w:rPr>
          </w:pPr>
        </w:p>
        <w:p w14:paraId="35464FB3" w14:textId="77777777" w:rsidR="00FA1CE1" w:rsidRPr="00E82C46" w:rsidRDefault="00FA1CE1" w:rsidP="00FA1CE1">
          <w:pPr>
            <w:rPr>
              <w:rFonts w:asciiTheme="majorHAnsi" w:hAnsiTheme="majorHAnsi" w:cstheme="majorHAnsi"/>
              <w:color w:val="000000" w:themeColor="text1"/>
            </w:rPr>
          </w:pPr>
        </w:p>
        <w:p w14:paraId="656C60B0" w14:textId="77777777" w:rsidR="00FA1CE1" w:rsidRPr="00E82C46" w:rsidRDefault="00FA1CE1" w:rsidP="00FA1CE1">
          <w:pPr>
            <w:rPr>
              <w:rFonts w:asciiTheme="majorHAnsi" w:hAnsiTheme="majorHAnsi" w:cstheme="majorHAnsi"/>
              <w:color w:val="000000" w:themeColor="text1"/>
            </w:rPr>
          </w:pPr>
        </w:p>
        <w:p w14:paraId="09C637E7" w14:textId="77777777" w:rsidR="00FA1CE1" w:rsidRPr="00E82C46" w:rsidRDefault="00FA1CE1" w:rsidP="00FA1CE1">
          <w:pPr>
            <w:rPr>
              <w:rFonts w:asciiTheme="majorHAnsi" w:hAnsiTheme="majorHAnsi" w:cstheme="majorHAnsi"/>
              <w:color w:val="000000" w:themeColor="text1"/>
            </w:rPr>
          </w:pPr>
        </w:p>
        <w:p w14:paraId="145B44FB" w14:textId="77777777" w:rsidR="00FA1CE1" w:rsidRPr="00E82C46" w:rsidRDefault="00FA1CE1" w:rsidP="00FA1CE1">
          <w:pPr>
            <w:rPr>
              <w:rFonts w:asciiTheme="majorHAnsi" w:hAnsiTheme="majorHAnsi" w:cstheme="majorHAnsi"/>
              <w:color w:val="000000" w:themeColor="text1"/>
            </w:rPr>
          </w:pPr>
        </w:p>
        <w:p w14:paraId="0C71FD2C" w14:textId="77777777" w:rsidR="00FA1CE1" w:rsidRPr="00E82C46" w:rsidRDefault="00FA1CE1" w:rsidP="00FA1CE1">
          <w:pPr>
            <w:rPr>
              <w:rFonts w:asciiTheme="majorHAnsi" w:hAnsiTheme="majorHAnsi" w:cstheme="majorHAnsi"/>
              <w:color w:val="000000" w:themeColor="text1"/>
            </w:rPr>
          </w:pPr>
        </w:p>
        <w:p w14:paraId="0C0A2601" w14:textId="77777777" w:rsidR="00FA1CE1" w:rsidRPr="00E82C46" w:rsidRDefault="00FA1CE1" w:rsidP="00FA1CE1">
          <w:pPr>
            <w:rPr>
              <w:rFonts w:asciiTheme="majorHAnsi" w:hAnsiTheme="majorHAnsi" w:cstheme="majorHAnsi"/>
              <w:color w:val="000000" w:themeColor="text1"/>
            </w:rPr>
          </w:pPr>
        </w:p>
        <w:p w14:paraId="218706A0" w14:textId="77777777" w:rsidR="00FA1CE1" w:rsidRPr="00F8620D" w:rsidRDefault="00FA1CE1" w:rsidP="00F8620D">
          <w:pPr>
            <w:pStyle w:val="Heading1"/>
          </w:pPr>
          <w:r w:rsidRPr="00E82C46">
            <w:br w:type="page"/>
          </w:r>
          <w:bookmarkStart w:id="6" w:name="_Toc198732537"/>
          <w:r w:rsidRPr="00F8620D">
            <w:lastRenderedPageBreak/>
            <w:t>1. The Course Structure</w:t>
          </w:r>
          <w:bookmarkEnd w:id="6"/>
        </w:p>
        <w:p w14:paraId="6A423ED1" w14:textId="00FA6B6B" w:rsidR="00FA1CE1" w:rsidRDefault="00FA1CE1" w:rsidP="00F25226">
          <w:pPr>
            <w:pStyle w:val="BodyText"/>
          </w:pPr>
          <w:r w:rsidRPr="000A776B">
            <w:t xml:space="preserve">We offer both weekend and weekday study options for </w:t>
          </w:r>
          <w:r w:rsidR="00075120">
            <w:t>the RBGE</w:t>
          </w:r>
          <w:r w:rsidRPr="000A776B">
            <w:t xml:space="preserve"> Certificate in Herbology. </w:t>
          </w:r>
        </w:p>
        <w:p w14:paraId="5A9F6612" w14:textId="77777777" w:rsidR="00075120" w:rsidRPr="000A776B" w:rsidRDefault="00075120" w:rsidP="00F25226">
          <w:pPr>
            <w:pStyle w:val="BodyText"/>
          </w:pPr>
        </w:p>
        <w:p w14:paraId="369181D4" w14:textId="51958EEF" w:rsidR="00F25226" w:rsidRPr="00F25226" w:rsidRDefault="00FA1CE1" w:rsidP="00F25226">
          <w:pPr>
            <w:pStyle w:val="Heading2"/>
          </w:pPr>
          <w:bookmarkStart w:id="7" w:name="_Toc198732538"/>
          <w:r w:rsidRPr="00F25226">
            <w:rPr>
              <w:rStyle w:val="Heading2Char"/>
            </w:rPr>
            <w:t xml:space="preserve">Weekend </w:t>
          </w:r>
          <w:bookmarkEnd w:id="7"/>
          <w:r w:rsidR="00075120">
            <w:rPr>
              <w:rStyle w:val="Heading2Char"/>
            </w:rPr>
            <w:t>Course</w:t>
          </w:r>
        </w:p>
        <w:p w14:paraId="3C363D81" w14:textId="13F8E000" w:rsidR="00F25226" w:rsidRDefault="00864750" w:rsidP="00864750">
          <w:pPr>
            <w:pStyle w:val="BodyText"/>
          </w:pPr>
          <w:r w:rsidRPr="00864750">
            <w:t xml:space="preserve">This runs for 10 full days over 5 designated weekends, either </w:t>
          </w:r>
          <w:r w:rsidR="00784A94">
            <w:t>September</w:t>
          </w:r>
          <w:r w:rsidRPr="00864750">
            <w:t xml:space="preserve"> </w:t>
          </w:r>
          <w:r w:rsidR="00784A94">
            <w:t xml:space="preserve">2025 </w:t>
          </w:r>
          <w:r w:rsidRPr="00864750">
            <w:t xml:space="preserve">- </w:t>
          </w:r>
          <w:r w:rsidR="00784A94">
            <w:t>January</w:t>
          </w:r>
          <w:r w:rsidRPr="00864750">
            <w:t xml:space="preserve"> 202</w:t>
          </w:r>
          <w:r w:rsidR="00784A94">
            <w:t>6</w:t>
          </w:r>
          <w:r w:rsidRPr="00864750">
            <w:t xml:space="preserve"> or February – May 2026.</w:t>
          </w:r>
        </w:p>
        <w:p w14:paraId="72660B1C" w14:textId="77777777" w:rsidR="00075120" w:rsidRPr="00864750" w:rsidRDefault="00075120" w:rsidP="00864750">
          <w:pPr>
            <w:pStyle w:val="BodyText"/>
          </w:pPr>
        </w:p>
        <w:p w14:paraId="072586EE" w14:textId="41AD9B93" w:rsidR="00FA1CE1" w:rsidRPr="00F25226" w:rsidRDefault="00FA1CE1" w:rsidP="00F25226">
          <w:pPr>
            <w:pStyle w:val="Heading2"/>
          </w:pPr>
          <w:bookmarkStart w:id="8" w:name="_Toc198732539"/>
          <w:r w:rsidRPr="00F25226">
            <w:t>The Weekday Certificate in Herbology</w:t>
          </w:r>
          <w:bookmarkEnd w:id="8"/>
        </w:p>
        <w:p w14:paraId="45B613A7" w14:textId="77777777" w:rsidR="00FA1CE1" w:rsidRPr="00864750" w:rsidRDefault="00FA1CE1" w:rsidP="00864750">
          <w:pPr>
            <w:pStyle w:val="BodyText"/>
          </w:pPr>
          <w:r w:rsidRPr="00864750">
            <w:t>Alternatively, you can now choose to study on our weekday Certificate programme.</w:t>
          </w:r>
        </w:p>
        <w:p w14:paraId="751CDA89" w14:textId="4C488101" w:rsidR="00FA1CE1" w:rsidRPr="00864750" w:rsidRDefault="00FA1CE1" w:rsidP="00864750">
          <w:pPr>
            <w:pStyle w:val="BodyText"/>
          </w:pPr>
          <w:r w:rsidRPr="00864750">
            <w:t xml:space="preserve">This is delivered on Thursdays and Fridays (both days together) </w:t>
          </w:r>
          <w:r w:rsidR="00075120">
            <w:t xml:space="preserve">in </w:t>
          </w:r>
          <w:r w:rsidRPr="00864750">
            <w:t>January - February 2026.</w:t>
          </w:r>
        </w:p>
        <w:p w14:paraId="6EF8B70C" w14:textId="77777777" w:rsidR="00FA1CE1" w:rsidRPr="00801D8C" w:rsidRDefault="00FA1CE1" w:rsidP="00FA1CE1">
          <w:pPr>
            <w:rPr>
              <w:rFonts w:asciiTheme="majorHAnsi" w:hAnsiTheme="majorHAnsi" w:cstheme="majorHAnsi"/>
            </w:rPr>
          </w:pPr>
        </w:p>
        <w:p w14:paraId="56933C2C" w14:textId="77777777" w:rsidR="00FA1CE1" w:rsidRPr="00E82C46" w:rsidRDefault="00FA1CE1" w:rsidP="00864750">
          <w:pPr>
            <w:pStyle w:val="BodyText"/>
          </w:pPr>
          <w:r>
            <w:t xml:space="preserve">The </w:t>
          </w:r>
          <w:r w:rsidRPr="00E82C46">
            <w:t>course presents students with a selection of research-based and practical projects that will take in many of the Garden’s ‘wild’ herb and arboreal collections.</w:t>
          </w:r>
        </w:p>
        <w:p w14:paraId="697844B7" w14:textId="77777777" w:rsidR="00FA1CE1" w:rsidRPr="00E82C46" w:rsidRDefault="00FA1CE1" w:rsidP="00864750">
          <w:pPr>
            <w:pStyle w:val="BodyText"/>
          </w:pPr>
        </w:p>
        <w:p w14:paraId="45F10D6D" w14:textId="77777777" w:rsidR="00FA1CE1" w:rsidRPr="00E82C46" w:rsidRDefault="00FA1CE1" w:rsidP="00864750">
          <w:pPr>
            <w:pStyle w:val="BodyText"/>
          </w:pPr>
          <w:r w:rsidRPr="00E82C46">
            <w:t>Each day of the course will comprise a balanced mix of illustrated talks or demonstrations and self-directed study, along with practical activities including remedy-making, visits and field trips. The history of Western Herbal Medicine will be covered throughout the course with especial reference to the unique contributions of such defining figures as Galen, Culpepper and Dr Edward Bach.</w:t>
          </w:r>
        </w:p>
        <w:p w14:paraId="4B9CEC7C" w14:textId="77777777" w:rsidR="00FA1CE1" w:rsidRPr="00E82C46" w:rsidRDefault="00FA1CE1" w:rsidP="00864750">
          <w:pPr>
            <w:pStyle w:val="BodyText"/>
          </w:pPr>
        </w:p>
        <w:p w14:paraId="5E291B60" w14:textId="77777777" w:rsidR="00FA1CE1" w:rsidRPr="00E82C46" w:rsidRDefault="00FA1CE1" w:rsidP="00864750">
          <w:pPr>
            <w:pStyle w:val="BodyText"/>
          </w:pPr>
          <w:r w:rsidRPr="00E82C46">
            <w:t>Students will also learn how to approach the design of a theoretical ‘Medicine Wheel Garden’ based on a bespoke collection of herbs and directly referencing a chosen holistic tradition.</w:t>
          </w:r>
        </w:p>
        <w:p w14:paraId="6A0C12E8" w14:textId="77777777" w:rsidR="00FA1CE1" w:rsidRPr="00E82C46" w:rsidRDefault="00FA1CE1" w:rsidP="00864750">
          <w:pPr>
            <w:pStyle w:val="BodyText"/>
          </w:pPr>
        </w:p>
        <w:p w14:paraId="6C3E30BC" w14:textId="77777777" w:rsidR="00FA1CE1" w:rsidRPr="00E82C46" w:rsidRDefault="00FA1CE1" w:rsidP="00864750">
          <w:pPr>
            <w:pStyle w:val="BodyText"/>
          </w:pPr>
          <w:r w:rsidRPr="00E82C46">
            <w:t>Students who attend all ten classes and complete the work required for their assessment are awarded the RBGE Certificate in Herbology.</w:t>
          </w:r>
        </w:p>
        <w:p w14:paraId="28E09010" w14:textId="77777777" w:rsidR="00FA1CE1" w:rsidRPr="00E82C46" w:rsidRDefault="00FA1CE1" w:rsidP="00FA1CE1">
          <w:pPr>
            <w:rPr>
              <w:rFonts w:asciiTheme="majorHAnsi" w:hAnsiTheme="majorHAnsi" w:cstheme="majorHAnsi"/>
              <w:color w:val="000000" w:themeColor="text1"/>
            </w:rPr>
          </w:pPr>
        </w:p>
        <w:p w14:paraId="03942366" w14:textId="4CCFB8FD" w:rsidR="00FA1CE1" w:rsidRPr="00F8620D" w:rsidRDefault="00FA1CE1" w:rsidP="00F8620D">
          <w:pPr>
            <w:pStyle w:val="Heading1"/>
          </w:pPr>
          <w:r w:rsidRPr="00E82C46">
            <w:rPr>
              <w:sz w:val="28"/>
            </w:rPr>
            <w:br w:type="page"/>
          </w:r>
          <w:bookmarkStart w:id="9" w:name="_Toc198732540"/>
          <w:r w:rsidRPr="00F8620D">
            <w:lastRenderedPageBreak/>
            <w:t>2. Dates, Times &amp; Location for 2025/26</w:t>
          </w:r>
          <w:bookmarkEnd w:id="9"/>
        </w:p>
        <w:p w14:paraId="651EB254" w14:textId="77777777" w:rsidR="00FA1CE1" w:rsidRPr="00075120" w:rsidRDefault="00FA1CE1" w:rsidP="00075120">
          <w:pPr>
            <w:pStyle w:val="BodyText"/>
          </w:pPr>
          <w:r w:rsidRPr="00075120">
            <w:t xml:space="preserve">All Herbology courses are taught in our dedicated Herbology Room at Royal Botanic Garden Edinburgh. Unless advised otherwise please enter via main reception at 20a Inverleith Row, EH3 5LR and do contact us if you have any special access requirements. </w:t>
          </w:r>
        </w:p>
        <w:p w14:paraId="691F0F06" w14:textId="77777777" w:rsidR="008939FF" w:rsidRPr="00075120" w:rsidRDefault="008939FF" w:rsidP="00075120">
          <w:pPr>
            <w:pStyle w:val="BodyText"/>
          </w:pPr>
        </w:p>
        <w:p w14:paraId="65AC3C25" w14:textId="57F8A0D8" w:rsidR="00FA1CE1" w:rsidRPr="00075120" w:rsidRDefault="00FA1CE1" w:rsidP="00075120">
          <w:pPr>
            <w:pStyle w:val="BodyText"/>
          </w:pPr>
          <w:r w:rsidRPr="00075120">
            <w:t>Please do note that on occasions you will need to walk through or beyond the gardens (e.g. for herb gathering or on one of our visits), our field trips - where considerable walking may be required over rough and uneven or soft sandy groun</w:t>
          </w:r>
          <w:r w:rsidR="00864750" w:rsidRPr="00075120">
            <w:t>d</w:t>
          </w:r>
          <w:r w:rsidRPr="00075120">
            <w:t xml:space="preserve">, take place outside the Botanics - and these are a key feature of this </w:t>
          </w:r>
          <w:proofErr w:type="gramStart"/>
          <w:r w:rsidRPr="00075120">
            <w:t>particular Herbology</w:t>
          </w:r>
          <w:proofErr w:type="gramEnd"/>
          <w:r w:rsidRPr="00075120">
            <w:t xml:space="preserve"> course.</w:t>
          </w:r>
        </w:p>
        <w:p w14:paraId="1B8C4C68" w14:textId="77777777" w:rsidR="00FA1CE1" w:rsidRPr="00075120" w:rsidRDefault="00FA1CE1" w:rsidP="00075120">
          <w:pPr>
            <w:pStyle w:val="BodyText"/>
          </w:pPr>
        </w:p>
        <w:p w14:paraId="139322D4" w14:textId="6ABE0D8C" w:rsidR="00FA1CE1" w:rsidRPr="00075120" w:rsidRDefault="00FA1CE1" w:rsidP="00075120">
          <w:pPr>
            <w:pStyle w:val="Heading2"/>
          </w:pPr>
          <w:bookmarkStart w:id="10" w:name="_Toc198732541"/>
          <w:r w:rsidRPr="00E54BEE">
            <w:t>Study Option 1</w:t>
          </w:r>
          <w:bookmarkEnd w:id="10"/>
          <w:r w:rsidR="00075120">
            <w:t xml:space="preserve"> – </w:t>
          </w:r>
          <w:bookmarkStart w:id="11" w:name="_Toc198732542"/>
          <w:r w:rsidRPr="00075120">
            <w:t>Autumn</w:t>
          </w:r>
          <w:r w:rsidR="00075120">
            <w:t>/Winter</w:t>
          </w:r>
          <w:r w:rsidRPr="00075120">
            <w:t xml:space="preserve"> Weekend</w:t>
          </w:r>
          <w:r w:rsidR="00075120">
            <w:t>s</w:t>
          </w:r>
          <w:r w:rsidRPr="00075120">
            <w:t xml:space="preserve"> </w:t>
          </w:r>
          <w:bookmarkEnd w:id="11"/>
        </w:p>
        <w:tbl>
          <w:tblPr>
            <w:tblStyle w:val="RBGEtablestyle"/>
            <w:tblW w:w="9072" w:type="dxa"/>
            <w:tblLook w:val="00A0" w:firstRow="1" w:lastRow="0" w:firstColumn="1" w:lastColumn="0" w:noHBand="0" w:noVBand="0"/>
          </w:tblPr>
          <w:tblGrid>
            <w:gridCol w:w="2632"/>
            <w:gridCol w:w="3626"/>
            <w:gridCol w:w="2814"/>
          </w:tblGrid>
          <w:tr w:rsidR="00FA1CE1" w:rsidRPr="007A1696" w14:paraId="4D9A6078" w14:textId="77777777" w:rsidTr="00075120">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632" w:type="dxa"/>
                <w:vAlign w:val="center"/>
              </w:tcPr>
              <w:p w14:paraId="0EABDB7C" w14:textId="77777777" w:rsidR="00FA1CE1" w:rsidRPr="007A1696" w:rsidRDefault="00FA1CE1" w:rsidP="00075120">
                <w:pPr>
                  <w:pStyle w:val="Heading3"/>
                  <w:spacing w:after="0" w:line="240" w:lineRule="auto"/>
                  <w:jc w:val="center"/>
                </w:pPr>
                <w:r w:rsidRPr="007A1696">
                  <w:t>Week</w:t>
                </w:r>
              </w:p>
            </w:tc>
            <w:tc>
              <w:tcPr>
                <w:tcW w:w="3626" w:type="dxa"/>
                <w:vAlign w:val="center"/>
              </w:tcPr>
              <w:p w14:paraId="720FEDEC" w14:textId="77777777" w:rsidR="00FA1CE1" w:rsidRPr="007A1696" w:rsidRDefault="00FA1CE1" w:rsidP="00075120">
                <w:pPr>
                  <w:pStyle w:val="Heading3"/>
                  <w:spacing w:after="0" w:line="240" w:lineRule="auto"/>
                  <w:jc w:val="center"/>
                  <w:cnfStyle w:val="100000000000" w:firstRow="1" w:lastRow="0" w:firstColumn="0" w:lastColumn="0" w:oddVBand="0" w:evenVBand="0" w:oddHBand="0" w:evenHBand="0" w:firstRowFirstColumn="0" w:firstRowLastColumn="0" w:lastRowFirstColumn="0" w:lastRowLastColumn="0"/>
                </w:pPr>
                <w:r w:rsidRPr="007A1696">
                  <w:t>Dates</w:t>
                </w:r>
              </w:p>
            </w:tc>
            <w:tc>
              <w:tcPr>
                <w:tcW w:w="2814" w:type="dxa"/>
                <w:vAlign w:val="center"/>
              </w:tcPr>
              <w:p w14:paraId="68277AAE" w14:textId="77777777" w:rsidR="00FA1CE1" w:rsidRPr="007A1696" w:rsidRDefault="00FA1CE1" w:rsidP="00075120">
                <w:pPr>
                  <w:pStyle w:val="Heading3"/>
                  <w:spacing w:after="0" w:line="240" w:lineRule="auto"/>
                  <w:jc w:val="center"/>
                  <w:cnfStyle w:val="100000000000" w:firstRow="1" w:lastRow="0" w:firstColumn="0" w:lastColumn="0" w:oddVBand="0" w:evenVBand="0" w:oddHBand="0" w:evenHBand="0" w:firstRowFirstColumn="0" w:firstRowLastColumn="0" w:lastRowFirstColumn="0" w:lastRowLastColumn="0"/>
                </w:pPr>
                <w:r w:rsidRPr="007A1696">
                  <w:t>Time</w:t>
                </w:r>
              </w:p>
            </w:tc>
          </w:tr>
          <w:tr w:rsidR="003610F6" w:rsidRPr="00E82C46" w14:paraId="1F058568" w14:textId="77777777" w:rsidTr="00075120">
            <w:trPr>
              <w:trHeight w:val="451"/>
            </w:trPr>
            <w:tc>
              <w:tcPr>
                <w:cnfStyle w:val="001000000000" w:firstRow="0" w:lastRow="0" w:firstColumn="1" w:lastColumn="0" w:oddVBand="0" w:evenVBand="0" w:oddHBand="0" w:evenHBand="0" w:firstRowFirstColumn="0" w:firstRowLastColumn="0" w:lastRowFirstColumn="0" w:lastRowLastColumn="0"/>
                <w:tcW w:w="2632" w:type="dxa"/>
                <w:vAlign w:val="center"/>
              </w:tcPr>
              <w:p w14:paraId="3673ADB7" w14:textId="77777777" w:rsidR="003610F6" w:rsidRPr="00E82C46" w:rsidRDefault="003610F6" w:rsidP="00F8620D">
                <w:pPr>
                  <w:pStyle w:val="BodyText"/>
                  <w:jc w:val="center"/>
                </w:pPr>
                <w:r w:rsidRPr="00E82C46">
                  <w:t>Weekend 1</w:t>
                </w:r>
              </w:p>
            </w:tc>
            <w:tc>
              <w:tcPr>
                <w:tcW w:w="3626" w:type="dxa"/>
                <w:vAlign w:val="center"/>
              </w:tcPr>
              <w:p w14:paraId="34499505" w14:textId="77777777" w:rsidR="003610F6" w:rsidRPr="00075120" w:rsidRDefault="003610F6" w:rsidP="00075120">
                <w:pPr>
                  <w:pStyle w:val="BodyText"/>
                  <w:jc w:val="center"/>
                  <w:cnfStyle w:val="000000000000" w:firstRow="0" w:lastRow="0" w:firstColumn="0" w:lastColumn="0" w:oddVBand="0" w:evenVBand="0" w:oddHBand="0" w:evenHBand="0" w:firstRowFirstColumn="0" w:firstRowLastColumn="0" w:lastRowFirstColumn="0" w:lastRowLastColumn="0"/>
                </w:pPr>
                <w:r w:rsidRPr="00075120">
                  <w:t>Saturday 27th &amp;</w:t>
                </w:r>
              </w:p>
              <w:p w14:paraId="2E1D594A" w14:textId="05E6A468" w:rsidR="003610F6" w:rsidRPr="00075120" w:rsidRDefault="003610F6" w:rsidP="00075120">
                <w:pPr>
                  <w:pStyle w:val="BodyText"/>
                  <w:jc w:val="center"/>
                  <w:cnfStyle w:val="000000000000" w:firstRow="0" w:lastRow="0" w:firstColumn="0" w:lastColumn="0" w:oddVBand="0" w:evenVBand="0" w:oddHBand="0" w:evenHBand="0" w:firstRowFirstColumn="0" w:firstRowLastColumn="0" w:lastRowFirstColumn="0" w:lastRowLastColumn="0"/>
                </w:pPr>
                <w:r w:rsidRPr="00075120">
                  <w:t>Sunday 28th September 2025</w:t>
                </w:r>
              </w:p>
            </w:tc>
            <w:tc>
              <w:tcPr>
                <w:tcW w:w="2814" w:type="dxa"/>
                <w:vAlign w:val="center"/>
              </w:tcPr>
              <w:p w14:paraId="45747050" w14:textId="6B724940" w:rsidR="003610F6" w:rsidRPr="00075120" w:rsidRDefault="003610F6" w:rsidP="00075120">
                <w:pPr>
                  <w:pStyle w:val="BodyText"/>
                  <w:jc w:val="center"/>
                  <w:cnfStyle w:val="000000000000" w:firstRow="0" w:lastRow="0" w:firstColumn="0" w:lastColumn="0" w:oddVBand="0" w:evenVBand="0" w:oddHBand="0" w:evenHBand="0" w:firstRowFirstColumn="0" w:firstRowLastColumn="0" w:lastRowFirstColumn="0" w:lastRowLastColumn="0"/>
                </w:pPr>
                <w:r>
                  <w:t>10:30am</w:t>
                </w:r>
                <w:r w:rsidRPr="00E82C46">
                  <w:t xml:space="preserve"> – </w:t>
                </w:r>
                <w:r>
                  <w:t>4:30pm</w:t>
                </w:r>
              </w:p>
            </w:tc>
          </w:tr>
          <w:tr w:rsidR="003610F6" w:rsidRPr="00E82C46" w14:paraId="3D5CE1B7" w14:textId="77777777" w:rsidTr="00075120">
            <w:trPr>
              <w:trHeight w:val="362"/>
            </w:trPr>
            <w:tc>
              <w:tcPr>
                <w:cnfStyle w:val="001000000000" w:firstRow="0" w:lastRow="0" w:firstColumn="1" w:lastColumn="0" w:oddVBand="0" w:evenVBand="0" w:oddHBand="0" w:evenHBand="0" w:firstRowFirstColumn="0" w:firstRowLastColumn="0" w:lastRowFirstColumn="0" w:lastRowLastColumn="0"/>
                <w:tcW w:w="2632" w:type="dxa"/>
                <w:vAlign w:val="center"/>
              </w:tcPr>
              <w:p w14:paraId="31DBA02D" w14:textId="77777777" w:rsidR="003610F6" w:rsidRPr="00E82C46" w:rsidRDefault="003610F6" w:rsidP="00F8620D">
                <w:pPr>
                  <w:pStyle w:val="BodyText"/>
                  <w:jc w:val="center"/>
                </w:pPr>
                <w:r w:rsidRPr="00E82C46">
                  <w:t>Weekend 2</w:t>
                </w:r>
              </w:p>
            </w:tc>
            <w:tc>
              <w:tcPr>
                <w:tcW w:w="3626" w:type="dxa"/>
                <w:vAlign w:val="center"/>
              </w:tcPr>
              <w:p w14:paraId="7F326D55" w14:textId="77777777" w:rsidR="003610F6" w:rsidRPr="00075120" w:rsidRDefault="003610F6" w:rsidP="00075120">
                <w:pPr>
                  <w:pStyle w:val="BodyText"/>
                  <w:jc w:val="center"/>
                  <w:cnfStyle w:val="000000000000" w:firstRow="0" w:lastRow="0" w:firstColumn="0" w:lastColumn="0" w:oddVBand="0" w:evenVBand="0" w:oddHBand="0" w:evenHBand="0" w:firstRowFirstColumn="0" w:firstRowLastColumn="0" w:lastRowFirstColumn="0" w:lastRowLastColumn="0"/>
                </w:pPr>
                <w:r w:rsidRPr="00075120">
                  <w:t>Saturday 8th &amp;</w:t>
                </w:r>
              </w:p>
              <w:p w14:paraId="051C120F" w14:textId="4C996331" w:rsidR="003610F6" w:rsidRPr="00075120" w:rsidRDefault="003610F6" w:rsidP="00075120">
                <w:pPr>
                  <w:pStyle w:val="BodyText"/>
                  <w:jc w:val="center"/>
                  <w:cnfStyle w:val="000000000000" w:firstRow="0" w:lastRow="0" w:firstColumn="0" w:lastColumn="0" w:oddVBand="0" w:evenVBand="0" w:oddHBand="0" w:evenHBand="0" w:firstRowFirstColumn="0" w:firstRowLastColumn="0" w:lastRowFirstColumn="0" w:lastRowLastColumn="0"/>
                </w:pPr>
                <w:r w:rsidRPr="00075120">
                  <w:t>Sunday 9th November 2025</w:t>
                </w:r>
              </w:p>
            </w:tc>
            <w:tc>
              <w:tcPr>
                <w:tcW w:w="2814" w:type="dxa"/>
                <w:vAlign w:val="center"/>
              </w:tcPr>
              <w:p w14:paraId="549042BB" w14:textId="3399C6F8" w:rsidR="003610F6" w:rsidRPr="00075120" w:rsidRDefault="003610F6" w:rsidP="00075120">
                <w:pPr>
                  <w:pStyle w:val="BodyText"/>
                  <w:jc w:val="center"/>
                  <w:cnfStyle w:val="000000000000" w:firstRow="0" w:lastRow="0" w:firstColumn="0" w:lastColumn="0" w:oddVBand="0" w:evenVBand="0" w:oddHBand="0" w:evenHBand="0" w:firstRowFirstColumn="0" w:firstRowLastColumn="0" w:lastRowFirstColumn="0" w:lastRowLastColumn="0"/>
                </w:pPr>
                <w:r>
                  <w:t>10:30am</w:t>
                </w:r>
                <w:r w:rsidRPr="00E82C46">
                  <w:t xml:space="preserve"> – </w:t>
                </w:r>
                <w:r>
                  <w:t>4:30pm</w:t>
                </w:r>
              </w:p>
            </w:tc>
          </w:tr>
          <w:tr w:rsidR="003610F6" w:rsidRPr="00E82C46" w14:paraId="7D4ABCF3" w14:textId="77777777" w:rsidTr="00075120">
            <w:trPr>
              <w:trHeight w:val="362"/>
            </w:trPr>
            <w:tc>
              <w:tcPr>
                <w:cnfStyle w:val="001000000000" w:firstRow="0" w:lastRow="0" w:firstColumn="1" w:lastColumn="0" w:oddVBand="0" w:evenVBand="0" w:oddHBand="0" w:evenHBand="0" w:firstRowFirstColumn="0" w:firstRowLastColumn="0" w:lastRowFirstColumn="0" w:lastRowLastColumn="0"/>
                <w:tcW w:w="2632" w:type="dxa"/>
                <w:vAlign w:val="center"/>
              </w:tcPr>
              <w:p w14:paraId="2F4C04E5" w14:textId="77777777" w:rsidR="003610F6" w:rsidRPr="00E82C46" w:rsidRDefault="003610F6" w:rsidP="00F8620D">
                <w:pPr>
                  <w:pStyle w:val="BodyText"/>
                  <w:jc w:val="center"/>
                </w:pPr>
                <w:r w:rsidRPr="00E82C46">
                  <w:t>Weekend 3</w:t>
                </w:r>
              </w:p>
            </w:tc>
            <w:tc>
              <w:tcPr>
                <w:tcW w:w="3626" w:type="dxa"/>
                <w:vAlign w:val="center"/>
              </w:tcPr>
              <w:p w14:paraId="2ED1E2D3" w14:textId="77777777" w:rsidR="003610F6" w:rsidRPr="00075120" w:rsidRDefault="003610F6" w:rsidP="00075120">
                <w:pPr>
                  <w:pStyle w:val="BodyText"/>
                  <w:jc w:val="center"/>
                  <w:cnfStyle w:val="000000000000" w:firstRow="0" w:lastRow="0" w:firstColumn="0" w:lastColumn="0" w:oddVBand="0" w:evenVBand="0" w:oddHBand="0" w:evenHBand="0" w:firstRowFirstColumn="0" w:firstRowLastColumn="0" w:lastRowFirstColumn="0" w:lastRowLastColumn="0"/>
                </w:pPr>
                <w:r w:rsidRPr="00075120">
                  <w:t>Saturday 29th &amp;</w:t>
                </w:r>
              </w:p>
              <w:p w14:paraId="36EB61F6" w14:textId="44F77DD0" w:rsidR="003610F6" w:rsidRPr="00075120" w:rsidRDefault="003610F6" w:rsidP="00075120">
                <w:pPr>
                  <w:pStyle w:val="BodyText"/>
                  <w:jc w:val="center"/>
                  <w:cnfStyle w:val="000000000000" w:firstRow="0" w:lastRow="0" w:firstColumn="0" w:lastColumn="0" w:oddVBand="0" w:evenVBand="0" w:oddHBand="0" w:evenHBand="0" w:firstRowFirstColumn="0" w:firstRowLastColumn="0" w:lastRowFirstColumn="0" w:lastRowLastColumn="0"/>
                </w:pPr>
                <w:r w:rsidRPr="00075120">
                  <w:t>Sunday 30th November 2025</w:t>
                </w:r>
              </w:p>
            </w:tc>
            <w:tc>
              <w:tcPr>
                <w:tcW w:w="2814" w:type="dxa"/>
                <w:vAlign w:val="center"/>
              </w:tcPr>
              <w:p w14:paraId="212AAD65" w14:textId="21756DFC" w:rsidR="003610F6" w:rsidRPr="00075120" w:rsidRDefault="003610F6" w:rsidP="00075120">
                <w:pPr>
                  <w:pStyle w:val="BodyText"/>
                  <w:jc w:val="center"/>
                  <w:cnfStyle w:val="000000000000" w:firstRow="0" w:lastRow="0" w:firstColumn="0" w:lastColumn="0" w:oddVBand="0" w:evenVBand="0" w:oddHBand="0" w:evenHBand="0" w:firstRowFirstColumn="0" w:firstRowLastColumn="0" w:lastRowFirstColumn="0" w:lastRowLastColumn="0"/>
                </w:pPr>
                <w:r>
                  <w:t>10:30am</w:t>
                </w:r>
                <w:r w:rsidRPr="00E82C46">
                  <w:t xml:space="preserve"> – </w:t>
                </w:r>
                <w:r>
                  <w:t>4:30pm</w:t>
                </w:r>
              </w:p>
            </w:tc>
          </w:tr>
          <w:tr w:rsidR="003610F6" w:rsidRPr="00E82C46" w14:paraId="5FF3DE9A" w14:textId="77777777" w:rsidTr="00075120">
            <w:trPr>
              <w:trHeight w:val="362"/>
            </w:trPr>
            <w:tc>
              <w:tcPr>
                <w:cnfStyle w:val="001000000000" w:firstRow="0" w:lastRow="0" w:firstColumn="1" w:lastColumn="0" w:oddVBand="0" w:evenVBand="0" w:oddHBand="0" w:evenHBand="0" w:firstRowFirstColumn="0" w:firstRowLastColumn="0" w:lastRowFirstColumn="0" w:lastRowLastColumn="0"/>
                <w:tcW w:w="2632" w:type="dxa"/>
                <w:vAlign w:val="center"/>
              </w:tcPr>
              <w:p w14:paraId="373FBE7F" w14:textId="77777777" w:rsidR="003610F6" w:rsidRPr="00E82C46" w:rsidRDefault="003610F6" w:rsidP="00F8620D">
                <w:pPr>
                  <w:pStyle w:val="BodyText"/>
                  <w:jc w:val="center"/>
                </w:pPr>
                <w:r w:rsidRPr="00E82C46">
                  <w:t>Weekend 4</w:t>
                </w:r>
              </w:p>
            </w:tc>
            <w:tc>
              <w:tcPr>
                <w:tcW w:w="3626" w:type="dxa"/>
                <w:vAlign w:val="center"/>
              </w:tcPr>
              <w:p w14:paraId="43BB67B9" w14:textId="77777777" w:rsidR="003610F6" w:rsidRPr="00075120" w:rsidRDefault="003610F6" w:rsidP="00075120">
                <w:pPr>
                  <w:pStyle w:val="BodyText"/>
                  <w:jc w:val="center"/>
                  <w:cnfStyle w:val="000000000000" w:firstRow="0" w:lastRow="0" w:firstColumn="0" w:lastColumn="0" w:oddVBand="0" w:evenVBand="0" w:oddHBand="0" w:evenHBand="0" w:firstRowFirstColumn="0" w:firstRowLastColumn="0" w:lastRowFirstColumn="0" w:lastRowLastColumn="0"/>
                </w:pPr>
                <w:r w:rsidRPr="00075120">
                  <w:t>Saturday 13th &amp;</w:t>
                </w:r>
              </w:p>
              <w:p w14:paraId="64CCA47D" w14:textId="0786F97B" w:rsidR="003610F6" w:rsidRPr="00075120" w:rsidRDefault="003610F6" w:rsidP="00075120">
                <w:pPr>
                  <w:pStyle w:val="BodyText"/>
                  <w:jc w:val="center"/>
                  <w:cnfStyle w:val="000000000000" w:firstRow="0" w:lastRow="0" w:firstColumn="0" w:lastColumn="0" w:oddVBand="0" w:evenVBand="0" w:oddHBand="0" w:evenHBand="0" w:firstRowFirstColumn="0" w:firstRowLastColumn="0" w:lastRowFirstColumn="0" w:lastRowLastColumn="0"/>
                </w:pPr>
                <w:r w:rsidRPr="00075120">
                  <w:t>Sunday 14th December 2025</w:t>
                </w:r>
              </w:p>
            </w:tc>
            <w:tc>
              <w:tcPr>
                <w:tcW w:w="2814" w:type="dxa"/>
                <w:vAlign w:val="center"/>
              </w:tcPr>
              <w:p w14:paraId="3E766B01" w14:textId="688DA4F7" w:rsidR="003610F6" w:rsidRPr="00075120" w:rsidRDefault="003610F6" w:rsidP="00075120">
                <w:pPr>
                  <w:pStyle w:val="BodyText"/>
                  <w:jc w:val="center"/>
                  <w:cnfStyle w:val="000000000000" w:firstRow="0" w:lastRow="0" w:firstColumn="0" w:lastColumn="0" w:oddVBand="0" w:evenVBand="0" w:oddHBand="0" w:evenHBand="0" w:firstRowFirstColumn="0" w:firstRowLastColumn="0" w:lastRowFirstColumn="0" w:lastRowLastColumn="0"/>
                </w:pPr>
                <w:r>
                  <w:t>10:30am</w:t>
                </w:r>
                <w:r w:rsidRPr="00E82C46">
                  <w:t xml:space="preserve"> – </w:t>
                </w:r>
                <w:r>
                  <w:t>4:30pm</w:t>
                </w:r>
              </w:p>
            </w:tc>
          </w:tr>
          <w:tr w:rsidR="003610F6" w:rsidRPr="00E82C46" w14:paraId="3D5C1317" w14:textId="77777777" w:rsidTr="00075120">
            <w:trPr>
              <w:trHeight w:val="362"/>
            </w:trPr>
            <w:tc>
              <w:tcPr>
                <w:cnfStyle w:val="001000000000" w:firstRow="0" w:lastRow="0" w:firstColumn="1" w:lastColumn="0" w:oddVBand="0" w:evenVBand="0" w:oddHBand="0" w:evenHBand="0" w:firstRowFirstColumn="0" w:firstRowLastColumn="0" w:lastRowFirstColumn="0" w:lastRowLastColumn="0"/>
                <w:tcW w:w="2632" w:type="dxa"/>
                <w:vAlign w:val="center"/>
              </w:tcPr>
              <w:p w14:paraId="3E3BEBFA" w14:textId="77777777" w:rsidR="003610F6" w:rsidRDefault="003610F6" w:rsidP="00F8620D">
                <w:pPr>
                  <w:pStyle w:val="BodyText"/>
                  <w:jc w:val="center"/>
                </w:pPr>
                <w:r w:rsidRPr="00E82C46">
                  <w:t>Weekend 5</w:t>
                </w:r>
                <w:r>
                  <w:t xml:space="preserve"> </w:t>
                </w:r>
              </w:p>
              <w:p w14:paraId="29AFA099" w14:textId="79A4B18A" w:rsidR="003610F6" w:rsidRPr="00E82C46" w:rsidRDefault="003610F6" w:rsidP="00F8620D">
                <w:pPr>
                  <w:pStyle w:val="BodyText"/>
                  <w:jc w:val="center"/>
                </w:pPr>
                <w:r>
                  <w:t>(New Date)</w:t>
                </w:r>
              </w:p>
            </w:tc>
            <w:tc>
              <w:tcPr>
                <w:tcW w:w="3626" w:type="dxa"/>
                <w:vAlign w:val="center"/>
              </w:tcPr>
              <w:p w14:paraId="3D9F8BD8" w14:textId="77777777" w:rsidR="003610F6" w:rsidRDefault="003610F6" w:rsidP="00075120">
                <w:pPr>
                  <w:pStyle w:val="BodyText"/>
                  <w:jc w:val="center"/>
                  <w:cnfStyle w:val="000000000000" w:firstRow="0" w:lastRow="0" w:firstColumn="0" w:lastColumn="0" w:oddVBand="0" w:evenVBand="0" w:oddHBand="0" w:evenHBand="0" w:firstRowFirstColumn="0" w:firstRowLastColumn="0" w:lastRowFirstColumn="0" w:lastRowLastColumn="0"/>
                </w:pPr>
                <w:r>
                  <w:t xml:space="preserve">Saturday 10th &amp; </w:t>
                </w:r>
              </w:p>
              <w:p w14:paraId="09CAB5FF" w14:textId="7A0F7244" w:rsidR="003610F6" w:rsidRPr="00075120" w:rsidRDefault="003610F6" w:rsidP="00075120">
                <w:pPr>
                  <w:pStyle w:val="BodyText"/>
                  <w:jc w:val="center"/>
                  <w:cnfStyle w:val="000000000000" w:firstRow="0" w:lastRow="0" w:firstColumn="0" w:lastColumn="0" w:oddVBand="0" w:evenVBand="0" w:oddHBand="0" w:evenHBand="0" w:firstRowFirstColumn="0" w:firstRowLastColumn="0" w:lastRowFirstColumn="0" w:lastRowLastColumn="0"/>
                </w:pPr>
                <w:r>
                  <w:t>Sunday 11th January 2026</w:t>
                </w:r>
              </w:p>
            </w:tc>
            <w:tc>
              <w:tcPr>
                <w:tcW w:w="2814" w:type="dxa"/>
                <w:vAlign w:val="center"/>
              </w:tcPr>
              <w:p w14:paraId="7031B0E4" w14:textId="0A44A558" w:rsidR="003610F6" w:rsidRPr="00075120" w:rsidRDefault="003610F6" w:rsidP="00075120">
                <w:pPr>
                  <w:pStyle w:val="BodyText"/>
                  <w:jc w:val="center"/>
                  <w:cnfStyle w:val="000000000000" w:firstRow="0" w:lastRow="0" w:firstColumn="0" w:lastColumn="0" w:oddVBand="0" w:evenVBand="0" w:oddHBand="0" w:evenHBand="0" w:firstRowFirstColumn="0" w:firstRowLastColumn="0" w:lastRowFirstColumn="0" w:lastRowLastColumn="0"/>
                </w:pPr>
                <w:r>
                  <w:t>10:30am</w:t>
                </w:r>
                <w:r w:rsidRPr="00E82C46">
                  <w:t xml:space="preserve"> – </w:t>
                </w:r>
                <w:r>
                  <w:t>4:30pm</w:t>
                </w:r>
              </w:p>
            </w:tc>
          </w:tr>
        </w:tbl>
        <w:p w14:paraId="1055215D" w14:textId="70F570FC" w:rsidR="00F8620D" w:rsidRDefault="00F8620D" w:rsidP="00FA1CE1">
          <w:pPr>
            <w:rPr>
              <w:rFonts w:asciiTheme="majorHAnsi" w:hAnsiTheme="majorHAnsi" w:cstheme="majorHAnsi"/>
              <w:color w:val="000000" w:themeColor="text1"/>
            </w:rPr>
          </w:pPr>
        </w:p>
        <w:p w14:paraId="12FC716E" w14:textId="77777777" w:rsidR="00F8620D" w:rsidRDefault="00F8620D">
          <w:pPr>
            <w:spacing w:line="240" w:lineRule="auto"/>
            <w:rPr>
              <w:rFonts w:asciiTheme="majorHAnsi" w:hAnsiTheme="majorHAnsi" w:cstheme="majorHAnsi"/>
              <w:color w:val="000000" w:themeColor="text1"/>
            </w:rPr>
          </w:pPr>
          <w:r>
            <w:rPr>
              <w:rFonts w:asciiTheme="majorHAnsi" w:hAnsiTheme="majorHAnsi" w:cstheme="majorHAnsi"/>
              <w:color w:val="000000" w:themeColor="text1"/>
            </w:rPr>
            <w:br w:type="page"/>
          </w:r>
        </w:p>
        <w:p w14:paraId="6F1A1BF7" w14:textId="280F5757" w:rsidR="00FA1CE1" w:rsidRPr="00066389" w:rsidRDefault="00FA1CE1" w:rsidP="00075120">
          <w:pPr>
            <w:pStyle w:val="Heading2"/>
          </w:pPr>
          <w:bookmarkStart w:id="12" w:name="_Toc198732545"/>
          <w:r w:rsidRPr="00E54BEE">
            <w:lastRenderedPageBreak/>
            <w:t xml:space="preserve">Study Option </w:t>
          </w:r>
          <w:bookmarkEnd w:id="12"/>
          <w:r w:rsidR="00E228C1">
            <w:t>2</w:t>
          </w:r>
          <w:r w:rsidR="00075120">
            <w:t xml:space="preserve"> – Weekdays </w:t>
          </w:r>
        </w:p>
        <w:tbl>
          <w:tblPr>
            <w:tblStyle w:val="RBGEtablestyle"/>
            <w:tblW w:w="9072" w:type="dxa"/>
            <w:tblLook w:val="00A0" w:firstRow="1" w:lastRow="0" w:firstColumn="1" w:lastColumn="0" w:noHBand="0" w:noVBand="0"/>
          </w:tblPr>
          <w:tblGrid>
            <w:gridCol w:w="2632"/>
            <w:gridCol w:w="3626"/>
            <w:gridCol w:w="2814"/>
          </w:tblGrid>
          <w:tr w:rsidR="00FA1CE1" w:rsidRPr="00E82C46" w14:paraId="6811B9EA" w14:textId="77777777" w:rsidTr="00075120">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632" w:type="dxa"/>
              </w:tcPr>
              <w:p w14:paraId="57AFC405" w14:textId="77777777" w:rsidR="00FA1CE1" w:rsidRPr="00075120" w:rsidRDefault="00FA1CE1" w:rsidP="00075120">
                <w:pPr>
                  <w:pStyle w:val="Heading3"/>
                  <w:spacing w:after="0" w:line="240" w:lineRule="auto"/>
                  <w:jc w:val="center"/>
                </w:pPr>
                <w:r w:rsidRPr="00075120">
                  <w:t>Week</w:t>
                </w:r>
              </w:p>
            </w:tc>
            <w:tc>
              <w:tcPr>
                <w:tcW w:w="3626" w:type="dxa"/>
              </w:tcPr>
              <w:p w14:paraId="0CFFE63C" w14:textId="77777777" w:rsidR="00FA1CE1" w:rsidRPr="00075120" w:rsidRDefault="00FA1CE1" w:rsidP="00075120">
                <w:pPr>
                  <w:pStyle w:val="Heading3"/>
                  <w:spacing w:after="0" w:line="240" w:lineRule="auto"/>
                  <w:jc w:val="center"/>
                  <w:cnfStyle w:val="100000000000" w:firstRow="1" w:lastRow="0" w:firstColumn="0" w:lastColumn="0" w:oddVBand="0" w:evenVBand="0" w:oddHBand="0" w:evenHBand="0" w:firstRowFirstColumn="0" w:firstRowLastColumn="0" w:lastRowFirstColumn="0" w:lastRowLastColumn="0"/>
                </w:pPr>
                <w:r w:rsidRPr="00075120">
                  <w:t>Dates</w:t>
                </w:r>
              </w:p>
            </w:tc>
            <w:tc>
              <w:tcPr>
                <w:tcW w:w="2814" w:type="dxa"/>
              </w:tcPr>
              <w:p w14:paraId="50304D49" w14:textId="77777777" w:rsidR="00FA1CE1" w:rsidRPr="00075120" w:rsidRDefault="00FA1CE1" w:rsidP="00075120">
                <w:pPr>
                  <w:pStyle w:val="Heading3"/>
                  <w:spacing w:after="0" w:line="240" w:lineRule="auto"/>
                  <w:jc w:val="center"/>
                  <w:cnfStyle w:val="100000000000" w:firstRow="1" w:lastRow="0" w:firstColumn="0" w:lastColumn="0" w:oddVBand="0" w:evenVBand="0" w:oddHBand="0" w:evenHBand="0" w:firstRowFirstColumn="0" w:firstRowLastColumn="0" w:lastRowFirstColumn="0" w:lastRowLastColumn="0"/>
                </w:pPr>
                <w:r w:rsidRPr="00075120">
                  <w:t>Time</w:t>
                </w:r>
              </w:p>
            </w:tc>
          </w:tr>
          <w:tr w:rsidR="00FA1CE1" w:rsidRPr="00E82C46" w14:paraId="437E32C8" w14:textId="77777777" w:rsidTr="00075120">
            <w:trPr>
              <w:trHeight w:val="362"/>
            </w:trPr>
            <w:tc>
              <w:tcPr>
                <w:cnfStyle w:val="001000000000" w:firstRow="0" w:lastRow="0" w:firstColumn="1" w:lastColumn="0" w:oddVBand="0" w:evenVBand="0" w:oddHBand="0" w:evenHBand="0" w:firstRowFirstColumn="0" w:firstRowLastColumn="0" w:lastRowFirstColumn="0" w:lastRowLastColumn="0"/>
                <w:tcW w:w="2632" w:type="dxa"/>
                <w:vAlign w:val="center"/>
              </w:tcPr>
              <w:p w14:paraId="0B164264" w14:textId="02A5B5FA" w:rsidR="00FA1CE1" w:rsidRPr="00E82C46" w:rsidRDefault="00600B11" w:rsidP="00F67247">
                <w:pPr>
                  <w:pStyle w:val="BodyText"/>
                  <w:jc w:val="center"/>
                </w:pPr>
                <w:r>
                  <w:t>Block 1</w:t>
                </w:r>
              </w:p>
            </w:tc>
            <w:tc>
              <w:tcPr>
                <w:tcW w:w="3626" w:type="dxa"/>
                <w:vAlign w:val="center"/>
              </w:tcPr>
              <w:p w14:paraId="6FFDBDE2" w14:textId="27B68C71" w:rsidR="00FA1CE1" w:rsidRPr="00600B11" w:rsidRDefault="00FA1CE1" w:rsidP="00F67247">
                <w:pPr>
                  <w:pStyle w:val="BodyText"/>
                  <w:jc w:val="center"/>
                  <w:cnfStyle w:val="000000000000" w:firstRow="0" w:lastRow="0" w:firstColumn="0" w:lastColumn="0" w:oddVBand="0" w:evenVBand="0" w:oddHBand="0" w:evenHBand="0" w:firstRowFirstColumn="0" w:firstRowLastColumn="0" w:lastRowFirstColumn="0" w:lastRowLastColumn="0"/>
                </w:pPr>
                <w:r w:rsidRPr="00600B11">
                  <w:t xml:space="preserve">Thursday </w:t>
                </w:r>
                <w:r w:rsidR="00066389" w:rsidRPr="00600B11">
                  <w:t>15</w:t>
                </w:r>
                <w:r w:rsidRPr="00600B11">
                  <w:t xml:space="preserve">th &amp; Friday </w:t>
                </w:r>
                <w:r w:rsidR="00066389" w:rsidRPr="00600B11">
                  <w:t>16</w:t>
                </w:r>
                <w:r w:rsidRPr="00600B11">
                  <w:t>th January 2026</w:t>
                </w:r>
              </w:p>
            </w:tc>
            <w:tc>
              <w:tcPr>
                <w:tcW w:w="2814" w:type="dxa"/>
                <w:vAlign w:val="center"/>
              </w:tcPr>
              <w:p w14:paraId="32C4D077" w14:textId="337780A2" w:rsidR="00FA1CE1" w:rsidRPr="00E82C46" w:rsidRDefault="00075120" w:rsidP="00F67247">
                <w:pPr>
                  <w:pStyle w:val="BodyText"/>
                  <w:jc w:val="center"/>
                  <w:cnfStyle w:val="000000000000" w:firstRow="0" w:lastRow="0" w:firstColumn="0" w:lastColumn="0" w:oddVBand="0" w:evenVBand="0" w:oddHBand="0" w:evenHBand="0" w:firstRowFirstColumn="0" w:firstRowLastColumn="0" w:lastRowFirstColumn="0" w:lastRowLastColumn="0"/>
                </w:pPr>
                <w:r>
                  <w:t>10:30am</w:t>
                </w:r>
                <w:r w:rsidRPr="00E82C46">
                  <w:t xml:space="preserve"> – </w:t>
                </w:r>
                <w:r>
                  <w:t>4:30pm</w:t>
                </w:r>
              </w:p>
            </w:tc>
          </w:tr>
          <w:tr w:rsidR="00FA1CE1" w:rsidRPr="00E82C46" w14:paraId="1E46B417" w14:textId="77777777" w:rsidTr="00075120">
            <w:trPr>
              <w:trHeight w:val="362"/>
            </w:trPr>
            <w:tc>
              <w:tcPr>
                <w:cnfStyle w:val="001000000000" w:firstRow="0" w:lastRow="0" w:firstColumn="1" w:lastColumn="0" w:oddVBand="0" w:evenVBand="0" w:oddHBand="0" w:evenHBand="0" w:firstRowFirstColumn="0" w:firstRowLastColumn="0" w:lastRowFirstColumn="0" w:lastRowLastColumn="0"/>
                <w:tcW w:w="2632" w:type="dxa"/>
                <w:vAlign w:val="center"/>
              </w:tcPr>
              <w:p w14:paraId="5B6EFC6B" w14:textId="643972D5" w:rsidR="00FA1CE1" w:rsidRPr="00E82C46" w:rsidRDefault="00600B11" w:rsidP="00F67247">
                <w:pPr>
                  <w:pStyle w:val="BodyText"/>
                  <w:jc w:val="center"/>
                </w:pPr>
                <w:r>
                  <w:t>Block 2</w:t>
                </w:r>
              </w:p>
            </w:tc>
            <w:tc>
              <w:tcPr>
                <w:tcW w:w="3626" w:type="dxa"/>
                <w:vAlign w:val="center"/>
              </w:tcPr>
              <w:p w14:paraId="4BD685F0" w14:textId="75A3A4C9" w:rsidR="00FA1CE1" w:rsidRPr="00600B11" w:rsidRDefault="00FA1CE1" w:rsidP="00F67247">
                <w:pPr>
                  <w:pStyle w:val="BodyText"/>
                  <w:jc w:val="center"/>
                  <w:cnfStyle w:val="000000000000" w:firstRow="0" w:lastRow="0" w:firstColumn="0" w:lastColumn="0" w:oddVBand="0" w:evenVBand="0" w:oddHBand="0" w:evenHBand="0" w:firstRowFirstColumn="0" w:firstRowLastColumn="0" w:lastRowFirstColumn="0" w:lastRowLastColumn="0"/>
                </w:pPr>
                <w:r w:rsidRPr="00600B11">
                  <w:t xml:space="preserve">Thursday </w:t>
                </w:r>
                <w:r w:rsidR="00600B11" w:rsidRPr="00600B11">
                  <w:t>22nd</w:t>
                </w:r>
                <w:r w:rsidRPr="00600B11">
                  <w:t xml:space="preserve"> &amp; Friday </w:t>
                </w:r>
                <w:r w:rsidR="00600B11" w:rsidRPr="00600B11">
                  <w:t>23rd</w:t>
                </w:r>
                <w:r w:rsidRPr="00600B11">
                  <w:t xml:space="preserve"> January 2026</w:t>
                </w:r>
              </w:p>
            </w:tc>
            <w:tc>
              <w:tcPr>
                <w:tcW w:w="2814" w:type="dxa"/>
                <w:vAlign w:val="center"/>
              </w:tcPr>
              <w:p w14:paraId="61FC11E0" w14:textId="1B758676" w:rsidR="00FA1CE1" w:rsidRPr="00E82C46" w:rsidRDefault="00075120" w:rsidP="00F67247">
                <w:pPr>
                  <w:pStyle w:val="BodyText"/>
                  <w:jc w:val="center"/>
                  <w:cnfStyle w:val="000000000000" w:firstRow="0" w:lastRow="0" w:firstColumn="0" w:lastColumn="0" w:oddVBand="0" w:evenVBand="0" w:oddHBand="0" w:evenHBand="0" w:firstRowFirstColumn="0" w:firstRowLastColumn="0" w:lastRowFirstColumn="0" w:lastRowLastColumn="0"/>
                </w:pPr>
                <w:r>
                  <w:t>10:30am</w:t>
                </w:r>
                <w:r w:rsidRPr="00E82C46">
                  <w:t xml:space="preserve"> – </w:t>
                </w:r>
                <w:r>
                  <w:t>4:30pm</w:t>
                </w:r>
              </w:p>
            </w:tc>
          </w:tr>
          <w:tr w:rsidR="00FA1CE1" w:rsidRPr="00E82C46" w14:paraId="5D7A7D1E" w14:textId="77777777" w:rsidTr="00075120">
            <w:trPr>
              <w:trHeight w:val="362"/>
            </w:trPr>
            <w:tc>
              <w:tcPr>
                <w:cnfStyle w:val="001000000000" w:firstRow="0" w:lastRow="0" w:firstColumn="1" w:lastColumn="0" w:oddVBand="0" w:evenVBand="0" w:oddHBand="0" w:evenHBand="0" w:firstRowFirstColumn="0" w:firstRowLastColumn="0" w:lastRowFirstColumn="0" w:lastRowLastColumn="0"/>
                <w:tcW w:w="2632" w:type="dxa"/>
                <w:vAlign w:val="center"/>
              </w:tcPr>
              <w:p w14:paraId="1977978C" w14:textId="556A328B" w:rsidR="00FA1CE1" w:rsidRPr="00E82C46" w:rsidRDefault="00600B11" w:rsidP="00F67247">
                <w:pPr>
                  <w:pStyle w:val="BodyText"/>
                  <w:jc w:val="center"/>
                </w:pPr>
                <w:r>
                  <w:t>Block</w:t>
                </w:r>
                <w:r w:rsidR="00FA1CE1" w:rsidRPr="00E82C46">
                  <w:t xml:space="preserve"> 3</w:t>
                </w:r>
              </w:p>
            </w:tc>
            <w:tc>
              <w:tcPr>
                <w:tcW w:w="3626" w:type="dxa"/>
                <w:vAlign w:val="center"/>
              </w:tcPr>
              <w:p w14:paraId="1BFD8A63" w14:textId="368894AC" w:rsidR="00FA1CE1" w:rsidRPr="00600B11" w:rsidRDefault="00FA1CE1" w:rsidP="00F67247">
                <w:pPr>
                  <w:pStyle w:val="BodyText"/>
                  <w:jc w:val="center"/>
                  <w:cnfStyle w:val="000000000000" w:firstRow="0" w:lastRow="0" w:firstColumn="0" w:lastColumn="0" w:oddVBand="0" w:evenVBand="0" w:oddHBand="0" w:evenHBand="0" w:firstRowFirstColumn="0" w:firstRowLastColumn="0" w:lastRowFirstColumn="0" w:lastRowLastColumn="0"/>
                </w:pPr>
                <w:r w:rsidRPr="00600B11">
                  <w:t>Thursday 2</w:t>
                </w:r>
                <w:r w:rsidR="00600B11" w:rsidRPr="00600B11">
                  <w:t>9th</w:t>
                </w:r>
                <w:r w:rsidRPr="00600B11">
                  <w:t xml:space="preserve"> &amp; Friday </w:t>
                </w:r>
                <w:r w:rsidR="00600B11" w:rsidRPr="00600B11">
                  <w:t>30th</w:t>
                </w:r>
                <w:r w:rsidRPr="00600B11">
                  <w:t xml:space="preserve"> January 2026</w:t>
                </w:r>
              </w:p>
            </w:tc>
            <w:tc>
              <w:tcPr>
                <w:tcW w:w="2814" w:type="dxa"/>
                <w:vAlign w:val="center"/>
              </w:tcPr>
              <w:p w14:paraId="2B4DA9DE" w14:textId="45009059" w:rsidR="00FA1CE1" w:rsidRPr="00E82C46" w:rsidRDefault="00075120" w:rsidP="00F67247">
                <w:pPr>
                  <w:pStyle w:val="BodyText"/>
                  <w:jc w:val="center"/>
                  <w:cnfStyle w:val="000000000000" w:firstRow="0" w:lastRow="0" w:firstColumn="0" w:lastColumn="0" w:oddVBand="0" w:evenVBand="0" w:oddHBand="0" w:evenHBand="0" w:firstRowFirstColumn="0" w:firstRowLastColumn="0" w:lastRowFirstColumn="0" w:lastRowLastColumn="0"/>
                </w:pPr>
                <w:r>
                  <w:t>10:30am</w:t>
                </w:r>
                <w:r w:rsidRPr="00E82C46">
                  <w:t xml:space="preserve"> – </w:t>
                </w:r>
                <w:r>
                  <w:t>4:30pm</w:t>
                </w:r>
              </w:p>
            </w:tc>
          </w:tr>
          <w:tr w:rsidR="00FA1CE1" w:rsidRPr="00E82C46" w14:paraId="725944AD" w14:textId="77777777" w:rsidTr="00075120">
            <w:trPr>
              <w:trHeight w:val="362"/>
            </w:trPr>
            <w:tc>
              <w:tcPr>
                <w:cnfStyle w:val="001000000000" w:firstRow="0" w:lastRow="0" w:firstColumn="1" w:lastColumn="0" w:oddVBand="0" w:evenVBand="0" w:oddHBand="0" w:evenHBand="0" w:firstRowFirstColumn="0" w:firstRowLastColumn="0" w:lastRowFirstColumn="0" w:lastRowLastColumn="0"/>
                <w:tcW w:w="2632" w:type="dxa"/>
                <w:vAlign w:val="center"/>
              </w:tcPr>
              <w:p w14:paraId="3F1ECF13" w14:textId="50C53D52" w:rsidR="00FA1CE1" w:rsidRPr="00E82C46" w:rsidRDefault="00600B11" w:rsidP="00F67247">
                <w:pPr>
                  <w:pStyle w:val="BodyText"/>
                  <w:jc w:val="center"/>
                </w:pPr>
                <w:r>
                  <w:t>Block</w:t>
                </w:r>
                <w:r w:rsidR="00FA1CE1" w:rsidRPr="00E82C46">
                  <w:t xml:space="preserve"> 4</w:t>
                </w:r>
              </w:p>
            </w:tc>
            <w:tc>
              <w:tcPr>
                <w:tcW w:w="3626" w:type="dxa"/>
                <w:vAlign w:val="center"/>
              </w:tcPr>
              <w:p w14:paraId="1BFAEA51" w14:textId="6CEA5702" w:rsidR="00FA1CE1" w:rsidRPr="00600B11" w:rsidRDefault="00FA1CE1" w:rsidP="00F67247">
                <w:pPr>
                  <w:pStyle w:val="BodyText"/>
                  <w:jc w:val="center"/>
                  <w:cnfStyle w:val="000000000000" w:firstRow="0" w:lastRow="0" w:firstColumn="0" w:lastColumn="0" w:oddVBand="0" w:evenVBand="0" w:oddHBand="0" w:evenHBand="0" w:firstRowFirstColumn="0" w:firstRowLastColumn="0" w:lastRowFirstColumn="0" w:lastRowLastColumn="0"/>
                </w:pPr>
                <w:r w:rsidRPr="00600B11">
                  <w:t>Thursday 5th &amp; Friday 6th February 2026</w:t>
                </w:r>
              </w:p>
            </w:tc>
            <w:tc>
              <w:tcPr>
                <w:tcW w:w="2814" w:type="dxa"/>
                <w:vAlign w:val="center"/>
              </w:tcPr>
              <w:p w14:paraId="6EF97062" w14:textId="5DF96F58" w:rsidR="00FA1CE1" w:rsidRPr="00E82C46" w:rsidRDefault="00075120" w:rsidP="00F67247">
                <w:pPr>
                  <w:pStyle w:val="BodyText"/>
                  <w:jc w:val="center"/>
                  <w:cnfStyle w:val="000000000000" w:firstRow="0" w:lastRow="0" w:firstColumn="0" w:lastColumn="0" w:oddVBand="0" w:evenVBand="0" w:oddHBand="0" w:evenHBand="0" w:firstRowFirstColumn="0" w:firstRowLastColumn="0" w:lastRowFirstColumn="0" w:lastRowLastColumn="0"/>
                </w:pPr>
                <w:r>
                  <w:t>10:30am</w:t>
                </w:r>
                <w:r w:rsidRPr="00E82C46">
                  <w:t xml:space="preserve"> – </w:t>
                </w:r>
                <w:r>
                  <w:t>4:30pm</w:t>
                </w:r>
              </w:p>
            </w:tc>
          </w:tr>
          <w:tr w:rsidR="00FA1CE1" w:rsidRPr="00E82C46" w14:paraId="71CB7A27" w14:textId="77777777" w:rsidTr="00075120">
            <w:trPr>
              <w:trHeight w:val="615"/>
            </w:trPr>
            <w:tc>
              <w:tcPr>
                <w:cnfStyle w:val="001000000000" w:firstRow="0" w:lastRow="0" w:firstColumn="1" w:lastColumn="0" w:oddVBand="0" w:evenVBand="0" w:oddHBand="0" w:evenHBand="0" w:firstRowFirstColumn="0" w:firstRowLastColumn="0" w:lastRowFirstColumn="0" w:lastRowLastColumn="0"/>
                <w:tcW w:w="2632" w:type="dxa"/>
                <w:vAlign w:val="center"/>
              </w:tcPr>
              <w:p w14:paraId="65ACA266" w14:textId="18026EDE" w:rsidR="00FA1CE1" w:rsidRPr="00E82C46" w:rsidRDefault="00600B11" w:rsidP="00F67247">
                <w:pPr>
                  <w:pStyle w:val="BodyText"/>
                  <w:jc w:val="center"/>
                </w:pPr>
                <w:r>
                  <w:t>Block</w:t>
                </w:r>
                <w:r w:rsidR="00FA1CE1" w:rsidRPr="00E82C46">
                  <w:t xml:space="preserve"> 5</w:t>
                </w:r>
              </w:p>
            </w:tc>
            <w:tc>
              <w:tcPr>
                <w:tcW w:w="3626" w:type="dxa"/>
                <w:vAlign w:val="center"/>
              </w:tcPr>
              <w:p w14:paraId="2ADEFF25" w14:textId="08868977" w:rsidR="00FA1CE1" w:rsidRPr="00600B11" w:rsidRDefault="00FA1CE1" w:rsidP="00F67247">
                <w:pPr>
                  <w:pStyle w:val="BodyText"/>
                  <w:jc w:val="center"/>
                  <w:cnfStyle w:val="000000000000" w:firstRow="0" w:lastRow="0" w:firstColumn="0" w:lastColumn="0" w:oddVBand="0" w:evenVBand="0" w:oddHBand="0" w:evenHBand="0" w:firstRowFirstColumn="0" w:firstRowLastColumn="0" w:lastRowFirstColumn="0" w:lastRowLastColumn="0"/>
                </w:pPr>
                <w:r w:rsidRPr="00600B11">
                  <w:t xml:space="preserve">Thursday </w:t>
                </w:r>
                <w:r w:rsidR="00600B11" w:rsidRPr="00600B11">
                  <w:t>12</w:t>
                </w:r>
                <w:r w:rsidRPr="00600B11">
                  <w:t xml:space="preserve">th &amp; Friday </w:t>
                </w:r>
                <w:r w:rsidR="00600B11" w:rsidRPr="00600B11">
                  <w:t>13</w:t>
                </w:r>
                <w:r w:rsidRPr="00600B11">
                  <w:t>th February 2026</w:t>
                </w:r>
              </w:p>
            </w:tc>
            <w:tc>
              <w:tcPr>
                <w:tcW w:w="2814" w:type="dxa"/>
                <w:vAlign w:val="center"/>
              </w:tcPr>
              <w:p w14:paraId="33B99665" w14:textId="15DE538A" w:rsidR="00FA1CE1" w:rsidRPr="00E82C46" w:rsidRDefault="00075120" w:rsidP="00F67247">
                <w:pPr>
                  <w:pStyle w:val="BodyText"/>
                  <w:jc w:val="center"/>
                  <w:cnfStyle w:val="000000000000" w:firstRow="0" w:lastRow="0" w:firstColumn="0" w:lastColumn="0" w:oddVBand="0" w:evenVBand="0" w:oddHBand="0" w:evenHBand="0" w:firstRowFirstColumn="0" w:firstRowLastColumn="0" w:lastRowFirstColumn="0" w:lastRowLastColumn="0"/>
                </w:pPr>
                <w:r>
                  <w:t>10:30am</w:t>
                </w:r>
                <w:r w:rsidRPr="00E82C46">
                  <w:t xml:space="preserve"> – </w:t>
                </w:r>
                <w:r>
                  <w:t>4:30pm</w:t>
                </w:r>
              </w:p>
            </w:tc>
          </w:tr>
        </w:tbl>
        <w:p w14:paraId="74DC26D9" w14:textId="77777777" w:rsidR="00E228C1" w:rsidRDefault="00E228C1" w:rsidP="00E228C1">
          <w:pPr>
            <w:pStyle w:val="BodyText"/>
          </w:pPr>
          <w:bookmarkStart w:id="13" w:name="_Toc198732543"/>
          <w:bookmarkStart w:id="14" w:name="_Toc198732549"/>
        </w:p>
        <w:p w14:paraId="1691EAF3" w14:textId="1ED7E4E1" w:rsidR="00E228C1" w:rsidRPr="00075120" w:rsidRDefault="00E228C1" w:rsidP="00E228C1">
          <w:pPr>
            <w:pStyle w:val="Heading2"/>
            <w:rPr>
              <w:rFonts w:asciiTheme="majorHAnsi" w:hAnsiTheme="majorHAnsi" w:cstheme="majorHAnsi"/>
              <w:b/>
              <w:bCs/>
              <w:color w:val="00382B"/>
            </w:rPr>
          </w:pPr>
          <w:r w:rsidRPr="00F8620D">
            <w:t xml:space="preserve">Study Option </w:t>
          </w:r>
          <w:bookmarkEnd w:id="13"/>
          <w:r>
            <w:t>3 –</w:t>
          </w:r>
          <w:bookmarkStart w:id="15" w:name="_Toc198732544"/>
          <w:r>
            <w:t xml:space="preserve"> </w:t>
          </w:r>
          <w:r w:rsidRPr="00F8620D">
            <w:t>Spring Weekend</w:t>
          </w:r>
          <w:r>
            <w:t>s</w:t>
          </w:r>
          <w:r w:rsidRPr="00F8620D">
            <w:t xml:space="preserve"> </w:t>
          </w:r>
          <w:bookmarkEnd w:id="15"/>
        </w:p>
        <w:tbl>
          <w:tblPr>
            <w:tblStyle w:val="RBGEtablestyle"/>
            <w:tblW w:w="9072" w:type="dxa"/>
            <w:tblLook w:val="00A0" w:firstRow="1" w:lastRow="0" w:firstColumn="1" w:lastColumn="0" w:noHBand="0" w:noVBand="0"/>
          </w:tblPr>
          <w:tblGrid>
            <w:gridCol w:w="2632"/>
            <w:gridCol w:w="3626"/>
            <w:gridCol w:w="2814"/>
          </w:tblGrid>
          <w:tr w:rsidR="00E228C1" w:rsidRPr="00E82C46" w14:paraId="32D59944" w14:textId="77777777" w:rsidTr="00BB48D7">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632" w:type="dxa"/>
                <w:vAlign w:val="center"/>
              </w:tcPr>
              <w:p w14:paraId="76EF3421" w14:textId="77777777" w:rsidR="00E228C1" w:rsidRPr="00075120" w:rsidRDefault="00E228C1" w:rsidP="00BB48D7">
                <w:pPr>
                  <w:pStyle w:val="Heading3"/>
                  <w:spacing w:after="0" w:line="240" w:lineRule="auto"/>
                  <w:jc w:val="center"/>
                </w:pPr>
                <w:r w:rsidRPr="00075120">
                  <w:t>Week</w:t>
                </w:r>
              </w:p>
            </w:tc>
            <w:tc>
              <w:tcPr>
                <w:tcW w:w="3626" w:type="dxa"/>
                <w:vAlign w:val="center"/>
              </w:tcPr>
              <w:p w14:paraId="51AFDD9C" w14:textId="77777777" w:rsidR="00E228C1" w:rsidRPr="00075120" w:rsidRDefault="00E228C1" w:rsidP="00BB48D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ajorEastAsia" w:cstheme="majorBidi"/>
                    <w:sz w:val="32"/>
                    <w:szCs w:val="24"/>
                  </w:rPr>
                </w:pPr>
                <w:r w:rsidRPr="00075120">
                  <w:rPr>
                    <w:rFonts w:eastAsiaTheme="majorEastAsia" w:cstheme="majorBidi"/>
                    <w:sz w:val="32"/>
                    <w:szCs w:val="24"/>
                  </w:rPr>
                  <w:t>Dates</w:t>
                </w:r>
              </w:p>
            </w:tc>
            <w:tc>
              <w:tcPr>
                <w:tcW w:w="2814" w:type="dxa"/>
                <w:vAlign w:val="center"/>
              </w:tcPr>
              <w:p w14:paraId="62D57AD1" w14:textId="77777777" w:rsidR="00E228C1" w:rsidRPr="00075120" w:rsidRDefault="00E228C1" w:rsidP="00BB48D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ajorEastAsia" w:cstheme="majorBidi"/>
                    <w:sz w:val="32"/>
                    <w:szCs w:val="24"/>
                  </w:rPr>
                </w:pPr>
                <w:r w:rsidRPr="00075120">
                  <w:rPr>
                    <w:rFonts w:eastAsiaTheme="majorEastAsia" w:cstheme="majorBidi"/>
                    <w:sz w:val="32"/>
                    <w:szCs w:val="24"/>
                  </w:rPr>
                  <w:t>Time</w:t>
                </w:r>
              </w:p>
            </w:tc>
          </w:tr>
          <w:tr w:rsidR="00E228C1" w:rsidRPr="00E82C46" w14:paraId="3F2F3E1F" w14:textId="77777777" w:rsidTr="00BB48D7">
            <w:trPr>
              <w:trHeight w:val="362"/>
            </w:trPr>
            <w:tc>
              <w:tcPr>
                <w:cnfStyle w:val="001000000000" w:firstRow="0" w:lastRow="0" w:firstColumn="1" w:lastColumn="0" w:oddVBand="0" w:evenVBand="0" w:oddHBand="0" w:evenHBand="0" w:firstRowFirstColumn="0" w:firstRowLastColumn="0" w:lastRowFirstColumn="0" w:lastRowLastColumn="0"/>
                <w:tcW w:w="2632" w:type="dxa"/>
                <w:vAlign w:val="center"/>
              </w:tcPr>
              <w:p w14:paraId="47658A6A" w14:textId="77777777" w:rsidR="00E228C1" w:rsidRPr="00E82C46" w:rsidRDefault="00E228C1" w:rsidP="00BB48D7">
                <w:pPr>
                  <w:pStyle w:val="BodyText"/>
                  <w:jc w:val="center"/>
                </w:pPr>
                <w:r w:rsidRPr="00E82C46">
                  <w:t>Weekend 1</w:t>
                </w:r>
              </w:p>
            </w:tc>
            <w:tc>
              <w:tcPr>
                <w:tcW w:w="3626" w:type="dxa"/>
                <w:vAlign w:val="center"/>
              </w:tcPr>
              <w:p w14:paraId="1D7BCDA4" w14:textId="77777777" w:rsidR="00E228C1" w:rsidRPr="00066389" w:rsidRDefault="00E228C1" w:rsidP="00BB48D7">
                <w:pPr>
                  <w:pStyle w:val="BodyText"/>
                  <w:jc w:val="center"/>
                  <w:cnfStyle w:val="000000000000" w:firstRow="0" w:lastRow="0" w:firstColumn="0" w:lastColumn="0" w:oddVBand="0" w:evenVBand="0" w:oddHBand="0" w:evenHBand="0" w:firstRowFirstColumn="0" w:firstRowLastColumn="0" w:lastRowFirstColumn="0" w:lastRowLastColumn="0"/>
                </w:pPr>
                <w:r w:rsidRPr="00066389">
                  <w:t>Saturday 7th &amp;</w:t>
                </w:r>
              </w:p>
              <w:p w14:paraId="318CCAD8" w14:textId="77777777" w:rsidR="00E228C1" w:rsidRPr="00066389" w:rsidRDefault="00E228C1" w:rsidP="00BB48D7">
                <w:pPr>
                  <w:pStyle w:val="BodyText"/>
                  <w:jc w:val="center"/>
                  <w:cnfStyle w:val="000000000000" w:firstRow="0" w:lastRow="0" w:firstColumn="0" w:lastColumn="0" w:oddVBand="0" w:evenVBand="0" w:oddHBand="0" w:evenHBand="0" w:firstRowFirstColumn="0" w:firstRowLastColumn="0" w:lastRowFirstColumn="0" w:lastRowLastColumn="0"/>
                </w:pPr>
                <w:r w:rsidRPr="00066389">
                  <w:t>Sunday 8th March 2026</w:t>
                </w:r>
              </w:p>
            </w:tc>
            <w:tc>
              <w:tcPr>
                <w:tcW w:w="2814" w:type="dxa"/>
                <w:vAlign w:val="center"/>
              </w:tcPr>
              <w:p w14:paraId="014E9824" w14:textId="77777777" w:rsidR="00E228C1" w:rsidRPr="00E82C46" w:rsidRDefault="00E228C1" w:rsidP="00BB48D7">
                <w:pPr>
                  <w:pStyle w:val="BodyText"/>
                  <w:jc w:val="center"/>
                  <w:cnfStyle w:val="000000000000" w:firstRow="0" w:lastRow="0" w:firstColumn="0" w:lastColumn="0" w:oddVBand="0" w:evenVBand="0" w:oddHBand="0" w:evenHBand="0" w:firstRowFirstColumn="0" w:firstRowLastColumn="0" w:lastRowFirstColumn="0" w:lastRowLastColumn="0"/>
                </w:pPr>
                <w:r>
                  <w:t>10:30am</w:t>
                </w:r>
                <w:r w:rsidRPr="00E82C46">
                  <w:t xml:space="preserve"> – </w:t>
                </w:r>
                <w:r>
                  <w:t>4:30pm</w:t>
                </w:r>
              </w:p>
            </w:tc>
          </w:tr>
          <w:tr w:rsidR="00E228C1" w:rsidRPr="00E82C46" w14:paraId="502D74A7" w14:textId="77777777" w:rsidTr="00BB48D7">
            <w:trPr>
              <w:trHeight w:val="362"/>
            </w:trPr>
            <w:tc>
              <w:tcPr>
                <w:cnfStyle w:val="001000000000" w:firstRow="0" w:lastRow="0" w:firstColumn="1" w:lastColumn="0" w:oddVBand="0" w:evenVBand="0" w:oddHBand="0" w:evenHBand="0" w:firstRowFirstColumn="0" w:firstRowLastColumn="0" w:lastRowFirstColumn="0" w:lastRowLastColumn="0"/>
                <w:tcW w:w="2632" w:type="dxa"/>
                <w:vAlign w:val="center"/>
              </w:tcPr>
              <w:p w14:paraId="126F0914" w14:textId="77777777" w:rsidR="00E228C1" w:rsidRPr="00E82C46" w:rsidRDefault="00E228C1" w:rsidP="00BB48D7">
                <w:pPr>
                  <w:pStyle w:val="BodyText"/>
                  <w:jc w:val="center"/>
                </w:pPr>
                <w:r w:rsidRPr="00E82C46">
                  <w:t>Weekend 2</w:t>
                </w:r>
              </w:p>
            </w:tc>
            <w:tc>
              <w:tcPr>
                <w:tcW w:w="3626" w:type="dxa"/>
                <w:vAlign w:val="center"/>
              </w:tcPr>
              <w:p w14:paraId="48BBECBA" w14:textId="77777777" w:rsidR="00E228C1" w:rsidRPr="00066389" w:rsidRDefault="00E228C1" w:rsidP="00BB48D7">
                <w:pPr>
                  <w:pStyle w:val="BodyText"/>
                  <w:jc w:val="center"/>
                  <w:cnfStyle w:val="000000000000" w:firstRow="0" w:lastRow="0" w:firstColumn="0" w:lastColumn="0" w:oddVBand="0" w:evenVBand="0" w:oddHBand="0" w:evenHBand="0" w:firstRowFirstColumn="0" w:firstRowLastColumn="0" w:lastRowFirstColumn="0" w:lastRowLastColumn="0"/>
                </w:pPr>
                <w:r w:rsidRPr="00066389">
                  <w:t>Saturday 28th &amp;</w:t>
                </w:r>
              </w:p>
              <w:p w14:paraId="6C7578B4" w14:textId="77777777" w:rsidR="00E228C1" w:rsidRPr="00066389" w:rsidRDefault="00E228C1" w:rsidP="00BB48D7">
                <w:pPr>
                  <w:pStyle w:val="BodyText"/>
                  <w:jc w:val="center"/>
                  <w:cnfStyle w:val="000000000000" w:firstRow="0" w:lastRow="0" w:firstColumn="0" w:lastColumn="0" w:oddVBand="0" w:evenVBand="0" w:oddHBand="0" w:evenHBand="0" w:firstRowFirstColumn="0" w:firstRowLastColumn="0" w:lastRowFirstColumn="0" w:lastRowLastColumn="0"/>
                </w:pPr>
                <w:r w:rsidRPr="00066389">
                  <w:t>Sunday 29th March 2026</w:t>
                </w:r>
              </w:p>
            </w:tc>
            <w:tc>
              <w:tcPr>
                <w:tcW w:w="2814" w:type="dxa"/>
                <w:vAlign w:val="center"/>
              </w:tcPr>
              <w:p w14:paraId="71A48920" w14:textId="77777777" w:rsidR="00E228C1" w:rsidRPr="00E82C46" w:rsidRDefault="00E228C1" w:rsidP="00BB48D7">
                <w:pPr>
                  <w:pStyle w:val="BodyText"/>
                  <w:jc w:val="center"/>
                  <w:cnfStyle w:val="000000000000" w:firstRow="0" w:lastRow="0" w:firstColumn="0" w:lastColumn="0" w:oddVBand="0" w:evenVBand="0" w:oddHBand="0" w:evenHBand="0" w:firstRowFirstColumn="0" w:firstRowLastColumn="0" w:lastRowFirstColumn="0" w:lastRowLastColumn="0"/>
                </w:pPr>
                <w:r>
                  <w:t>10:30am</w:t>
                </w:r>
                <w:r w:rsidRPr="00E82C46">
                  <w:t xml:space="preserve"> – </w:t>
                </w:r>
                <w:r>
                  <w:t>4:30pm</w:t>
                </w:r>
              </w:p>
            </w:tc>
          </w:tr>
          <w:tr w:rsidR="00E228C1" w:rsidRPr="00E82C46" w14:paraId="5EFA1F99" w14:textId="77777777" w:rsidTr="00BB48D7">
            <w:trPr>
              <w:trHeight w:val="362"/>
            </w:trPr>
            <w:tc>
              <w:tcPr>
                <w:cnfStyle w:val="001000000000" w:firstRow="0" w:lastRow="0" w:firstColumn="1" w:lastColumn="0" w:oddVBand="0" w:evenVBand="0" w:oddHBand="0" w:evenHBand="0" w:firstRowFirstColumn="0" w:firstRowLastColumn="0" w:lastRowFirstColumn="0" w:lastRowLastColumn="0"/>
                <w:tcW w:w="2632" w:type="dxa"/>
                <w:vAlign w:val="center"/>
              </w:tcPr>
              <w:p w14:paraId="7AE11763" w14:textId="77777777" w:rsidR="00E228C1" w:rsidRPr="00E82C46" w:rsidRDefault="00E228C1" w:rsidP="00BB48D7">
                <w:pPr>
                  <w:pStyle w:val="BodyText"/>
                  <w:jc w:val="center"/>
                </w:pPr>
                <w:r w:rsidRPr="00E82C46">
                  <w:t>Weekend 3</w:t>
                </w:r>
              </w:p>
            </w:tc>
            <w:tc>
              <w:tcPr>
                <w:tcW w:w="3626" w:type="dxa"/>
                <w:vAlign w:val="center"/>
              </w:tcPr>
              <w:p w14:paraId="284B204F" w14:textId="77777777" w:rsidR="00E228C1" w:rsidRPr="00066389" w:rsidRDefault="00E228C1" w:rsidP="00BB48D7">
                <w:pPr>
                  <w:pStyle w:val="BodyText"/>
                  <w:jc w:val="center"/>
                  <w:cnfStyle w:val="000000000000" w:firstRow="0" w:lastRow="0" w:firstColumn="0" w:lastColumn="0" w:oddVBand="0" w:evenVBand="0" w:oddHBand="0" w:evenHBand="0" w:firstRowFirstColumn="0" w:firstRowLastColumn="0" w:lastRowFirstColumn="0" w:lastRowLastColumn="0"/>
                </w:pPr>
                <w:r w:rsidRPr="00066389">
                  <w:t>Saturday 25th &amp;</w:t>
                </w:r>
              </w:p>
              <w:p w14:paraId="65234D8A" w14:textId="77777777" w:rsidR="00E228C1" w:rsidRPr="00066389" w:rsidRDefault="00E228C1" w:rsidP="00BB48D7">
                <w:pPr>
                  <w:pStyle w:val="BodyText"/>
                  <w:jc w:val="center"/>
                  <w:cnfStyle w:val="000000000000" w:firstRow="0" w:lastRow="0" w:firstColumn="0" w:lastColumn="0" w:oddVBand="0" w:evenVBand="0" w:oddHBand="0" w:evenHBand="0" w:firstRowFirstColumn="0" w:firstRowLastColumn="0" w:lastRowFirstColumn="0" w:lastRowLastColumn="0"/>
                </w:pPr>
                <w:r w:rsidRPr="00066389">
                  <w:t>Sunday 26th April 2026</w:t>
                </w:r>
              </w:p>
            </w:tc>
            <w:tc>
              <w:tcPr>
                <w:tcW w:w="2814" w:type="dxa"/>
                <w:vAlign w:val="center"/>
              </w:tcPr>
              <w:p w14:paraId="166294FB" w14:textId="77777777" w:rsidR="00E228C1" w:rsidRPr="00E82C46" w:rsidRDefault="00E228C1" w:rsidP="00BB48D7">
                <w:pPr>
                  <w:pStyle w:val="BodyText"/>
                  <w:jc w:val="center"/>
                  <w:cnfStyle w:val="000000000000" w:firstRow="0" w:lastRow="0" w:firstColumn="0" w:lastColumn="0" w:oddVBand="0" w:evenVBand="0" w:oddHBand="0" w:evenHBand="0" w:firstRowFirstColumn="0" w:firstRowLastColumn="0" w:lastRowFirstColumn="0" w:lastRowLastColumn="0"/>
                </w:pPr>
                <w:r>
                  <w:t>10:30am</w:t>
                </w:r>
                <w:r w:rsidRPr="00E82C46">
                  <w:t xml:space="preserve"> – </w:t>
                </w:r>
                <w:r>
                  <w:t>4:30pm</w:t>
                </w:r>
              </w:p>
            </w:tc>
          </w:tr>
          <w:tr w:rsidR="00E228C1" w:rsidRPr="00E82C46" w14:paraId="303D59CE" w14:textId="77777777" w:rsidTr="00BB48D7">
            <w:trPr>
              <w:trHeight w:val="362"/>
            </w:trPr>
            <w:tc>
              <w:tcPr>
                <w:cnfStyle w:val="001000000000" w:firstRow="0" w:lastRow="0" w:firstColumn="1" w:lastColumn="0" w:oddVBand="0" w:evenVBand="0" w:oddHBand="0" w:evenHBand="0" w:firstRowFirstColumn="0" w:firstRowLastColumn="0" w:lastRowFirstColumn="0" w:lastRowLastColumn="0"/>
                <w:tcW w:w="2632" w:type="dxa"/>
                <w:vAlign w:val="center"/>
              </w:tcPr>
              <w:p w14:paraId="3C9B162F" w14:textId="77777777" w:rsidR="00E228C1" w:rsidRPr="00E82C46" w:rsidRDefault="00E228C1" w:rsidP="00BB48D7">
                <w:pPr>
                  <w:pStyle w:val="BodyText"/>
                  <w:jc w:val="center"/>
                </w:pPr>
                <w:r w:rsidRPr="00E82C46">
                  <w:t>Weekend 4</w:t>
                </w:r>
              </w:p>
            </w:tc>
            <w:tc>
              <w:tcPr>
                <w:tcW w:w="3626" w:type="dxa"/>
                <w:vAlign w:val="center"/>
              </w:tcPr>
              <w:p w14:paraId="24AEEE9B" w14:textId="77777777" w:rsidR="00E228C1" w:rsidRPr="00066389" w:rsidRDefault="00E228C1" w:rsidP="00BB48D7">
                <w:pPr>
                  <w:pStyle w:val="BodyText"/>
                  <w:jc w:val="center"/>
                  <w:cnfStyle w:val="000000000000" w:firstRow="0" w:lastRow="0" w:firstColumn="0" w:lastColumn="0" w:oddVBand="0" w:evenVBand="0" w:oddHBand="0" w:evenHBand="0" w:firstRowFirstColumn="0" w:firstRowLastColumn="0" w:lastRowFirstColumn="0" w:lastRowLastColumn="0"/>
                </w:pPr>
                <w:r w:rsidRPr="00066389">
                  <w:t>Saturday 9th &amp;</w:t>
                </w:r>
              </w:p>
              <w:p w14:paraId="66046881" w14:textId="77777777" w:rsidR="00E228C1" w:rsidRPr="00066389" w:rsidRDefault="00E228C1" w:rsidP="00BB48D7">
                <w:pPr>
                  <w:pStyle w:val="BodyText"/>
                  <w:jc w:val="center"/>
                  <w:cnfStyle w:val="000000000000" w:firstRow="0" w:lastRow="0" w:firstColumn="0" w:lastColumn="0" w:oddVBand="0" w:evenVBand="0" w:oddHBand="0" w:evenHBand="0" w:firstRowFirstColumn="0" w:firstRowLastColumn="0" w:lastRowFirstColumn="0" w:lastRowLastColumn="0"/>
                </w:pPr>
                <w:r w:rsidRPr="00066389">
                  <w:t>Sunday 10th May 2026</w:t>
                </w:r>
              </w:p>
            </w:tc>
            <w:tc>
              <w:tcPr>
                <w:tcW w:w="2814" w:type="dxa"/>
                <w:vAlign w:val="center"/>
              </w:tcPr>
              <w:p w14:paraId="5229FF8B" w14:textId="77777777" w:rsidR="00E228C1" w:rsidRPr="00E82C46" w:rsidRDefault="00E228C1" w:rsidP="00BB48D7">
                <w:pPr>
                  <w:pStyle w:val="BodyText"/>
                  <w:jc w:val="center"/>
                  <w:cnfStyle w:val="000000000000" w:firstRow="0" w:lastRow="0" w:firstColumn="0" w:lastColumn="0" w:oddVBand="0" w:evenVBand="0" w:oddHBand="0" w:evenHBand="0" w:firstRowFirstColumn="0" w:firstRowLastColumn="0" w:lastRowFirstColumn="0" w:lastRowLastColumn="0"/>
                </w:pPr>
                <w:r>
                  <w:t>10:30am</w:t>
                </w:r>
                <w:r w:rsidRPr="00E82C46">
                  <w:t xml:space="preserve"> – </w:t>
                </w:r>
                <w:r>
                  <w:t>4:30pm</w:t>
                </w:r>
              </w:p>
            </w:tc>
          </w:tr>
          <w:tr w:rsidR="00E228C1" w:rsidRPr="00E82C46" w14:paraId="2172F20D" w14:textId="77777777" w:rsidTr="00BB48D7">
            <w:trPr>
              <w:trHeight w:val="362"/>
            </w:trPr>
            <w:tc>
              <w:tcPr>
                <w:cnfStyle w:val="001000000000" w:firstRow="0" w:lastRow="0" w:firstColumn="1" w:lastColumn="0" w:oddVBand="0" w:evenVBand="0" w:oddHBand="0" w:evenHBand="0" w:firstRowFirstColumn="0" w:firstRowLastColumn="0" w:lastRowFirstColumn="0" w:lastRowLastColumn="0"/>
                <w:tcW w:w="2632" w:type="dxa"/>
                <w:vAlign w:val="center"/>
              </w:tcPr>
              <w:p w14:paraId="3CAAF34D" w14:textId="77777777" w:rsidR="00E228C1" w:rsidRPr="00E82C46" w:rsidRDefault="00E228C1" w:rsidP="00BB48D7">
                <w:pPr>
                  <w:pStyle w:val="BodyText"/>
                  <w:jc w:val="center"/>
                </w:pPr>
                <w:r w:rsidRPr="00E82C46">
                  <w:t>Weekend 5</w:t>
                </w:r>
              </w:p>
            </w:tc>
            <w:tc>
              <w:tcPr>
                <w:tcW w:w="3626" w:type="dxa"/>
                <w:vAlign w:val="center"/>
              </w:tcPr>
              <w:p w14:paraId="0544A50C" w14:textId="77777777" w:rsidR="00E228C1" w:rsidRPr="00066389" w:rsidRDefault="00E228C1" w:rsidP="00BB48D7">
                <w:pPr>
                  <w:pStyle w:val="BodyText"/>
                  <w:jc w:val="center"/>
                  <w:cnfStyle w:val="000000000000" w:firstRow="0" w:lastRow="0" w:firstColumn="0" w:lastColumn="0" w:oddVBand="0" w:evenVBand="0" w:oddHBand="0" w:evenHBand="0" w:firstRowFirstColumn="0" w:firstRowLastColumn="0" w:lastRowFirstColumn="0" w:lastRowLastColumn="0"/>
                </w:pPr>
                <w:r w:rsidRPr="00066389">
                  <w:t>Saturday 30th &amp;</w:t>
                </w:r>
              </w:p>
              <w:p w14:paraId="357C6932" w14:textId="77777777" w:rsidR="00E228C1" w:rsidRPr="00066389" w:rsidRDefault="00E228C1" w:rsidP="00BB48D7">
                <w:pPr>
                  <w:pStyle w:val="BodyText"/>
                  <w:jc w:val="center"/>
                  <w:cnfStyle w:val="000000000000" w:firstRow="0" w:lastRow="0" w:firstColumn="0" w:lastColumn="0" w:oddVBand="0" w:evenVBand="0" w:oddHBand="0" w:evenHBand="0" w:firstRowFirstColumn="0" w:firstRowLastColumn="0" w:lastRowFirstColumn="0" w:lastRowLastColumn="0"/>
                </w:pPr>
                <w:r w:rsidRPr="00066389">
                  <w:t>Sunday 31st May 2026</w:t>
                </w:r>
              </w:p>
            </w:tc>
            <w:tc>
              <w:tcPr>
                <w:tcW w:w="2814" w:type="dxa"/>
                <w:vAlign w:val="center"/>
              </w:tcPr>
              <w:p w14:paraId="00DC609C" w14:textId="77777777" w:rsidR="00E228C1" w:rsidRPr="00E82C46" w:rsidRDefault="00E228C1" w:rsidP="00BB48D7">
                <w:pPr>
                  <w:pStyle w:val="BodyText"/>
                  <w:jc w:val="center"/>
                  <w:cnfStyle w:val="000000000000" w:firstRow="0" w:lastRow="0" w:firstColumn="0" w:lastColumn="0" w:oddVBand="0" w:evenVBand="0" w:oddHBand="0" w:evenHBand="0" w:firstRowFirstColumn="0" w:firstRowLastColumn="0" w:lastRowFirstColumn="0" w:lastRowLastColumn="0"/>
                </w:pPr>
                <w:r>
                  <w:t>10:30am</w:t>
                </w:r>
                <w:r w:rsidRPr="00E82C46">
                  <w:t xml:space="preserve"> – </w:t>
                </w:r>
                <w:r>
                  <w:t>4:30pm</w:t>
                </w:r>
              </w:p>
            </w:tc>
          </w:tr>
        </w:tbl>
        <w:p w14:paraId="51BCAB19" w14:textId="77777777" w:rsidR="00E228C1" w:rsidRPr="00F67247" w:rsidRDefault="00E228C1" w:rsidP="00E228C1">
          <w:pPr>
            <w:pStyle w:val="BodyText"/>
          </w:pPr>
        </w:p>
        <w:p w14:paraId="21493232" w14:textId="77777777" w:rsidR="00075120" w:rsidRDefault="00075120">
          <w:pPr>
            <w:spacing w:line="240" w:lineRule="auto"/>
            <w:rPr>
              <w:rFonts w:ascii="Public Sans SemiBold" w:eastAsiaTheme="majorEastAsia" w:hAnsi="Public Sans SemiBold" w:cstheme="majorBidi"/>
              <w:sz w:val="52"/>
              <w:szCs w:val="32"/>
            </w:rPr>
          </w:pPr>
          <w:r>
            <w:br w:type="page"/>
          </w:r>
        </w:p>
        <w:p w14:paraId="07E244C7" w14:textId="24385CB4" w:rsidR="00FA1CE1" w:rsidRPr="00F67247" w:rsidRDefault="00FA1CE1" w:rsidP="00F67247">
          <w:pPr>
            <w:pStyle w:val="Heading1"/>
          </w:pPr>
          <w:r w:rsidRPr="00F67247">
            <w:lastRenderedPageBreak/>
            <w:t>3. Methods of Assessment &amp; Submission of Work</w:t>
          </w:r>
          <w:bookmarkEnd w:id="14"/>
        </w:p>
        <w:p w14:paraId="0E754696" w14:textId="77777777" w:rsidR="00FA1CE1" w:rsidRDefault="00FA1CE1" w:rsidP="00F67247">
          <w:pPr>
            <w:pStyle w:val="BodyText"/>
          </w:pPr>
          <w:r w:rsidRPr="00E82C46">
            <w:t xml:space="preserve">The RBGE Certificate in Herbology is a formally assessed course and therefore requires students to successfully pass assignments </w:t>
          </w:r>
          <w:proofErr w:type="gramStart"/>
          <w:r w:rsidRPr="00E82C46">
            <w:t>in order to</w:t>
          </w:r>
          <w:proofErr w:type="gramEnd"/>
          <w:r w:rsidRPr="00E82C46">
            <w:t xml:space="preserve"> achieve the award. </w:t>
          </w:r>
        </w:p>
        <w:p w14:paraId="7315F42A" w14:textId="77777777" w:rsidR="00F90B9B" w:rsidRPr="00E82C46" w:rsidRDefault="00F90B9B" w:rsidP="00F67247">
          <w:pPr>
            <w:pStyle w:val="BodyText"/>
          </w:pPr>
        </w:p>
        <w:p w14:paraId="44219620" w14:textId="2C44DC81" w:rsidR="00FA1CE1" w:rsidRPr="00F90B9B" w:rsidRDefault="00F90B9B" w:rsidP="00F67247">
          <w:pPr>
            <w:pStyle w:val="BodyText"/>
          </w:pPr>
          <w:r w:rsidRPr="00F90B9B">
            <w:t>The 4 pieces of work that need to be completed to achieve your Certificate are:</w:t>
          </w:r>
        </w:p>
        <w:tbl>
          <w:tblPr>
            <w:tblStyle w:val="RBGEtablestyle"/>
            <w:tblW w:w="9072" w:type="dxa"/>
            <w:tblLook w:val="04A0" w:firstRow="1" w:lastRow="0" w:firstColumn="1" w:lastColumn="0" w:noHBand="0" w:noVBand="1"/>
          </w:tblPr>
          <w:tblGrid>
            <w:gridCol w:w="7512"/>
            <w:gridCol w:w="1560"/>
          </w:tblGrid>
          <w:tr w:rsidR="00F90B9B" w:rsidRPr="00E82C46" w14:paraId="588E4E95" w14:textId="77777777" w:rsidTr="00075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2" w:type="dxa"/>
                <w:vAlign w:val="center"/>
              </w:tcPr>
              <w:p w14:paraId="257A045A" w14:textId="4F3AD93C" w:rsidR="00F90B9B" w:rsidRPr="00075120" w:rsidRDefault="00CD4A87" w:rsidP="00075120">
                <w:pPr>
                  <w:pStyle w:val="Heading3"/>
                  <w:spacing w:after="0" w:line="240" w:lineRule="auto"/>
                  <w:jc w:val="center"/>
                </w:pPr>
                <w:r w:rsidRPr="00075120">
                  <w:t>Course content</w:t>
                </w:r>
              </w:p>
            </w:tc>
            <w:tc>
              <w:tcPr>
                <w:tcW w:w="1560" w:type="dxa"/>
                <w:vAlign w:val="center"/>
              </w:tcPr>
              <w:p w14:paraId="5505BF72" w14:textId="6C7C0911" w:rsidR="00F90B9B" w:rsidRPr="00E82C46" w:rsidRDefault="00CD4A87" w:rsidP="00075120">
                <w:pPr>
                  <w:pStyle w:val="Heading3"/>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rPr>
                </w:pPr>
                <w:r w:rsidRPr="00075120">
                  <w:t>Award</w:t>
                </w:r>
              </w:p>
            </w:tc>
          </w:tr>
          <w:tr w:rsidR="00F90B9B" w:rsidRPr="002F444E" w14:paraId="772F44EE" w14:textId="77777777" w:rsidTr="00075120">
            <w:tc>
              <w:tcPr>
                <w:cnfStyle w:val="001000000000" w:firstRow="0" w:lastRow="0" w:firstColumn="1" w:lastColumn="0" w:oddVBand="0" w:evenVBand="0" w:oddHBand="0" w:evenHBand="0" w:firstRowFirstColumn="0" w:firstRowLastColumn="0" w:lastRowFirstColumn="0" w:lastRowLastColumn="0"/>
                <w:tcW w:w="7512" w:type="dxa"/>
                <w:vAlign w:val="center"/>
              </w:tcPr>
              <w:p w14:paraId="66697F9F" w14:textId="3D7F5A9C" w:rsidR="00F90B9B" w:rsidRPr="00075120" w:rsidRDefault="00F90B9B" w:rsidP="00075120">
                <w:pPr>
                  <w:pStyle w:val="BodyText"/>
                </w:pPr>
                <w:r w:rsidRPr="00075120">
                  <w:t>5 Complementary Study Assignments &amp; 3 Reflective Assignments</w:t>
                </w:r>
              </w:p>
            </w:tc>
            <w:tc>
              <w:tcPr>
                <w:tcW w:w="1560" w:type="dxa"/>
                <w:vAlign w:val="center"/>
              </w:tcPr>
              <w:p w14:paraId="7851DA43" w14:textId="1C38C7DB" w:rsidR="00F90B9B" w:rsidRPr="00075120" w:rsidRDefault="00CD4A87" w:rsidP="00075120">
                <w:pPr>
                  <w:pStyle w:val="BodyText"/>
                  <w:jc w:val="center"/>
                  <w:cnfStyle w:val="000000000000" w:firstRow="0" w:lastRow="0" w:firstColumn="0" w:lastColumn="0" w:oddVBand="0" w:evenVBand="0" w:oddHBand="0" w:evenHBand="0" w:firstRowFirstColumn="0" w:firstRowLastColumn="0" w:lastRowFirstColumn="0" w:lastRowLastColumn="0"/>
                </w:pPr>
                <w:r w:rsidRPr="00075120">
                  <w:t>70%</w:t>
                </w:r>
              </w:p>
            </w:tc>
          </w:tr>
          <w:tr w:rsidR="00F90B9B" w:rsidRPr="002F444E" w14:paraId="5BA362DC" w14:textId="77777777" w:rsidTr="00075120">
            <w:tc>
              <w:tcPr>
                <w:cnfStyle w:val="001000000000" w:firstRow="0" w:lastRow="0" w:firstColumn="1" w:lastColumn="0" w:oddVBand="0" w:evenVBand="0" w:oddHBand="0" w:evenHBand="0" w:firstRowFirstColumn="0" w:firstRowLastColumn="0" w:lastRowFirstColumn="0" w:lastRowLastColumn="0"/>
                <w:tcW w:w="7512" w:type="dxa"/>
                <w:vAlign w:val="center"/>
              </w:tcPr>
              <w:p w14:paraId="6B7463C2" w14:textId="59C3F188" w:rsidR="00F90B9B" w:rsidRPr="00075120" w:rsidRDefault="00F90B9B" w:rsidP="00075120">
                <w:pPr>
                  <w:pStyle w:val="BodyText"/>
                </w:pPr>
                <w:r w:rsidRPr="00075120">
                  <w:t>1 theoretical Medicine Wheel Garden Design</w:t>
                </w:r>
              </w:p>
            </w:tc>
            <w:tc>
              <w:tcPr>
                <w:tcW w:w="1560" w:type="dxa"/>
                <w:vAlign w:val="center"/>
              </w:tcPr>
              <w:p w14:paraId="6B23E8B5" w14:textId="17F081EB" w:rsidR="00F90B9B" w:rsidRPr="00075120" w:rsidRDefault="00CD4A87" w:rsidP="00075120">
                <w:pPr>
                  <w:pStyle w:val="BodyText"/>
                  <w:jc w:val="center"/>
                  <w:cnfStyle w:val="000000000000" w:firstRow="0" w:lastRow="0" w:firstColumn="0" w:lastColumn="0" w:oddVBand="0" w:evenVBand="0" w:oddHBand="0" w:evenHBand="0" w:firstRowFirstColumn="0" w:firstRowLastColumn="0" w:lastRowFirstColumn="0" w:lastRowLastColumn="0"/>
                </w:pPr>
                <w:r w:rsidRPr="00075120">
                  <w:t>20%</w:t>
                </w:r>
              </w:p>
            </w:tc>
          </w:tr>
          <w:tr w:rsidR="00F90B9B" w:rsidRPr="002F444E" w14:paraId="0285C77E" w14:textId="77777777" w:rsidTr="00075120">
            <w:tc>
              <w:tcPr>
                <w:cnfStyle w:val="001000000000" w:firstRow="0" w:lastRow="0" w:firstColumn="1" w:lastColumn="0" w:oddVBand="0" w:evenVBand="0" w:oddHBand="0" w:evenHBand="0" w:firstRowFirstColumn="0" w:firstRowLastColumn="0" w:lastRowFirstColumn="0" w:lastRowLastColumn="0"/>
                <w:tcW w:w="7512" w:type="dxa"/>
                <w:vAlign w:val="center"/>
              </w:tcPr>
              <w:p w14:paraId="26147C8C" w14:textId="4D15C699" w:rsidR="00F90B9B" w:rsidRPr="00075120" w:rsidRDefault="00F90B9B" w:rsidP="00075120">
                <w:pPr>
                  <w:pStyle w:val="BodyText"/>
                </w:pPr>
                <w:r w:rsidRPr="00075120">
                  <w:t>1 Green Pharmacy (herbal) remedy</w:t>
                </w:r>
              </w:p>
            </w:tc>
            <w:tc>
              <w:tcPr>
                <w:tcW w:w="1560" w:type="dxa"/>
                <w:vAlign w:val="center"/>
              </w:tcPr>
              <w:p w14:paraId="7AFACC8A" w14:textId="250DA30F" w:rsidR="00F90B9B" w:rsidRPr="00075120" w:rsidRDefault="00CD4A87" w:rsidP="00075120">
                <w:pPr>
                  <w:pStyle w:val="BodyText"/>
                  <w:jc w:val="center"/>
                  <w:cnfStyle w:val="000000000000" w:firstRow="0" w:lastRow="0" w:firstColumn="0" w:lastColumn="0" w:oddVBand="0" w:evenVBand="0" w:oddHBand="0" w:evenHBand="0" w:firstRowFirstColumn="0" w:firstRowLastColumn="0" w:lastRowFirstColumn="0" w:lastRowLastColumn="0"/>
                </w:pPr>
                <w:r w:rsidRPr="00075120">
                  <w:t>10%</w:t>
                </w:r>
              </w:p>
            </w:tc>
          </w:tr>
          <w:tr w:rsidR="00F90B9B" w:rsidRPr="002F444E" w14:paraId="562753FB" w14:textId="77777777" w:rsidTr="00075120">
            <w:tc>
              <w:tcPr>
                <w:cnfStyle w:val="001000000000" w:firstRow="0" w:lastRow="0" w:firstColumn="1" w:lastColumn="0" w:oddVBand="0" w:evenVBand="0" w:oddHBand="0" w:evenHBand="0" w:firstRowFirstColumn="0" w:firstRowLastColumn="0" w:lastRowFirstColumn="0" w:lastRowLastColumn="0"/>
                <w:tcW w:w="7512" w:type="dxa"/>
                <w:vAlign w:val="center"/>
              </w:tcPr>
              <w:p w14:paraId="26B1F878" w14:textId="5770AD67" w:rsidR="00F90B9B" w:rsidRPr="00075120" w:rsidRDefault="00F90B9B" w:rsidP="00075120">
                <w:pPr>
                  <w:pStyle w:val="BodyText"/>
                </w:pPr>
                <w:r w:rsidRPr="00075120">
                  <w:t>Herbal Journal (not graded)</w:t>
                </w:r>
              </w:p>
            </w:tc>
            <w:tc>
              <w:tcPr>
                <w:tcW w:w="1560" w:type="dxa"/>
                <w:vAlign w:val="center"/>
              </w:tcPr>
              <w:p w14:paraId="1495E964" w14:textId="3E49E120" w:rsidR="00F90B9B" w:rsidRPr="00075120" w:rsidRDefault="00CD4A87" w:rsidP="00075120">
                <w:pPr>
                  <w:pStyle w:val="BodyText"/>
                  <w:jc w:val="center"/>
                  <w:cnfStyle w:val="000000000000" w:firstRow="0" w:lastRow="0" w:firstColumn="0" w:lastColumn="0" w:oddVBand="0" w:evenVBand="0" w:oddHBand="0" w:evenHBand="0" w:firstRowFirstColumn="0" w:firstRowLastColumn="0" w:lastRowFirstColumn="0" w:lastRowLastColumn="0"/>
                </w:pPr>
                <w:r w:rsidRPr="00075120">
                  <w:t>n/a</w:t>
                </w:r>
              </w:p>
            </w:tc>
          </w:tr>
        </w:tbl>
        <w:p w14:paraId="16AC86C9" w14:textId="77777777" w:rsidR="00CD4A87" w:rsidRDefault="00CD4A87" w:rsidP="00F67247">
          <w:pPr>
            <w:pStyle w:val="Heading2"/>
          </w:pPr>
          <w:bookmarkStart w:id="16" w:name="_Toc86689252"/>
          <w:bookmarkStart w:id="17" w:name="_Toc108001319"/>
          <w:bookmarkStart w:id="18" w:name="_Toc198732550"/>
        </w:p>
        <w:p w14:paraId="250CD0C0" w14:textId="02B28BDE" w:rsidR="00FA1CE1" w:rsidRDefault="00FA1CE1" w:rsidP="00F67247">
          <w:pPr>
            <w:pStyle w:val="Heading2"/>
          </w:pPr>
          <w:r w:rsidRPr="00F67247">
            <w:t>3.1 Submission of Work</w:t>
          </w:r>
          <w:bookmarkEnd w:id="16"/>
          <w:bookmarkEnd w:id="17"/>
          <w:bookmarkEnd w:id="18"/>
        </w:p>
        <w:p w14:paraId="77B11729" w14:textId="7713F4C3" w:rsidR="00FA1CE1" w:rsidRPr="00E82C46" w:rsidRDefault="00FA1CE1" w:rsidP="00F67247">
          <w:pPr>
            <w:pStyle w:val="BodyText"/>
          </w:pPr>
          <w:r w:rsidRPr="00E82C46">
            <w:rPr>
              <w:u w:val="single"/>
            </w:rPr>
            <w:t>All</w:t>
          </w:r>
          <w:r w:rsidRPr="00E82C46">
            <w:t xml:space="preserve"> work must be completed and submitted for assessment during the final weekend of the course, </w:t>
          </w:r>
          <w:proofErr w:type="gramStart"/>
          <w:r w:rsidRPr="00E82C46">
            <w:t>with the exception of</w:t>
          </w:r>
          <w:proofErr w:type="gramEnd"/>
          <w:r w:rsidRPr="00E82C46">
            <w:t xml:space="preserve"> your Green Pharmacy Remedy, which is to be prepared in class on the final Saturday morning. </w:t>
          </w:r>
        </w:p>
        <w:p w14:paraId="5FD26FB0" w14:textId="77777777" w:rsidR="00FA1CE1" w:rsidRPr="00E82C46" w:rsidRDefault="00FA1CE1" w:rsidP="00F67247">
          <w:pPr>
            <w:pStyle w:val="BodyText"/>
          </w:pPr>
        </w:p>
        <w:p w14:paraId="27138D14" w14:textId="250A2D0F" w:rsidR="00FA1CE1" w:rsidRPr="00E82C46" w:rsidRDefault="00FA1CE1" w:rsidP="00F67247">
          <w:pPr>
            <w:pStyle w:val="BodyText"/>
          </w:pPr>
          <w:r w:rsidRPr="00735130">
            <w:t xml:space="preserve">The course concludes with </w:t>
          </w:r>
          <w:proofErr w:type="gramStart"/>
          <w:r w:rsidRPr="00735130">
            <w:t>an</w:t>
          </w:r>
          <w:proofErr w:type="gramEnd"/>
          <w:r w:rsidRPr="00735130">
            <w:t xml:space="preserve"> </w:t>
          </w:r>
          <w:r w:rsidR="00735130" w:rsidRPr="00735130">
            <w:t xml:space="preserve">celebratory </w:t>
          </w:r>
          <w:r w:rsidRPr="00735130">
            <w:t>presentation of all student work.</w:t>
          </w:r>
        </w:p>
        <w:p w14:paraId="3417FF73" w14:textId="77777777" w:rsidR="00FA1CE1" w:rsidRPr="00E82C46" w:rsidRDefault="00FA1CE1" w:rsidP="00FA1CE1">
          <w:pPr>
            <w:rPr>
              <w:rFonts w:asciiTheme="majorHAnsi" w:hAnsiTheme="majorHAnsi" w:cstheme="majorHAnsi"/>
              <w:color w:val="000000" w:themeColor="text1"/>
            </w:rPr>
          </w:pPr>
        </w:p>
        <w:p w14:paraId="17AFA7AF" w14:textId="1C1EE139" w:rsidR="00FA1CE1" w:rsidRDefault="00FA1CE1" w:rsidP="00F67247">
          <w:pPr>
            <w:pStyle w:val="Heading2"/>
          </w:pPr>
          <w:bookmarkStart w:id="19" w:name="_Toc86689253"/>
          <w:bookmarkStart w:id="20" w:name="_Toc108001320"/>
          <w:bookmarkStart w:id="21" w:name="_Toc198732551"/>
          <w:r w:rsidRPr="00F67247">
            <w:t xml:space="preserve">3.2 The Herbal Journal </w:t>
          </w:r>
          <w:bookmarkEnd w:id="19"/>
          <w:bookmarkEnd w:id="20"/>
          <w:bookmarkEnd w:id="21"/>
        </w:p>
        <w:p w14:paraId="48C0B44C" w14:textId="06BB6BA3" w:rsidR="00FA1CE1" w:rsidRPr="00E82C46" w:rsidRDefault="00FA1CE1" w:rsidP="00F67247">
          <w:pPr>
            <w:pStyle w:val="BodyText"/>
          </w:pPr>
          <w:r w:rsidRPr="00E82C46">
            <w:t xml:space="preserve">As part of your non-assessed work for the Certificate in Herbology you are asked to compile </w:t>
          </w:r>
          <w:proofErr w:type="gramStart"/>
          <w:r w:rsidRPr="00E82C46">
            <w:t>a</w:t>
          </w:r>
          <w:proofErr w:type="gramEnd"/>
          <w:r w:rsidRPr="00E82C46">
            <w:t xml:space="preserve"> Herbal Journal, a </w:t>
          </w:r>
          <w:proofErr w:type="gramStart"/>
          <w:r w:rsidRPr="00E82C46">
            <w:t>hand written</w:t>
          </w:r>
          <w:proofErr w:type="gramEnd"/>
          <w:r w:rsidRPr="00E82C46">
            <w:t xml:space="preserve"> compilation of your own herbology experiences.</w:t>
          </w:r>
        </w:p>
        <w:p w14:paraId="23D1ABA4" w14:textId="77777777" w:rsidR="00FA1CE1" w:rsidRPr="00E82C46" w:rsidRDefault="00FA1CE1" w:rsidP="00F67247">
          <w:pPr>
            <w:pStyle w:val="BodyText"/>
          </w:pPr>
        </w:p>
        <w:p w14:paraId="02D3784D" w14:textId="4D45360C" w:rsidR="00FA1CE1" w:rsidRPr="00F67247" w:rsidRDefault="00FA1CE1" w:rsidP="00F67247">
          <w:pPr>
            <w:pStyle w:val="BodyText"/>
          </w:pPr>
          <w:r w:rsidRPr="00E82C46">
            <w:t xml:space="preserve">Ideally, this is something that should be completed regularly to form a compendium of all your notes, complementary research, herbaria, green pharmacy recipes, physic garden horticulture and herbology observations, together with any related articles, cuttings, visual images etc. </w:t>
          </w:r>
          <w:r w:rsidRPr="00F67247">
            <w:t>Most importantly, it should be a book of reflections on your learning.</w:t>
          </w:r>
        </w:p>
        <w:p w14:paraId="05BAD66D" w14:textId="77777777" w:rsidR="00FA1CE1" w:rsidRPr="00E82C46" w:rsidRDefault="00FA1CE1" w:rsidP="00F67247">
          <w:pPr>
            <w:pStyle w:val="BodyText"/>
            <w:rPr>
              <w:u w:val="single"/>
            </w:rPr>
          </w:pPr>
        </w:p>
        <w:p w14:paraId="5E7C82BD" w14:textId="6D3FC8EB" w:rsidR="00FA1CE1" w:rsidRPr="00E27E78" w:rsidRDefault="00FA1CE1" w:rsidP="00E27E78">
          <w:pPr>
            <w:pStyle w:val="BodyText"/>
            <w:rPr>
              <w:color w:val="auto"/>
            </w:rPr>
          </w:pPr>
          <w:r w:rsidRPr="00E82C46">
            <w:lastRenderedPageBreak/>
            <w:t>Herbal Journals afford a creative medium of expression for your own herbology experiences throughout the course</w:t>
          </w:r>
          <w:r>
            <w:t>,</w:t>
          </w:r>
          <w:r w:rsidRPr="00F67247">
            <w:rPr>
              <w:color w:val="auto"/>
            </w:rPr>
            <w:t xml:space="preserve"> some of your study assignments can be completed in your Herbal Journal.</w:t>
          </w:r>
        </w:p>
        <w:p w14:paraId="3A16D5F1" w14:textId="77777777" w:rsidR="00E27E78" w:rsidRPr="00E82C46" w:rsidRDefault="00E27E78" w:rsidP="00E27E78">
          <w:pPr>
            <w:pStyle w:val="BodyText"/>
            <w:rPr>
              <w:rFonts w:asciiTheme="majorHAnsi" w:hAnsiTheme="majorHAnsi" w:cstheme="majorHAnsi"/>
            </w:rPr>
          </w:pPr>
        </w:p>
        <w:p w14:paraId="69B06DD7" w14:textId="77777777" w:rsidR="00FA1CE1" w:rsidRDefault="00FA1CE1" w:rsidP="00E27E78">
          <w:pPr>
            <w:pStyle w:val="Heading2"/>
          </w:pPr>
          <w:bookmarkStart w:id="22" w:name="_Toc86689254"/>
          <w:bookmarkStart w:id="23" w:name="_Toc108001321"/>
          <w:bookmarkStart w:id="24" w:name="_Toc198732552"/>
          <w:r w:rsidRPr="00E27E78">
            <w:t>3.3 Complementary Study Assignments</w:t>
          </w:r>
          <w:bookmarkEnd w:id="22"/>
          <w:bookmarkEnd w:id="23"/>
          <w:bookmarkEnd w:id="24"/>
        </w:p>
        <w:p w14:paraId="7569EFF8" w14:textId="371F4E74" w:rsidR="00FA1CE1" w:rsidRPr="00E82C46" w:rsidRDefault="00FA1CE1" w:rsidP="00E27E78">
          <w:pPr>
            <w:pStyle w:val="BodyText"/>
          </w:pPr>
          <w:r w:rsidRPr="00E27E78">
            <w:rPr>
              <w:color w:val="auto"/>
            </w:rPr>
            <w:t xml:space="preserve">You will be asked to complete five Complementary Study Assignments (CSAs) and three </w:t>
          </w:r>
          <w:r w:rsidR="00600B11">
            <w:rPr>
              <w:color w:val="auto"/>
            </w:rPr>
            <w:t>Reflective</w:t>
          </w:r>
          <w:r w:rsidRPr="00E27E78">
            <w:rPr>
              <w:color w:val="auto"/>
            </w:rPr>
            <w:t xml:space="preserve"> Assignments to</w:t>
          </w:r>
          <w:r w:rsidRPr="00E82C46">
            <w:t xml:space="preserve"> au</w:t>
          </w:r>
          <w:r w:rsidRPr="00E27E78">
            <w:rPr>
              <w:color w:val="auto"/>
            </w:rPr>
            <w:t xml:space="preserve">gment </w:t>
          </w:r>
          <w:r w:rsidRPr="00E82C46">
            <w:t>your learning in key subjects of study, these will include:</w:t>
          </w:r>
        </w:p>
        <w:p w14:paraId="7C27EF5B" w14:textId="77777777" w:rsidR="00FA1CE1" w:rsidRPr="00E82C46" w:rsidRDefault="00FA1CE1" w:rsidP="00FA1CE1">
          <w:pPr>
            <w:rPr>
              <w:rFonts w:asciiTheme="majorHAnsi" w:hAnsiTheme="majorHAnsi" w:cstheme="majorHAnsi"/>
            </w:rPr>
          </w:pPr>
        </w:p>
        <w:p w14:paraId="2316766A" w14:textId="77777777" w:rsidR="00FA1CE1" w:rsidRPr="00E27E78" w:rsidRDefault="00FA1CE1" w:rsidP="00E27E78">
          <w:pPr>
            <w:pStyle w:val="ListBullet"/>
            <w:spacing w:after="0" w:line="360" w:lineRule="auto"/>
            <w:rPr>
              <w:color w:val="000000" w:themeColor="text1"/>
              <w:sz w:val="24"/>
              <w:szCs w:val="22"/>
            </w:rPr>
          </w:pPr>
          <w:r w:rsidRPr="00E27E78">
            <w:rPr>
              <w:color w:val="000000" w:themeColor="text1"/>
              <w:sz w:val="24"/>
              <w:szCs w:val="22"/>
            </w:rPr>
            <w:t xml:space="preserve">Entheogenic &amp; Sacred Herbs </w:t>
          </w:r>
        </w:p>
        <w:p w14:paraId="2FC979D4" w14:textId="77777777" w:rsidR="00FA1CE1" w:rsidRPr="00E27E78" w:rsidRDefault="00FA1CE1" w:rsidP="00E27E78">
          <w:pPr>
            <w:pStyle w:val="ListBullet"/>
            <w:spacing w:after="0" w:line="360" w:lineRule="auto"/>
            <w:rPr>
              <w:color w:val="000000" w:themeColor="text1"/>
              <w:sz w:val="24"/>
              <w:szCs w:val="22"/>
            </w:rPr>
          </w:pPr>
          <w:r w:rsidRPr="00E27E78">
            <w:rPr>
              <w:color w:val="000000" w:themeColor="text1"/>
              <w:sz w:val="24"/>
              <w:szCs w:val="22"/>
            </w:rPr>
            <w:t>The Humours, Herbaria &amp; Theriaca</w:t>
          </w:r>
        </w:p>
        <w:p w14:paraId="5F539221" w14:textId="77777777" w:rsidR="00FA1CE1" w:rsidRPr="00E27E78" w:rsidRDefault="00FA1CE1" w:rsidP="00E27E78">
          <w:pPr>
            <w:pStyle w:val="ListBullet"/>
            <w:spacing w:after="0" w:line="360" w:lineRule="auto"/>
            <w:rPr>
              <w:color w:val="000000" w:themeColor="text1"/>
              <w:sz w:val="24"/>
              <w:szCs w:val="22"/>
            </w:rPr>
          </w:pPr>
          <w:r w:rsidRPr="00E27E78">
            <w:rPr>
              <w:color w:val="000000" w:themeColor="text1"/>
              <w:sz w:val="24"/>
              <w:szCs w:val="22"/>
            </w:rPr>
            <w:t>Flower Essence Remedies</w:t>
          </w:r>
        </w:p>
        <w:p w14:paraId="2419ED35" w14:textId="77777777" w:rsidR="00FA1CE1" w:rsidRPr="00E27E78" w:rsidRDefault="00FA1CE1" w:rsidP="00E27E78">
          <w:pPr>
            <w:pStyle w:val="ListBullet"/>
            <w:spacing w:after="0" w:line="360" w:lineRule="auto"/>
            <w:rPr>
              <w:color w:val="000000" w:themeColor="text1"/>
              <w:sz w:val="24"/>
              <w:szCs w:val="22"/>
            </w:rPr>
          </w:pPr>
          <w:r w:rsidRPr="00E27E78">
            <w:rPr>
              <w:color w:val="000000" w:themeColor="text1"/>
              <w:sz w:val="24"/>
              <w:szCs w:val="22"/>
            </w:rPr>
            <w:t>Glasshouse Materia Medica</w:t>
          </w:r>
        </w:p>
        <w:p w14:paraId="11ADCF57" w14:textId="77777777" w:rsidR="00FA1CE1" w:rsidRPr="00E27E78" w:rsidRDefault="00FA1CE1" w:rsidP="00E27E78">
          <w:pPr>
            <w:pStyle w:val="ListBullet"/>
            <w:spacing w:after="0" w:line="360" w:lineRule="auto"/>
            <w:rPr>
              <w:color w:val="000000" w:themeColor="text1"/>
              <w:sz w:val="24"/>
              <w:szCs w:val="22"/>
            </w:rPr>
          </w:pPr>
          <w:r w:rsidRPr="00E27E78">
            <w:rPr>
              <w:color w:val="000000" w:themeColor="text1"/>
              <w:sz w:val="24"/>
              <w:szCs w:val="22"/>
            </w:rPr>
            <w:t>Herbal Candies &amp; Confections</w:t>
          </w:r>
        </w:p>
        <w:p w14:paraId="53F80237" w14:textId="77777777" w:rsidR="00FA1CE1" w:rsidRPr="00E27E78" w:rsidRDefault="00FA1CE1" w:rsidP="00E27E78">
          <w:pPr>
            <w:pStyle w:val="ListBullet"/>
            <w:spacing w:after="0" w:line="360" w:lineRule="auto"/>
            <w:rPr>
              <w:color w:val="000000" w:themeColor="text1"/>
              <w:sz w:val="24"/>
              <w:szCs w:val="22"/>
            </w:rPr>
          </w:pPr>
          <w:r w:rsidRPr="00E27E78">
            <w:rPr>
              <w:color w:val="000000" w:themeColor="text1"/>
              <w:sz w:val="24"/>
              <w:szCs w:val="22"/>
            </w:rPr>
            <w:t>Native Woodland Herbs</w:t>
          </w:r>
        </w:p>
        <w:p w14:paraId="6C79C800" w14:textId="77777777" w:rsidR="00FA1CE1" w:rsidRPr="00E27E78" w:rsidRDefault="00FA1CE1" w:rsidP="00E27E78">
          <w:pPr>
            <w:pStyle w:val="ListBullet"/>
            <w:spacing w:after="0" w:line="360" w:lineRule="auto"/>
            <w:rPr>
              <w:color w:val="000000" w:themeColor="text1"/>
              <w:sz w:val="24"/>
              <w:szCs w:val="22"/>
            </w:rPr>
          </w:pPr>
          <w:r w:rsidRPr="00E27E78">
            <w:rPr>
              <w:color w:val="000000" w:themeColor="text1"/>
              <w:sz w:val="24"/>
              <w:szCs w:val="22"/>
            </w:rPr>
            <w:t>Herbal Elixirs</w:t>
          </w:r>
        </w:p>
        <w:p w14:paraId="16FAA7E8" w14:textId="77777777" w:rsidR="00FA1CE1" w:rsidRPr="00E27E78" w:rsidRDefault="00FA1CE1" w:rsidP="00E27E78">
          <w:pPr>
            <w:pStyle w:val="ListBullet"/>
            <w:spacing w:after="0" w:line="360" w:lineRule="auto"/>
            <w:rPr>
              <w:color w:val="000000" w:themeColor="text1"/>
              <w:sz w:val="24"/>
              <w:szCs w:val="22"/>
            </w:rPr>
          </w:pPr>
          <w:r w:rsidRPr="00E27E78">
            <w:rPr>
              <w:color w:val="000000" w:themeColor="text1"/>
              <w:sz w:val="24"/>
              <w:szCs w:val="22"/>
            </w:rPr>
            <w:t>Seashore Botanicals or Physic Garden Botanicals (depending on season)</w:t>
          </w:r>
        </w:p>
        <w:p w14:paraId="29082528" w14:textId="77777777" w:rsidR="00FA1CE1" w:rsidRPr="00E82C46" w:rsidRDefault="00FA1CE1" w:rsidP="00FA1CE1">
          <w:pPr>
            <w:ind w:left="360" w:right="39"/>
            <w:rPr>
              <w:rFonts w:asciiTheme="majorHAnsi" w:hAnsiTheme="majorHAnsi" w:cstheme="majorHAnsi"/>
              <w:color w:val="000000" w:themeColor="text1"/>
            </w:rPr>
          </w:pPr>
        </w:p>
        <w:p w14:paraId="38863A03" w14:textId="77777777" w:rsidR="00FA1CE1" w:rsidRDefault="00FA1CE1" w:rsidP="00E27E78">
          <w:pPr>
            <w:pStyle w:val="Heading2"/>
          </w:pPr>
          <w:bookmarkStart w:id="25" w:name="_Toc86689255"/>
          <w:bookmarkStart w:id="26" w:name="_Toc108001322"/>
          <w:bookmarkStart w:id="27" w:name="_Toc198732553"/>
          <w:r w:rsidRPr="00E27E78">
            <w:t>3.4 Medicine Wheel Garden Design</w:t>
          </w:r>
          <w:bookmarkEnd w:id="25"/>
          <w:bookmarkEnd w:id="26"/>
          <w:bookmarkEnd w:id="27"/>
          <w:r w:rsidRPr="00E27E78">
            <w:t xml:space="preserve"> </w:t>
          </w:r>
        </w:p>
        <w:p w14:paraId="234FA8E4" w14:textId="40A72B32" w:rsidR="00FA1CE1" w:rsidRDefault="00FA1CE1" w:rsidP="00E27E78">
          <w:pPr>
            <w:pStyle w:val="BodyText"/>
          </w:pPr>
          <w:r w:rsidRPr="00E82C46">
            <w:t>To complement your studies, you are asked to design a theoretical ‘Medicine Wheel’ Garden.</w:t>
          </w:r>
        </w:p>
        <w:p w14:paraId="7E2316DD" w14:textId="77777777" w:rsidR="00075120" w:rsidRPr="00E82C46" w:rsidRDefault="00075120" w:rsidP="00E27E78">
          <w:pPr>
            <w:pStyle w:val="BodyText"/>
          </w:pPr>
        </w:p>
        <w:p w14:paraId="420EF79D" w14:textId="77777777" w:rsidR="00FA1CE1" w:rsidRDefault="00FA1CE1" w:rsidP="00E27E78">
          <w:pPr>
            <w:pStyle w:val="BodyText"/>
          </w:pPr>
          <w:r w:rsidRPr="00E82C46">
            <w:t>This should be accompanied by a detailed Plant List of all the herbs that are included in your design and the reasons for their selection.</w:t>
          </w:r>
        </w:p>
        <w:p w14:paraId="2D1EE4BE" w14:textId="77777777" w:rsidR="00075120" w:rsidRPr="00E82C46" w:rsidRDefault="00075120" w:rsidP="00E27E78">
          <w:pPr>
            <w:pStyle w:val="BodyText"/>
          </w:pPr>
        </w:p>
        <w:p w14:paraId="533E1222" w14:textId="77777777" w:rsidR="00FA1CE1" w:rsidRPr="00E82C46" w:rsidRDefault="00FA1CE1" w:rsidP="00E27E78">
          <w:pPr>
            <w:pStyle w:val="BodyText"/>
          </w:pPr>
          <w:r w:rsidRPr="00E82C46">
            <w:t>You will be asked to consider the following points while creating this design:</w:t>
          </w:r>
        </w:p>
        <w:p w14:paraId="0F4A82DD" w14:textId="77777777" w:rsidR="00FA1CE1" w:rsidRPr="00E82C46" w:rsidRDefault="00FA1CE1" w:rsidP="00FA1CE1">
          <w:pPr>
            <w:rPr>
              <w:rFonts w:asciiTheme="majorHAnsi" w:hAnsiTheme="majorHAnsi" w:cstheme="majorHAnsi"/>
              <w:color w:val="000000" w:themeColor="text1"/>
            </w:rPr>
          </w:pPr>
        </w:p>
        <w:p w14:paraId="388B09F7" w14:textId="77777777" w:rsidR="00FA1CE1" w:rsidRPr="00E27E78" w:rsidRDefault="00FA1CE1" w:rsidP="00E27E78">
          <w:pPr>
            <w:pStyle w:val="ListBullet"/>
            <w:spacing w:after="0" w:line="360" w:lineRule="auto"/>
            <w:rPr>
              <w:color w:val="000000" w:themeColor="text1"/>
              <w:sz w:val="24"/>
              <w:szCs w:val="22"/>
            </w:rPr>
          </w:pPr>
          <w:r w:rsidRPr="00E27E78">
            <w:rPr>
              <w:color w:val="000000" w:themeColor="text1"/>
              <w:sz w:val="24"/>
              <w:szCs w:val="22"/>
            </w:rPr>
            <w:t>Choice of Herbs</w:t>
          </w:r>
        </w:p>
        <w:p w14:paraId="490A0C9E" w14:textId="77777777" w:rsidR="00FA1CE1" w:rsidRPr="00E27E78" w:rsidRDefault="00FA1CE1" w:rsidP="00E27E78">
          <w:pPr>
            <w:pStyle w:val="ListBullet"/>
            <w:spacing w:after="0" w:line="360" w:lineRule="auto"/>
            <w:rPr>
              <w:color w:val="000000" w:themeColor="text1"/>
              <w:sz w:val="24"/>
              <w:szCs w:val="22"/>
            </w:rPr>
          </w:pPr>
          <w:r w:rsidRPr="00E27E78">
            <w:rPr>
              <w:color w:val="000000" w:themeColor="text1"/>
              <w:sz w:val="24"/>
              <w:szCs w:val="22"/>
            </w:rPr>
            <w:t>Colours &amp; Structures</w:t>
          </w:r>
        </w:p>
        <w:p w14:paraId="2192D29B" w14:textId="77777777" w:rsidR="00FA1CE1" w:rsidRPr="00E27E78" w:rsidRDefault="00FA1CE1" w:rsidP="00E27E78">
          <w:pPr>
            <w:pStyle w:val="ListBullet"/>
            <w:spacing w:after="0" w:line="360" w:lineRule="auto"/>
            <w:rPr>
              <w:color w:val="000000" w:themeColor="text1"/>
              <w:sz w:val="24"/>
              <w:szCs w:val="22"/>
            </w:rPr>
          </w:pPr>
          <w:r w:rsidRPr="00E27E78">
            <w:rPr>
              <w:color w:val="000000" w:themeColor="text1"/>
              <w:sz w:val="24"/>
              <w:szCs w:val="22"/>
            </w:rPr>
            <w:t>Sensory perception/stimulation (e.g. fragrance from aromatic herbs)</w:t>
          </w:r>
        </w:p>
        <w:p w14:paraId="18A6498C" w14:textId="77777777" w:rsidR="00FA1CE1" w:rsidRPr="00E27E78" w:rsidRDefault="00FA1CE1" w:rsidP="00E27E78">
          <w:pPr>
            <w:pStyle w:val="ListBullet"/>
            <w:spacing w:after="0" w:line="360" w:lineRule="auto"/>
            <w:rPr>
              <w:color w:val="000000" w:themeColor="text1"/>
              <w:sz w:val="24"/>
              <w:szCs w:val="22"/>
            </w:rPr>
          </w:pPr>
          <w:r w:rsidRPr="00E27E78">
            <w:rPr>
              <w:color w:val="000000" w:themeColor="text1"/>
              <w:sz w:val="24"/>
              <w:szCs w:val="22"/>
            </w:rPr>
            <w:t>Focal features</w:t>
          </w:r>
        </w:p>
        <w:p w14:paraId="3E602D0B" w14:textId="77777777" w:rsidR="00FA1CE1" w:rsidRPr="00E27E78" w:rsidRDefault="00FA1CE1" w:rsidP="00E27E78">
          <w:pPr>
            <w:pStyle w:val="ListBullet"/>
            <w:spacing w:after="0" w:line="360" w:lineRule="auto"/>
            <w:rPr>
              <w:color w:val="000000" w:themeColor="text1"/>
              <w:sz w:val="24"/>
              <w:szCs w:val="22"/>
            </w:rPr>
          </w:pPr>
          <w:r w:rsidRPr="00E27E78">
            <w:rPr>
              <w:color w:val="000000" w:themeColor="text1"/>
              <w:sz w:val="24"/>
              <w:szCs w:val="22"/>
            </w:rPr>
            <w:t>Ecology (e.g. are you creating a wildlife sanctuary for honeybees or other creatures?)</w:t>
          </w:r>
        </w:p>
        <w:p w14:paraId="0AACC6C8" w14:textId="77777777" w:rsidR="00FA1CE1" w:rsidRPr="00E27E78" w:rsidRDefault="00FA1CE1" w:rsidP="00E27E78">
          <w:pPr>
            <w:pStyle w:val="ListBullet"/>
            <w:spacing w:after="0" w:line="360" w:lineRule="auto"/>
            <w:rPr>
              <w:color w:val="000000" w:themeColor="text1"/>
              <w:sz w:val="24"/>
              <w:szCs w:val="22"/>
            </w:rPr>
          </w:pPr>
          <w:r w:rsidRPr="00E27E78">
            <w:rPr>
              <w:color w:val="000000" w:themeColor="text1"/>
              <w:sz w:val="24"/>
              <w:szCs w:val="22"/>
            </w:rPr>
            <w:t>References to one or more of the healing traditions or themes covered during the course (e.g. Humoral Medicine, the 17th Century Apothecary, Bach Flower Remedies, Sacred Healing Herbs)</w:t>
          </w:r>
        </w:p>
        <w:p w14:paraId="79011B3F" w14:textId="7637FD52" w:rsidR="00FA1CE1" w:rsidRPr="00075120" w:rsidRDefault="00FA1CE1" w:rsidP="0068324A">
          <w:pPr>
            <w:pStyle w:val="ListBullet"/>
            <w:tabs>
              <w:tab w:val="num" w:pos="397"/>
            </w:tabs>
            <w:spacing w:after="0" w:line="360" w:lineRule="auto"/>
            <w:ind w:right="39"/>
            <w:rPr>
              <w:rFonts w:asciiTheme="majorHAnsi" w:eastAsia="Calibri" w:hAnsiTheme="majorHAnsi" w:cstheme="majorHAnsi"/>
              <w:bCs/>
              <w:color w:val="000000" w:themeColor="text1"/>
              <w:sz w:val="26"/>
              <w:szCs w:val="26"/>
            </w:rPr>
          </w:pPr>
          <w:r w:rsidRPr="00075120">
            <w:rPr>
              <w:color w:val="000000" w:themeColor="text1"/>
              <w:sz w:val="24"/>
              <w:szCs w:val="22"/>
            </w:rPr>
            <w:t>The therapeutic nature of your garden as a whole</w:t>
          </w:r>
        </w:p>
        <w:p w14:paraId="3DCFBE8A" w14:textId="486C069C" w:rsidR="00FA1CE1" w:rsidRPr="00E82C46" w:rsidRDefault="00FA1CE1" w:rsidP="00CD4A87">
          <w:pPr>
            <w:pStyle w:val="Heading2"/>
          </w:pPr>
          <w:bookmarkStart w:id="28" w:name="_Toc86689256"/>
          <w:bookmarkStart w:id="29" w:name="_Toc108001323"/>
          <w:bookmarkStart w:id="30" w:name="_Toc198732554"/>
          <w:r w:rsidRPr="00E27E78">
            <w:lastRenderedPageBreak/>
            <w:t xml:space="preserve">3.5 Green Pharmacy </w:t>
          </w:r>
          <w:bookmarkEnd w:id="28"/>
          <w:bookmarkEnd w:id="29"/>
          <w:r w:rsidRPr="00E27E78">
            <w:t>Remedy</w:t>
          </w:r>
          <w:bookmarkEnd w:id="30"/>
        </w:p>
        <w:p w14:paraId="65CD99CF" w14:textId="73465FF7" w:rsidR="00FA1CE1" w:rsidRPr="00E82C46" w:rsidRDefault="00FA1CE1" w:rsidP="00E27E78">
          <w:pPr>
            <w:pStyle w:val="BodyText"/>
          </w:pPr>
          <w:r w:rsidRPr="00E82C46">
            <w:t xml:space="preserve">On the penultimate morning of the course, you will be asked to make </w:t>
          </w:r>
          <w:proofErr w:type="gramStart"/>
          <w:r w:rsidRPr="00E82C46">
            <w:t>a</w:t>
          </w:r>
          <w:proofErr w:type="gramEnd"/>
          <w:r w:rsidRPr="00E82C46">
            <w:t xml:space="preserve"> herbal remedy - adapting a simple recipe already explored in class. This forms part of your assessed work and takes the form of a self-directed practical.</w:t>
          </w:r>
        </w:p>
        <w:p w14:paraId="1B9286B3" w14:textId="77777777" w:rsidR="00FA1CE1" w:rsidRPr="00E228C1" w:rsidRDefault="00FA1CE1" w:rsidP="00E27E78">
          <w:pPr>
            <w:pStyle w:val="BodyText"/>
            <w:rPr>
              <w:sz w:val="20"/>
            </w:rPr>
          </w:pPr>
        </w:p>
        <w:p w14:paraId="5F46351A" w14:textId="77777777" w:rsidR="00FA1CE1" w:rsidRPr="00E82C46" w:rsidRDefault="00FA1CE1" w:rsidP="00E27E78">
          <w:pPr>
            <w:pStyle w:val="BodyText"/>
          </w:pPr>
          <w:r w:rsidRPr="00E82C46">
            <w:t>Preparatory research will need to be undertaken at home during the previous weeks, when your recipe, and choice of ingredients to be used, will be agreed with your tutor.</w:t>
          </w:r>
        </w:p>
        <w:p w14:paraId="23700981" w14:textId="77777777" w:rsidR="00FA1CE1" w:rsidRPr="00E228C1" w:rsidRDefault="00FA1CE1" w:rsidP="00E27E78">
          <w:pPr>
            <w:pStyle w:val="BodyText"/>
            <w:rPr>
              <w:sz w:val="20"/>
            </w:rPr>
          </w:pPr>
        </w:p>
        <w:p w14:paraId="1C295249" w14:textId="77777777" w:rsidR="00FA1CE1" w:rsidRPr="00E82C46" w:rsidRDefault="00FA1CE1" w:rsidP="00E27E78">
          <w:pPr>
            <w:pStyle w:val="BodyText"/>
          </w:pPr>
          <w:r w:rsidRPr="00E82C46">
            <w:t xml:space="preserve">You are expected to experiment and practise your remedy-making skills at home throughout the course and bring your own ingredients for the Green Pharmacy assessment session. Your course tutor will be able to advise on suppliers and quantities – and on any ingredients that may be available from Herbology supplies. All equipment for the assessment session will be provided by RBGE. </w:t>
          </w:r>
        </w:p>
        <w:p w14:paraId="78468BBD" w14:textId="77777777" w:rsidR="00FA1CE1" w:rsidRPr="00E82C46" w:rsidRDefault="00FA1CE1" w:rsidP="00FA1CE1">
          <w:pPr>
            <w:rPr>
              <w:rFonts w:asciiTheme="majorHAnsi" w:hAnsiTheme="majorHAnsi" w:cstheme="majorHAnsi"/>
              <w:color w:val="000000" w:themeColor="text1"/>
            </w:rPr>
          </w:pPr>
        </w:p>
        <w:p w14:paraId="53C963C2" w14:textId="77777777" w:rsidR="00FA1CE1" w:rsidRDefault="00FA1CE1" w:rsidP="00E27E78">
          <w:pPr>
            <w:pStyle w:val="Heading2"/>
          </w:pPr>
          <w:bookmarkStart w:id="31" w:name="_Toc86689257"/>
          <w:bookmarkStart w:id="32" w:name="_Toc108001324"/>
          <w:bookmarkStart w:id="33" w:name="_Toc198732555"/>
          <w:r w:rsidRPr="00E27E78">
            <w:t>3.6 Final Assessment Weekend</w:t>
          </w:r>
          <w:bookmarkEnd w:id="31"/>
          <w:bookmarkEnd w:id="32"/>
          <w:bookmarkEnd w:id="33"/>
        </w:p>
        <w:p w14:paraId="7004D9F2" w14:textId="77777777" w:rsidR="00FA1CE1" w:rsidRPr="00E82C46" w:rsidRDefault="00FA1CE1" w:rsidP="00E27E78">
          <w:pPr>
            <w:pStyle w:val="BodyText"/>
          </w:pPr>
          <w:r w:rsidRPr="00E82C46">
            <w:t>On the final weekend of the course, all students are required to give a simple table-top presentation of their own course work to their fellow herbologists and tutor/s. This is an essential element of the programme and enables students to receive valuable feedback and guidance for their future development and herbal endeavours.</w:t>
          </w:r>
        </w:p>
        <w:p w14:paraId="052A1C44" w14:textId="77777777" w:rsidR="00FA1CE1" w:rsidRPr="00E82C46" w:rsidRDefault="00FA1CE1" w:rsidP="00FA1CE1">
          <w:pPr>
            <w:rPr>
              <w:rFonts w:asciiTheme="majorHAnsi" w:hAnsiTheme="majorHAnsi" w:cstheme="majorHAnsi"/>
              <w:color w:val="000000" w:themeColor="text1"/>
            </w:rPr>
          </w:pPr>
        </w:p>
        <w:p w14:paraId="3B8B2037" w14:textId="77777777" w:rsidR="00FA1CE1" w:rsidRPr="00E82C46" w:rsidRDefault="00FA1CE1" w:rsidP="00E27E78">
          <w:pPr>
            <w:pStyle w:val="BodyText"/>
          </w:pPr>
          <w:r w:rsidRPr="00E82C46">
            <w:t>Mornings:</w:t>
          </w:r>
        </w:p>
        <w:p w14:paraId="635FAAB5" w14:textId="77777777" w:rsidR="00FA1CE1" w:rsidRPr="00E27E78" w:rsidRDefault="00FA1CE1" w:rsidP="00E27E78">
          <w:pPr>
            <w:pStyle w:val="ListBullet"/>
            <w:spacing w:after="0" w:line="360" w:lineRule="auto"/>
            <w:rPr>
              <w:color w:val="000000" w:themeColor="text1"/>
              <w:sz w:val="24"/>
              <w:szCs w:val="22"/>
            </w:rPr>
          </w:pPr>
          <w:r w:rsidRPr="00E27E78">
            <w:rPr>
              <w:color w:val="000000" w:themeColor="text1"/>
              <w:sz w:val="24"/>
              <w:szCs w:val="22"/>
            </w:rPr>
            <w:t>Green Pharmacy (Remedy Making)) Self-Directed Practical</w:t>
          </w:r>
        </w:p>
        <w:p w14:paraId="6824BB97" w14:textId="77777777" w:rsidR="00FA1CE1" w:rsidRPr="00E27E78" w:rsidRDefault="00FA1CE1" w:rsidP="00E27E78">
          <w:pPr>
            <w:pStyle w:val="ListBullet"/>
            <w:spacing w:after="0" w:line="360" w:lineRule="auto"/>
            <w:rPr>
              <w:color w:val="000000" w:themeColor="text1"/>
              <w:sz w:val="24"/>
              <w:szCs w:val="22"/>
            </w:rPr>
          </w:pPr>
          <w:r w:rsidRPr="00E27E78">
            <w:rPr>
              <w:color w:val="000000" w:themeColor="text1"/>
              <w:sz w:val="24"/>
              <w:szCs w:val="22"/>
            </w:rPr>
            <w:t>Green Pharmacy Assessment</w:t>
          </w:r>
        </w:p>
        <w:p w14:paraId="643D87E4" w14:textId="77777777" w:rsidR="00FA1CE1" w:rsidRPr="00E228C1" w:rsidRDefault="00FA1CE1" w:rsidP="00FA1CE1">
          <w:pPr>
            <w:rPr>
              <w:rFonts w:asciiTheme="majorHAnsi" w:hAnsiTheme="majorHAnsi" w:cstheme="majorHAnsi"/>
              <w:color w:val="000000" w:themeColor="text1"/>
              <w:sz w:val="16"/>
              <w:szCs w:val="16"/>
            </w:rPr>
          </w:pPr>
        </w:p>
        <w:p w14:paraId="27930F38" w14:textId="77777777" w:rsidR="00FA1CE1" w:rsidRPr="00E82C46" w:rsidRDefault="00FA1CE1" w:rsidP="000037B3">
          <w:pPr>
            <w:pStyle w:val="BodyText"/>
          </w:pPr>
          <w:r w:rsidRPr="00E82C46">
            <w:t>Afternoons:</w:t>
          </w:r>
        </w:p>
        <w:p w14:paraId="4FBBA591" w14:textId="77777777" w:rsidR="00FA1CE1" w:rsidRPr="00E27E78" w:rsidRDefault="00FA1CE1" w:rsidP="00E27E78">
          <w:pPr>
            <w:pStyle w:val="ListBullet"/>
            <w:spacing w:after="0" w:line="360" w:lineRule="auto"/>
            <w:rPr>
              <w:color w:val="000000" w:themeColor="text1"/>
              <w:sz w:val="24"/>
              <w:szCs w:val="22"/>
            </w:rPr>
          </w:pPr>
          <w:r w:rsidRPr="00E27E78">
            <w:rPr>
              <w:color w:val="000000" w:themeColor="text1"/>
              <w:sz w:val="24"/>
              <w:szCs w:val="22"/>
            </w:rPr>
            <w:t xml:space="preserve">Table-Top Presentations </w:t>
          </w:r>
        </w:p>
        <w:p w14:paraId="6CCB9DCA" w14:textId="77777777" w:rsidR="00FA1CE1" w:rsidRPr="00E27E78" w:rsidRDefault="00FA1CE1" w:rsidP="00E27E78">
          <w:pPr>
            <w:pStyle w:val="ListBullet"/>
            <w:spacing w:after="0" w:line="360" w:lineRule="auto"/>
            <w:rPr>
              <w:color w:val="000000" w:themeColor="text1"/>
              <w:sz w:val="24"/>
              <w:szCs w:val="22"/>
            </w:rPr>
          </w:pPr>
          <w:r w:rsidRPr="00E27E78">
            <w:rPr>
              <w:color w:val="000000" w:themeColor="text1"/>
              <w:sz w:val="24"/>
              <w:szCs w:val="22"/>
            </w:rPr>
            <w:t>Group &amp; Tutor Feedback</w:t>
          </w:r>
        </w:p>
        <w:p w14:paraId="5A7140B9" w14:textId="77777777" w:rsidR="00FA1CE1" w:rsidRPr="00E27E78" w:rsidRDefault="00FA1CE1" w:rsidP="00E27E78">
          <w:pPr>
            <w:pStyle w:val="ListBullet"/>
            <w:spacing w:after="0" w:line="360" w:lineRule="auto"/>
            <w:rPr>
              <w:color w:val="000000" w:themeColor="text1"/>
              <w:sz w:val="24"/>
              <w:szCs w:val="22"/>
            </w:rPr>
          </w:pPr>
          <w:r w:rsidRPr="00E27E78">
            <w:rPr>
              <w:color w:val="000000" w:themeColor="text1"/>
              <w:sz w:val="24"/>
              <w:szCs w:val="22"/>
            </w:rPr>
            <w:t>Submission of Completed Work</w:t>
          </w:r>
        </w:p>
        <w:p w14:paraId="45CCDA3D" w14:textId="77777777" w:rsidR="00FA1CE1" w:rsidRPr="00E228C1" w:rsidRDefault="00FA1CE1" w:rsidP="00FA1CE1">
          <w:pPr>
            <w:rPr>
              <w:rFonts w:asciiTheme="majorHAnsi" w:hAnsiTheme="majorHAnsi" w:cstheme="majorHAnsi"/>
              <w:color w:val="000000" w:themeColor="text1"/>
              <w:sz w:val="20"/>
            </w:rPr>
          </w:pPr>
        </w:p>
        <w:p w14:paraId="300DA90E" w14:textId="77777777" w:rsidR="00E228C1" w:rsidRDefault="00E228C1">
          <w:pPr>
            <w:spacing w:line="240" w:lineRule="auto"/>
            <w:rPr>
              <w:rFonts w:ascii="Public Sans SemiBold" w:eastAsiaTheme="majorEastAsia" w:hAnsi="Public Sans SemiBold" w:cstheme="majorBidi"/>
              <w:sz w:val="36"/>
              <w:szCs w:val="26"/>
            </w:rPr>
          </w:pPr>
          <w:bookmarkStart w:id="34" w:name="_Toc86689258"/>
          <w:bookmarkStart w:id="35" w:name="_Toc108001325"/>
          <w:bookmarkStart w:id="36" w:name="_Toc198732556"/>
          <w:r>
            <w:br w:type="page"/>
          </w:r>
        </w:p>
        <w:p w14:paraId="5EDD389D" w14:textId="46B1DA39" w:rsidR="00FA1CE1" w:rsidRDefault="00FA1CE1" w:rsidP="000037B3">
          <w:pPr>
            <w:pStyle w:val="Heading2"/>
          </w:pPr>
          <w:r w:rsidRPr="000037B3">
            <w:lastRenderedPageBreak/>
            <w:t>3.7 Certificate Award &amp; Grades</w:t>
          </w:r>
          <w:bookmarkEnd w:id="34"/>
          <w:bookmarkEnd w:id="35"/>
          <w:bookmarkEnd w:id="36"/>
        </w:p>
        <w:p w14:paraId="67D1D2CC" w14:textId="77777777" w:rsidR="00FA1CE1" w:rsidRPr="00E82C46" w:rsidRDefault="00FA1CE1" w:rsidP="00E228C1">
          <w:pPr>
            <w:pStyle w:val="BodyText"/>
          </w:pPr>
          <w:r w:rsidRPr="00E82C46">
            <w:t>Successful candidates will be awarded the ‘RBGE Certificate in Herbology’, which will be graded as follows:</w:t>
          </w:r>
        </w:p>
        <w:p w14:paraId="7790CE4C" w14:textId="77777777" w:rsidR="00FA1CE1" w:rsidRPr="00E228C1" w:rsidRDefault="00FA1CE1" w:rsidP="00E228C1">
          <w:pPr>
            <w:spacing w:line="360" w:lineRule="auto"/>
            <w:rPr>
              <w:rFonts w:asciiTheme="majorHAnsi" w:hAnsiTheme="majorHAnsi" w:cstheme="majorHAnsi"/>
              <w:sz w:val="20"/>
            </w:rPr>
          </w:pPr>
        </w:p>
        <w:p w14:paraId="094732EC" w14:textId="77777777" w:rsidR="00FA1CE1" w:rsidRPr="000037B3" w:rsidRDefault="00FA1CE1" w:rsidP="00E228C1">
          <w:pPr>
            <w:pStyle w:val="ListBullet"/>
            <w:spacing w:after="0" w:line="360" w:lineRule="auto"/>
            <w:rPr>
              <w:color w:val="000000" w:themeColor="text1"/>
              <w:sz w:val="24"/>
              <w:szCs w:val="22"/>
            </w:rPr>
          </w:pPr>
          <w:r w:rsidRPr="000037B3">
            <w:rPr>
              <w:color w:val="000000" w:themeColor="text1"/>
              <w:sz w:val="24"/>
              <w:szCs w:val="22"/>
            </w:rPr>
            <w:t>Referral: &lt;50%</w:t>
          </w:r>
        </w:p>
        <w:p w14:paraId="0B793E36" w14:textId="77777777" w:rsidR="00FA1CE1" w:rsidRPr="000037B3" w:rsidRDefault="00FA1CE1" w:rsidP="00E228C1">
          <w:pPr>
            <w:pStyle w:val="ListBullet"/>
            <w:spacing w:after="0" w:line="360" w:lineRule="auto"/>
            <w:rPr>
              <w:color w:val="000000" w:themeColor="text1"/>
              <w:sz w:val="24"/>
              <w:szCs w:val="22"/>
            </w:rPr>
          </w:pPr>
          <w:r w:rsidRPr="000037B3">
            <w:rPr>
              <w:color w:val="000000" w:themeColor="text1"/>
              <w:sz w:val="24"/>
              <w:szCs w:val="22"/>
            </w:rPr>
            <w:t>Pass: 50-59%</w:t>
          </w:r>
        </w:p>
        <w:p w14:paraId="4554531E" w14:textId="77777777" w:rsidR="00FA1CE1" w:rsidRPr="000037B3" w:rsidRDefault="00FA1CE1" w:rsidP="00E228C1">
          <w:pPr>
            <w:pStyle w:val="ListBullet"/>
            <w:spacing w:after="0" w:line="360" w:lineRule="auto"/>
            <w:rPr>
              <w:color w:val="000000" w:themeColor="text1"/>
              <w:sz w:val="24"/>
              <w:szCs w:val="22"/>
            </w:rPr>
          </w:pPr>
          <w:r w:rsidRPr="000037B3">
            <w:rPr>
              <w:color w:val="000000" w:themeColor="text1"/>
              <w:sz w:val="24"/>
              <w:szCs w:val="22"/>
            </w:rPr>
            <w:t>Merit: 60-69%</w:t>
          </w:r>
        </w:p>
        <w:p w14:paraId="4F0573E6" w14:textId="77777777" w:rsidR="00FA1CE1" w:rsidRPr="000037B3" w:rsidRDefault="00FA1CE1" w:rsidP="00E228C1">
          <w:pPr>
            <w:pStyle w:val="ListBullet"/>
            <w:spacing w:after="0" w:line="360" w:lineRule="auto"/>
            <w:rPr>
              <w:color w:val="000000" w:themeColor="text1"/>
              <w:sz w:val="24"/>
              <w:szCs w:val="22"/>
            </w:rPr>
          </w:pPr>
          <w:r w:rsidRPr="000037B3">
            <w:rPr>
              <w:color w:val="000000" w:themeColor="text1"/>
              <w:sz w:val="24"/>
              <w:szCs w:val="22"/>
            </w:rPr>
            <w:t>Distinction: 70% and above</w:t>
          </w:r>
        </w:p>
        <w:p w14:paraId="1F3C1BC5" w14:textId="77777777" w:rsidR="00FA1CE1" w:rsidRPr="00E82C46" w:rsidRDefault="00FA1CE1" w:rsidP="00E228C1">
          <w:pPr>
            <w:spacing w:line="360" w:lineRule="auto"/>
            <w:rPr>
              <w:rFonts w:asciiTheme="majorHAnsi" w:hAnsiTheme="majorHAnsi" w:cstheme="majorHAnsi"/>
            </w:rPr>
          </w:pPr>
        </w:p>
        <w:p w14:paraId="6002068B" w14:textId="77777777" w:rsidR="00FA1CE1" w:rsidRPr="00E82C46" w:rsidRDefault="00FA1CE1" w:rsidP="00E228C1">
          <w:pPr>
            <w:pStyle w:val="BodyText"/>
          </w:pPr>
          <w:r w:rsidRPr="00E82C46">
            <w:t>N.B. Deferred candidates may retake assessment the following year, subject to the running of the programme.</w:t>
          </w:r>
        </w:p>
        <w:p w14:paraId="48C1E241" w14:textId="171B4A97" w:rsidR="00FA1CE1" w:rsidRPr="00E82C46" w:rsidRDefault="00FA1CE1" w:rsidP="00FA1CE1">
          <w:pPr>
            <w:spacing w:line="240" w:lineRule="auto"/>
            <w:rPr>
              <w:rFonts w:asciiTheme="majorHAnsi" w:hAnsiTheme="majorHAnsi" w:cstheme="majorHAnsi"/>
            </w:rPr>
          </w:pPr>
        </w:p>
        <w:p w14:paraId="2F9AB7C3" w14:textId="10C34E66" w:rsidR="00FA1CE1" w:rsidRPr="00DE22C5" w:rsidRDefault="00FA1CE1" w:rsidP="00DE22C5">
          <w:pPr>
            <w:pStyle w:val="Heading1"/>
          </w:pPr>
          <w:bookmarkStart w:id="37" w:name="_Toc198732557"/>
          <w:r w:rsidRPr="00E82C46">
            <w:t>4. Study Subject Descriptors</w:t>
          </w:r>
          <w:bookmarkEnd w:id="37"/>
        </w:p>
        <w:p w14:paraId="5D88794C" w14:textId="77777777" w:rsidR="00FA1CE1" w:rsidRPr="00E82C46" w:rsidRDefault="00FA1CE1" w:rsidP="00DE22C5">
          <w:pPr>
            <w:pStyle w:val="BodyText"/>
          </w:pPr>
          <w:r w:rsidRPr="00E82C46">
            <w:t>Descriptors for all the subjects are given below – each includes the following:</w:t>
          </w:r>
        </w:p>
        <w:p w14:paraId="57A2410F" w14:textId="77777777" w:rsidR="00FA1CE1" w:rsidRPr="00E82C46" w:rsidRDefault="00FA1CE1" w:rsidP="00FA1CE1">
          <w:pPr>
            <w:rPr>
              <w:rFonts w:asciiTheme="majorHAnsi" w:hAnsiTheme="majorHAnsi" w:cstheme="majorHAnsi"/>
            </w:rPr>
          </w:pPr>
        </w:p>
        <w:p w14:paraId="06A6BE3C" w14:textId="103D8579" w:rsidR="00FA1CE1" w:rsidRPr="00DE22C5" w:rsidRDefault="00FA1CE1" w:rsidP="00DE22C5">
          <w:pPr>
            <w:pStyle w:val="ListBullet"/>
            <w:spacing w:after="0" w:line="360" w:lineRule="auto"/>
            <w:rPr>
              <w:color w:val="000000" w:themeColor="text1"/>
              <w:sz w:val="24"/>
              <w:szCs w:val="22"/>
            </w:rPr>
          </w:pPr>
          <w:r w:rsidRPr="00DE22C5">
            <w:rPr>
              <w:color w:val="000000" w:themeColor="text1"/>
              <w:sz w:val="24"/>
              <w:szCs w:val="22"/>
            </w:rPr>
            <w:t xml:space="preserve">Learning </w:t>
          </w:r>
          <w:r w:rsidR="00E81211">
            <w:rPr>
              <w:color w:val="000000" w:themeColor="text1"/>
              <w:sz w:val="24"/>
              <w:szCs w:val="22"/>
            </w:rPr>
            <w:t>outcomes</w:t>
          </w:r>
        </w:p>
        <w:p w14:paraId="45DCB8D9" w14:textId="77777777" w:rsidR="00FA1CE1" w:rsidRPr="00DE22C5" w:rsidRDefault="00FA1CE1" w:rsidP="00DE22C5">
          <w:pPr>
            <w:pStyle w:val="ListBullet"/>
            <w:spacing w:after="0" w:line="360" w:lineRule="auto"/>
            <w:rPr>
              <w:color w:val="000000" w:themeColor="text1"/>
              <w:sz w:val="24"/>
              <w:szCs w:val="22"/>
            </w:rPr>
          </w:pPr>
          <w:r w:rsidRPr="00DE22C5">
            <w:rPr>
              <w:color w:val="000000" w:themeColor="text1"/>
              <w:sz w:val="24"/>
              <w:szCs w:val="22"/>
            </w:rPr>
            <w:t xml:space="preserve">Key knowledge and practical activities to be covered </w:t>
          </w:r>
        </w:p>
        <w:p w14:paraId="3FAC2763" w14:textId="77777777" w:rsidR="00FA1CE1" w:rsidRPr="00DE22C5" w:rsidRDefault="00FA1CE1" w:rsidP="00DE22C5">
          <w:pPr>
            <w:pStyle w:val="ListBullet"/>
            <w:spacing w:after="0" w:line="360" w:lineRule="auto"/>
            <w:rPr>
              <w:color w:val="000000" w:themeColor="text1"/>
              <w:sz w:val="24"/>
              <w:szCs w:val="22"/>
            </w:rPr>
          </w:pPr>
          <w:r w:rsidRPr="00DE22C5">
            <w:rPr>
              <w:color w:val="000000" w:themeColor="text1"/>
              <w:sz w:val="24"/>
              <w:szCs w:val="22"/>
            </w:rPr>
            <w:t xml:space="preserve">Recommended completion or assessment guidelines </w:t>
          </w:r>
        </w:p>
        <w:p w14:paraId="4A6FD08A" w14:textId="77777777" w:rsidR="00FA1CE1" w:rsidRPr="00E82C46" w:rsidRDefault="00FA1CE1" w:rsidP="00FA1CE1">
          <w:pPr>
            <w:rPr>
              <w:rFonts w:asciiTheme="majorHAnsi" w:hAnsiTheme="majorHAnsi" w:cstheme="majorHAnsi"/>
              <w:color w:val="000000" w:themeColor="text1"/>
            </w:rPr>
          </w:pPr>
        </w:p>
        <w:p w14:paraId="3EA0143A" w14:textId="77777777" w:rsidR="00FA1CE1" w:rsidRPr="00E82C46" w:rsidRDefault="00FA1CE1" w:rsidP="00FA1CE1">
          <w:pPr>
            <w:spacing w:line="240" w:lineRule="auto"/>
            <w:rPr>
              <w:rFonts w:asciiTheme="majorHAnsi" w:eastAsiaTheme="majorEastAsia" w:hAnsiTheme="majorHAnsi" w:cstheme="majorHAnsi"/>
              <w:sz w:val="28"/>
              <w:szCs w:val="26"/>
            </w:rPr>
          </w:pPr>
          <w:bookmarkStart w:id="38" w:name="_Toc293328082"/>
          <w:bookmarkStart w:id="39" w:name="_Toc293328528"/>
          <w:bookmarkStart w:id="40" w:name="_Toc294605185"/>
          <w:r w:rsidRPr="00E82C46">
            <w:rPr>
              <w:rFonts w:asciiTheme="majorHAnsi" w:hAnsiTheme="majorHAnsi" w:cstheme="majorHAnsi"/>
            </w:rPr>
            <w:br w:type="page"/>
          </w:r>
        </w:p>
        <w:p w14:paraId="694085D8" w14:textId="6C1AB520" w:rsidR="00FA1CE1" w:rsidRDefault="00FA1CE1" w:rsidP="006F1DFB">
          <w:pPr>
            <w:pStyle w:val="Heading2"/>
          </w:pPr>
          <w:bookmarkStart w:id="41" w:name="_Toc198732558"/>
          <w:bookmarkEnd w:id="38"/>
          <w:bookmarkEnd w:id="39"/>
          <w:bookmarkEnd w:id="40"/>
          <w:r w:rsidRPr="00DE22C5">
            <w:lastRenderedPageBreak/>
            <w:t>Subject: Complementary Study Subjects</w:t>
          </w:r>
          <w:bookmarkEnd w:id="41"/>
        </w:p>
        <w:p w14:paraId="5BADEB48" w14:textId="77777777" w:rsidR="008939FF" w:rsidRPr="008939FF" w:rsidRDefault="008939FF" w:rsidP="008939FF">
          <w:pPr>
            <w:pStyle w:val="BodyText"/>
          </w:pPr>
        </w:p>
        <w:p w14:paraId="6B5B9153" w14:textId="6F398452" w:rsidR="00FA1CE1" w:rsidRPr="00E82C46" w:rsidRDefault="00FA1CE1" w:rsidP="006F1DFB">
          <w:pPr>
            <w:pStyle w:val="Heading3"/>
          </w:pPr>
          <w:bookmarkStart w:id="42" w:name="_Toc198732559"/>
          <w:r w:rsidRPr="00E82C46">
            <w:t xml:space="preserve">Learning </w:t>
          </w:r>
          <w:r w:rsidR="00E81211">
            <w:t>Outcomes</w:t>
          </w:r>
          <w:r w:rsidRPr="00E82C46">
            <w:t>:</w:t>
          </w:r>
          <w:bookmarkEnd w:id="42"/>
        </w:p>
        <w:p w14:paraId="32E2FF89" w14:textId="77777777" w:rsidR="00FA1CE1" w:rsidRPr="00E82C46" w:rsidRDefault="00FA1CE1" w:rsidP="006F1DFB">
          <w:pPr>
            <w:pStyle w:val="BodyText"/>
          </w:pPr>
          <w:r w:rsidRPr="00E82C46">
            <w:t xml:space="preserve">On completion of these study </w:t>
          </w:r>
          <w:proofErr w:type="gramStart"/>
          <w:r w:rsidRPr="00E82C46">
            <w:t>subjects</w:t>
          </w:r>
          <w:proofErr w:type="gramEnd"/>
          <w:r w:rsidRPr="00E82C46">
            <w:t xml:space="preserve"> students will be able to:</w:t>
          </w:r>
        </w:p>
        <w:p w14:paraId="4971F147"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Evaluate healing theories behind selected forms of Western Herbal Medicine</w:t>
          </w:r>
        </w:p>
        <w:p w14:paraId="334207B6"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Recognise a variety of Materia Medica, physic garden and wild habitat botanicals</w:t>
          </w:r>
        </w:p>
        <w:p w14:paraId="072E9F92"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Interpret a range of traditional herbal formularies and more contemporary recipes</w:t>
          </w:r>
        </w:p>
        <w:p w14:paraId="22AC5E56"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Confidently prepare a selection of Green Pharmacy remedies</w:t>
          </w:r>
        </w:p>
        <w:p w14:paraId="49ABC8DB"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Identify a range of medicinal glasshouse botanicals and their therapeutic value</w:t>
          </w:r>
        </w:p>
        <w:p w14:paraId="5E455B90" w14:textId="77777777" w:rsidR="00FA1CE1" w:rsidRPr="00E82C46" w:rsidRDefault="00FA1CE1" w:rsidP="00FA1CE1">
          <w:pPr>
            <w:rPr>
              <w:rFonts w:asciiTheme="majorHAnsi" w:hAnsiTheme="majorHAnsi" w:cstheme="majorHAnsi"/>
            </w:rPr>
          </w:pPr>
        </w:p>
        <w:p w14:paraId="25D693A2" w14:textId="77777777" w:rsidR="00FA1CE1" w:rsidRPr="00E82C46" w:rsidRDefault="00FA1CE1" w:rsidP="006F1DFB">
          <w:pPr>
            <w:pStyle w:val="Heading3"/>
          </w:pPr>
          <w:bookmarkStart w:id="43" w:name="_Toc198732560"/>
          <w:r w:rsidRPr="00E82C46">
            <w:t>Key Knowledge, Resources &amp; Practical Activities:</w:t>
          </w:r>
          <w:bookmarkEnd w:id="43"/>
        </w:p>
        <w:p w14:paraId="33EA6C0B"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Slide shows, visits, demonstrations, remedy making, discourses and dialogues</w:t>
          </w:r>
        </w:p>
        <w:p w14:paraId="433FB2B2"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Compiling herb profiles and focused self-directed studies</w:t>
          </w:r>
        </w:p>
        <w:p w14:paraId="7DB72230"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Understanding the ancient spiritual significance of entheogenic and sacred herbs</w:t>
          </w:r>
        </w:p>
        <w:p w14:paraId="75A78F3C"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Materia medica/ingredient handling and sampling</w:t>
          </w:r>
        </w:p>
        <w:p w14:paraId="382EDE1E"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The creation of herbarium pressings, spirit and carpological collections</w:t>
          </w:r>
        </w:p>
        <w:p w14:paraId="790BFF55"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The Flower Essences - flower gathering walk and the preparation of solar infusions</w:t>
          </w:r>
        </w:p>
        <w:p w14:paraId="5C4F694C"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Herbal comfits, candies and confections – formulation and creative lozenge making</w:t>
          </w:r>
        </w:p>
        <w:p w14:paraId="6D87678B"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 xml:space="preserve">Native woodland </w:t>
          </w:r>
          <w:proofErr w:type="gramStart"/>
          <w:r w:rsidRPr="006F1DFB">
            <w:rPr>
              <w:color w:val="000000" w:themeColor="text1"/>
              <w:sz w:val="24"/>
              <w:szCs w:val="22"/>
            </w:rPr>
            <w:t>walk</w:t>
          </w:r>
          <w:proofErr w:type="gramEnd"/>
          <w:r w:rsidRPr="006F1DFB">
            <w:rPr>
              <w:color w:val="000000" w:themeColor="text1"/>
              <w:sz w:val="24"/>
              <w:szCs w:val="22"/>
            </w:rPr>
            <w:t xml:space="preserve"> and botanical identification skills</w:t>
          </w:r>
        </w:p>
        <w:p w14:paraId="7E9C1EA7"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 xml:space="preserve">Elixirs - what they are and how to make them </w:t>
          </w:r>
        </w:p>
        <w:p w14:paraId="4650E0E2"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Seashore / Physic Garden botanicals – exploring a myriad of medicinal habitats</w:t>
          </w:r>
        </w:p>
        <w:p w14:paraId="27D00D74" w14:textId="77777777" w:rsidR="00FA1CE1" w:rsidRPr="00E82C46" w:rsidRDefault="00FA1CE1" w:rsidP="00FA1CE1">
          <w:pPr>
            <w:rPr>
              <w:rFonts w:asciiTheme="majorHAnsi" w:hAnsiTheme="majorHAnsi" w:cstheme="majorHAnsi"/>
              <w:color w:val="8ACA1D" w:themeColor="accent1" w:themeShade="BF"/>
            </w:rPr>
          </w:pPr>
        </w:p>
        <w:p w14:paraId="73A0DC53" w14:textId="77777777" w:rsidR="00FA1CE1" w:rsidRPr="00E82C46" w:rsidRDefault="00FA1CE1" w:rsidP="006F1DFB">
          <w:pPr>
            <w:pStyle w:val="Heading3"/>
          </w:pPr>
          <w:bookmarkStart w:id="44" w:name="_Toc198732561"/>
          <w:r w:rsidRPr="00E82C46">
            <w:t>Recommended Assessment Guidelines:</w:t>
          </w:r>
          <w:bookmarkEnd w:id="44"/>
        </w:p>
        <w:p w14:paraId="7D315D66" w14:textId="233C8D71"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 xml:space="preserve">Complete all the related Complementary and </w:t>
          </w:r>
          <w:r w:rsidR="00600B11">
            <w:rPr>
              <w:color w:val="000000" w:themeColor="text1"/>
              <w:sz w:val="24"/>
              <w:szCs w:val="22"/>
            </w:rPr>
            <w:t>Reflective</w:t>
          </w:r>
          <w:r w:rsidRPr="006F1DFB">
            <w:rPr>
              <w:color w:val="000000" w:themeColor="text1"/>
              <w:sz w:val="24"/>
              <w:szCs w:val="22"/>
            </w:rPr>
            <w:t xml:space="preserve"> Assignments</w:t>
          </w:r>
        </w:p>
        <w:p w14:paraId="69D91EFE"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Complete any related practical activities … e.g. remedy making</w:t>
          </w:r>
        </w:p>
        <w:p w14:paraId="4986E9BD"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 xml:space="preserve">Utilize your Herbal Journal for any notes, and as a place to complete designated pieces of work </w:t>
          </w:r>
        </w:p>
        <w:p w14:paraId="57C1CDFA" w14:textId="4A3382BF" w:rsidR="006F1DFB" w:rsidRDefault="006F1DFB">
          <w:pPr>
            <w:spacing w:line="240" w:lineRule="auto"/>
            <w:rPr>
              <w:rFonts w:asciiTheme="majorHAnsi" w:hAnsiTheme="majorHAnsi" w:cstheme="majorHAnsi"/>
            </w:rPr>
          </w:pPr>
          <w:r>
            <w:rPr>
              <w:rFonts w:asciiTheme="majorHAnsi" w:hAnsiTheme="majorHAnsi" w:cstheme="majorHAnsi"/>
            </w:rPr>
            <w:br w:type="page"/>
          </w:r>
        </w:p>
        <w:p w14:paraId="76A9368F" w14:textId="595223AA" w:rsidR="00FA1CE1" w:rsidRPr="00E228C1" w:rsidRDefault="00FA1CE1" w:rsidP="008939FF">
          <w:pPr>
            <w:pStyle w:val="Heading2"/>
          </w:pPr>
          <w:bookmarkStart w:id="45" w:name="_Toc198732562"/>
          <w:r w:rsidRPr="00E228C1">
            <w:lastRenderedPageBreak/>
            <w:t>Subject: Green Pharmacy Remedy</w:t>
          </w:r>
          <w:bookmarkEnd w:id="45"/>
        </w:p>
        <w:p w14:paraId="0EF4F05F" w14:textId="77777777" w:rsidR="008939FF" w:rsidRPr="008939FF" w:rsidRDefault="008939FF" w:rsidP="008939FF">
          <w:pPr>
            <w:pStyle w:val="BodyText"/>
          </w:pPr>
        </w:p>
        <w:p w14:paraId="549EFD64" w14:textId="7A621031" w:rsidR="00FA1CE1" w:rsidRPr="00E82C46" w:rsidRDefault="00FA1CE1" w:rsidP="002F444E">
          <w:pPr>
            <w:pStyle w:val="Heading3"/>
          </w:pPr>
          <w:bookmarkStart w:id="46" w:name="_Toc198732563"/>
          <w:r w:rsidRPr="00E82C46">
            <w:t xml:space="preserve">Learning </w:t>
          </w:r>
          <w:r w:rsidR="00E81211">
            <w:t>Outcomes</w:t>
          </w:r>
          <w:r w:rsidRPr="00E82C46">
            <w:t>:</w:t>
          </w:r>
          <w:bookmarkEnd w:id="46"/>
        </w:p>
        <w:p w14:paraId="726BBF77" w14:textId="77777777" w:rsidR="00FA1CE1" w:rsidRPr="00E82C46" w:rsidRDefault="00FA1CE1" w:rsidP="006F1DFB">
          <w:pPr>
            <w:pStyle w:val="BodyText"/>
          </w:pPr>
          <w:r w:rsidRPr="00E82C46">
            <w:t>On completion of this study subject students will be able to:</w:t>
          </w:r>
        </w:p>
        <w:p w14:paraId="2A9D25C7"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Work with some highly original herbal remedy-making techniques</w:t>
          </w:r>
        </w:p>
        <w:p w14:paraId="69BF0C59"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Confidently experiment with recipes</w:t>
          </w:r>
        </w:p>
        <w:p w14:paraId="61498FFE" w14:textId="77777777" w:rsidR="00FA1CE1" w:rsidRPr="006F1DFB" w:rsidRDefault="00FA1CE1" w:rsidP="006F1DFB">
          <w:pPr>
            <w:pStyle w:val="ListBullet"/>
            <w:spacing w:after="0" w:line="360" w:lineRule="auto"/>
            <w:rPr>
              <w:color w:val="000000" w:themeColor="text1"/>
              <w:sz w:val="24"/>
              <w:szCs w:val="22"/>
            </w:rPr>
          </w:pPr>
          <w:r w:rsidRPr="006F1DFB">
            <w:rPr>
              <w:color w:val="000000" w:themeColor="text1"/>
              <w:sz w:val="24"/>
              <w:szCs w:val="22"/>
            </w:rPr>
            <w:t>Handle herbal ingredients safely and sustainably</w:t>
          </w:r>
        </w:p>
        <w:p w14:paraId="5E25DF0F" w14:textId="77777777" w:rsidR="00FA1CE1" w:rsidRPr="00E82C46" w:rsidRDefault="00FA1CE1" w:rsidP="00FA1CE1">
          <w:pPr>
            <w:rPr>
              <w:rFonts w:asciiTheme="majorHAnsi" w:hAnsiTheme="majorHAnsi" w:cstheme="majorHAnsi"/>
              <w:b/>
              <w:bCs/>
              <w:color w:val="000000" w:themeColor="text1"/>
            </w:rPr>
          </w:pPr>
        </w:p>
        <w:p w14:paraId="6DEB2FD8" w14:textId="77777777" w:rsidR="00FA1CE1" w:rsidRPr="00E82C46" w:rsidRDefault="00FA1CE1" w:rsidP="002F444E">
          <w:pPr>
            <w:pStyle w:val="Heading3"/>
          </w:pPr>
          <w:bookmarkStart w:id="47" w:name="_Toc198732564"/>
          <w:r w:rsidRPr="00E82C46">
            <w:t>Key Knowledge, Resources &amp; Practical Activities:</w:t>
          </w:r>
          <w:bookmarkEnd w:id="47"/>
        </w:p>
        <w:p w14:paraId="729752CC"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Slide shows, visits, demonstrations, remedy making, discourses and dialogues</w:t>
          </w:r>
        </w:p>
        <w:p w14:paraId="32505A84"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Materia medica and herbal remedy ingredient exploration</w:t>
          </w:r>
        </w:p>
        <w:p w14:paraId="4FAD3DEA"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Learning an eclectic mix of Green Pharmacy methodologies</w:t>
          </w:r>
        </w:p>
        <w:p w14:paraId="442D0A2E"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 xml:space="preserve">Herbal and base ingredient compounding </w:t>
          </w:r>
        </w:p>
        <w:p w14:paraId="0EEC6E31"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Creative recipe adaptation and formulation</w:t>
          </w:r>
        </w:p>
        <w:p w14:paraId="1F4BFB5C"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Herbal remedy preparations</w:t>
          </w:r>
        </w:p>
        <w:p w14:paraId="40F6BCAF" w14:textId="77777777" w:rsidR="00FA1CE1" w:rsidRPr="00E82C46" w:rsidRDefault="00FA1CE1" w:rsidP="00FA1CE1">
          <w:pPr>
            <w:rPr>
              <w:rFonts w:asciiTheme="majorHAnsi" w:hAnsiTheme="majorHAnsi" w:cstheme="majorHAnsi"/>
              <w:color w:val="8ACA1D" w:themeColor="accent1" w:themeShade="BF"/>
            </w:rPr>
          </w:pPr>
        </w:p>
        <w:p w14:paraId="54B14B42" w14:textId="77777777" w:rsidR="00FA1CE1" w:rsidRPr="00E82C46" w:rsidRDefault="00FA1CE1" w:rsidP="002F444E">
          <w:pPr>
            <w:pStyle w:val="Heading3"/>
          </w:pPr>
          <w:bookmarkStart w:id="48" w:name="_Toc198732565"/>
          <w:r w:rsidRPr="00E82C46">
            <w:t>Recommended Assessment Guidelines:</w:t>
          </w:r>
          <w:bookmarkEnd w:id="48"/>
        </w:p>
        <w:p w14:paraId="30A0F9F8"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Note recipes and experiments in your Herbal Journal</w:t>
          </w:r>
        </w:p>
        <w:p w14:paraId="2AA27483"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Complete remedy related Complementary Study Assignments</w:t>
          </w:r>
        </w:p>
        <w:p w14:paraId="355CA221"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Complete the Green Pharmacy Assessment (practical remedy making)</w:t>
          </w:r>
        </w:p>
        <w:p w14:paraId="3DC48BFA" w14:textId="77777777" w:rsidR="00FA1CE1" w:rsidRPr="00E82C46" w:rsidRDefault="00FA1CE1" w:rsidP="00FA1CE1">
          <w:pPr>
            <w:rPr>
              <w:rFonts w:asciiTheme="majorHAnsi" w:hAnsiTheme="majorHAnsi" w:cstheme="majorHAnsi"/>
            </w:rPr>
          </w:pPr>
        </w:p>
        <w:p w14:paraId="383AD44E" w14:textId="77777777" w:rsidR="00FA1CE1" w:rsidRPr="00E82C46" w:rsidRDefault="00FA1CE1" w:rsidP="00FA1CE1">
          <w:pPr>
            <w:spacing w:line="240" w:lineRule="auto"/>
            <w:rPr>
              <w:rFonts w:asciiTheme="majorHAnsi" w:eastAsiaTheme="majorEastAsia" w:hAnsiTheme="majorHAnsi" w:cstheme="majorHAnsi"/>
              <w:sz w:val="28"/>
              <w:szCs w:val="26"/>
            </w:rPr>
          </w:pPr>
          <w:r w:rsidRPr="00E82C46">
            <w:rPr>
              <w:rFonts w:asciiTheme="majorHAnsi" w:hAnsiTheme="majorHAnsi" w:cstheme="majorHAnsi"/>
            </w:rPr>
            <w:br w:type="page"/>
          </w:r>
        </w:p>
        <w:p w14:paraId="43EF900C" w14:textId="77777777" w:rsidR="00FA1CE1" w:rsidRPr="002F444E" w:rsidRDefault="00FA1CE1" w:rsidP="002F444E">
          <w:pPr>
            <w:pStyle w:val="Heading2"/>
          </w:pPr>
          <w:bookmarkStart w:id="49" w:name="_Toc198732566"/>
          <w:r w:rsidRPr="002F444E">
            <w:lastRenderedPageBreak/>
            <w:t>Subject: Medicine Wheel Garden Design</w:t>
          </w:r>
          <w:bookmarkEnd w:id="49"/>
        </w:p>
        <w:p w14:paraId="587602C9" w14:textId="77777777" w:rsidR="00FA1CE1" w:rsidRPr="00E82C46" w:rsidRDefault="00FA1CE1" w:rsidP="00FA1CE1">
          <w:pPr>
            <w:rPr>
              <w:rFonts w:asciiTheme="majorHAnsi" w:hAnsiTheme="majorHAnsi" w:cstheme="majorHAnsi"/>
              <w:b/>
              <w:bCs/>
              <w:color w:val="000000" w:themeColor="text1"/>
            </w:rPr>
          </w:pPr>
        </w:p>
        <w:p w14:paraId="4255BE79" w14:textId="603EC37D" w:rsidR="00FA1CE1" w:rsidRPr="00E82C46" w:rsidRDefault="00FA1CE1" w:rsidP="002F444E">
          <w:pPr>
            <w:pStyle w:val="Heading3"/>
          </w:pPr>
          <w:bookmarkStart w:id="50" w:name="_Toc198732567"/>
          <w:r w:rsidRPr="00E82C46">
            <w:t xml:space="preserve">Learning </w:t>
          </w:r>
          <w:r w:rsidR="00E81211">
            <w:t>Outcomes</w:t>
          </w:r>
          <w:r w:rsidRPr="00E82C46">
            <w:t>:</w:t>
          </w:r>
          <w:bookmarkEnd w:id="50"/>
        </w:p>
        <w:p w14:paraId="6E78FF8C" w14:textId="77777777" w:rsidR="00FA1CE1" w:rsidRPr="00E82C46" w:rsidRDefault="00FA1CE1" w:rsidP="002F444E">
          <w:pPr>
            <w:pStyle w:val="BodyText"/>
          </w:pPr>
          <w:r w:rsidRPr="00E82C46">
            <w:t>On completion of this study subject students will be able to:</w:t>
          </w:r>
        </w:p>
        <w:p w14:paraId="32F084AA" w14:textId="77777777" w:rsidR="00FA1CE1" w:rsidRPr="00E82C46" w:rsidRDefault="00FA1CE1" w:rsidP="00FA1CE1">
          <w:pPr>
            <w:rPr>
              <w:rFonts w:asciiTheme="majorHAnsi" w:hAnsiTheme="majorHAnsi" w:cstheme="majorHAnsi"/>
              <w:color w:val="8ACA1D" w:themeColor="accent1" w:themeShade="BF"/>
            </w:rPr>
          </w:pPr>
        </w:p>
        <w:p w14:paraId="501E2953"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Define the cultural significance of Native American Medicine Wheels</w:t>
          </w:r>
        </w:p>
        <w:p w14:paraId="30243E81"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Recognise sacred herbs, colours and creatures associated with this healing tradition</w:t>
          </w:r>
        </w:p>
        <w:p w14:paraId="797E9D2C"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Draw up a working proposal with appropriate herbal plantings for a therapeutic environment</w:t>
          </w:r>
        </w:p>
        <w:p w14:paraId="096097AD"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Create a template design for a ‘Medicine Wheel Garden’.</w:t>
          </w:r>
        </w:p>
        <w:p w14:paraId="59A77088" w14:textId="77777777" w:rsidR="00FA1CE1" w:rsidRPr="00E82C46" w:rsidRDefault="00FA1CE1" w:rsidP="00FA1CE1">
          <w:pPr>
            <w:rPr>
              <w:rFonts w:asciiTheme="majorHAnsi" w:hAnsiTheme="majorHAnsi" w:cstheme="majorHAnsi"/>
              <w:color w:val="8ACA1D" w:themeColor="accent1" w:themeShade="BF"/>
            </w:rPr>
          </w:pPr>
        </w:p>
        <w:p w14:paraId="07950373" w14:textId="77777777" w:rsidR="00FA1CE1" w:rsidRPr="00E82C46" w:rsidRDefault="00FA1CE1" w:rsidP="002F444E">
          <w:pPr>
            <w:pStyle w:val="Heading3"/>
          </w:pPr>
          <w:bookmarkStart w:id="51" w:name="_Toc198732568"/>
          <w:r w:rsidRPr="00E82C46">
            <w:t>Key Knowledge, Resources &amp; Practical Activities:</w:t>
          </w:r>
          <w:bookmarkEnd w:id="51"/>
        </w:p>
        <w:p w14:paraId="7AB217C8" w14:textId="77777777" w:rsidR="00FA1CE1" w:rsidRPr="00E82C46" w:rsidRDefault="00FA1CE1" w:rsidP="00FA1CE1">
          <w:pPr>
            <w:rPr>
              <w:rFonts w:asciiTheme="majorHAnsi" w:hAnsiTheme="majorHAnsi" w:cstheme="majorHAnsi"/>
              <w:color w:val="8ACA1D" w:themeColor="accent1" w:themeShade="BF"/>
            </w:rPr>
          </w:pPr>
        </w:p>
        <w:p w14:paraId="1D475F06"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Slide show, notes, visit, discourses and dialogues</w:t>
          </w:r>
        </w:p>
        <w:p w14:paraId="56153D53"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 xml:space="preserve">Medicine Wheel origins, significance and structures </w:t>
          </w:r>
        </w:p>
        <w:p w14:paraId="07DE7252"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Simple physic garden design principles and how to apply them</w:t>
          </w:r>
        </w:p>
        <w:p w14:paraId="7BD46D1B"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Choice of herbs</w:t>
          </w:r>
        </w:p>
        <w:p w14:paraId="1F6AA34A"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Sacred herb handling and discussion</w:t>
          </w:r>
        </w:p>
        <w:p w14:paraId="590718BC"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 xml:space="preserve">Visit to The Secret Herb Garden </w:t>
          </w:r>
        </w:p>
        <w:p w14:paraId="004CCFC0"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Talk and guided tour around the herb beds, discussion of design concepts</w:t>
          </w:r>
        </w:p>
        <w:p w14:paraId="1DCA97FF"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Collating herbal sources of inspiration</w:t>
          </w:r>
        </w:p>
        <w:p w14:paraId="0035E1AA"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Drawing up a Medicine Wheel Garden design</w:t>
          </w:r>
        </w:p>
        <w:p w14:paraId="2E1EF852" w14:textId="77777777" w:rsidR="00FA1CE1" w:rsidRPr="00E82C46" w:rsidRDefault="00FA1CE1" w:rsidP="00FA1CE1">
          <w:pPr>
            <w:rPr>
              <w:rFonts w:asciiTheme="majorHAnsi" w:hAnsiTheme="majorHAnsi" w:cstheme="majorHAnsi"/>
              <w:color w:val="000000" w:themeColor="text1"/>
            </w:rPr>
          </w:pPr>
        </w:p>
        <w:p w14:paraId="75293927" w14:textId="77777777" w:rsidR="00FA1CE1" w:rsidRPr="00E82C46" w:rsidRDefault="00FA1CE1" w:rsidP="002F444E">
          <w:pPr>
            <w:pStyle w:val="Heading3"/>
          </w:pPr>
          <w:bookmarkStart w:id="52" w:name="_Toc198732569"/>
          <w:r w:rsidRPr="00E82C46">
            <w:t>Recommended Assessment Guidelines:</w:t>
          </w:r>
          <w:bookmarkEnd w:id="52"/>
        </w:p>
        <w:p w14:paraId="498293D0" w14:textId="77777777" w:rsidR="00FA1CE1" w:rsidRPr="00E82C46" w:rsidRDefault="00FA1CE1" w:rsidP="00FA1CE1">
          <w:pPr>
            <w:rPr>
              <w:rFonts w:asciiTheme="majorHAnsi" w:hAnsiTheme="majorHAnsi" w:cstheme="majorHAnsi"/>
              <w:color w:val="000000" w:themeColor="text1"/>
            </w:rPr>
          </w:pPr>
        </w:p>
        <w:p w14:paraId="316D7C23"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Add design ideas, images and notes to your Herbal Journal for inspiration</w:t>
          </w:r>
        </w:p>
        <w:p w14:paraId="504021EE"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Create a Medicine Wheel Garden mood board</w:t>
          </w:r>
        </w:p>
        <w:p w14:paraId="476291C9"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Complete Medicine Wheel Garden Design Assignment</w:t>
          </w:r>
        </w:p>
        <w:p w14:paraId="2B7F9C32" w14:textId="77777777" w:rsidR="00FA1CE1" w:rsidRPr="00E82C46" w:rsidRDefault="00FA1CE1" w:rsidP="00FA1CE1">
          <w:pPr>
            <w:rPr>
              <w:rFonts w:asciiTheme="majorHAnsi" w:hAnsiTheme="majorHAnsi" w:cstheme="majorHAnsi"/>
              <w:color w:val="000000" w:themeColor="text1"/>
            </w:rPr>
          </w:pPr>
        </w:p>
        <w:p w14:paraId="3429D6B7" w14:textId="3AB2E6CE" w:rsidR="00FA1CE1" w:rsidRDefault="00FA1CE1" w:rsidP="002F444E">
          <w:pPr>
            <w:pStyle w:val="Heading2"/>
          </w:pPr>
          <w:r w:rsidRPr="00E82C46">
            <w:rPr>
              <w:color w:val="000000" w:themeColor="text1"/>
              <w:szCs w:val="28"/>
            </w:rPr>
            <w:br w:type="page"/>
          </w:r>
          <w:bookmarkStart w:id="53" w:name="_Toc198732570"/>
          <w:r w:rsidRPr="002F444E">
            <w:lastRenderedPageBreak/>
            <w:t>Subject: Physic Garden Horticulture (not assessed)</w:t>
          </w:r>
          <w:bookmarkEnd w:id="53"/>
        </w:p>
        <w:p w14:paraId="3A66BA7D" w14:textId="77777777" w:rsidR="00E228C1" w:rsidRDefault="00E228C1" w:rsidP="00E228C1">
          <w:pPr>
            <w:pStyle w:val="BodyText"/>
          </w:pPr>
          <w:bookmarkStart w:id="54" w:name="_Toc198732571"/>
        </w:p>
        <w:p w14:paraId="441EEEBD" w14:textId="7C4D3E94" w:rsidR="00FA1CE1" w:rsidRPr="00E82C46" w:rsidRDefault="00FA1CE1" w:rsidP="002F444E">
          <w:pPr>
            <w:pStyle w:val="Heading3"/>
          </w:pPr>
          <w:r w:rsidRPr="00E82C46">
            <w:t xml:space="preserve">Learning </w:t>
          </w:r>
          <w:r w:rsidR="00E81211">
            <w:t>Outcomes</w:t>
          </w:r>
          <w:r w:rsidRPr="00E82C46">
            <w:t>:</w:t>
          </w:r>
          <w:bookmarkEnd w:id="54"/>
        </w:p>
        <w:p w14:paraId="71B9B4B4" w14:textId="77777777" w:rsidR="00FA1CE1" w:rsidRPr="00E82C46" w:rsidRDefault="00FA1CE1" w:rsidP="002F444E">
          <w:pPr>
            <w:pStyle w:val="BodyText"/>
          </w:pPr>
          <w:r w:rsidRPr="00E82C46">
            <w:t>On completion of this study subject students will be able to:</w:t>
          </w:r>
        </w:p>
        <w:p w14:paraId="7C565ABE"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Collect seed for sowing or storage</w:t>
          </w:r>
        </w:p>
        <w:p w14:paraId="17E426E2"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Mix an organic compost suitable for seed culture</w:t>
          </w:r>
        </w:p>
        <w:p w14:paraId="26B46952"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Practice correct seed sowing techniques for a variety of herbs</w:t>
          </w:r>
        </w:p>
        <w:p w14:paraId="7239319F"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Nurture a selection of medicinal and culinary herbs from seed to seedling</w:t>
          </w:r>
        </w:p>
        <w:p w14:paraId="1731A1DE"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Understand the basic principles behind good herbal husbandry</w:t>
          </w:r>
        </w:p>
        <w:p w14:paraId="661B73EC" w14:textId="77777777" w:rsidR="00FA1CE1" w:rsidRPr="00E82C46" w:rsidRDefault="00FA1CE1" w:rsidP="00FA1CE1">
          <w:pPr>
            <w:rPr>
              <w:rFonts w:asciiTheme="majorHAnsi" w:hAnsiTheme="majorHAnsi" w:cstheme="majorHAnsi"/>
              <w:color w:val="000000" w:themeColor="text1"/>
            </w:rPr>
          </w:pPr>
        </w:p>
        <w:p w14:paraId="463B205E" w14:textId="77777777" w:rsidR="00FA1CE1" w:rsidRPr="00E82C46" w:rsidRDefault="00FA1CE1" w:rsidP="002F444E">
          <w:pPr>
            <w:pStyle w:val="Heading3"/>
          </w:pPr>
          <w:bookmarkStart w:id="55" w:name="_Toc198732572"/>
          <w:r w:rsidRPr="00E82C46">
            <w:t>Key Knowledge, Resources &amp; Practical Activities:</w:t>
          </w:r>
          <w:bookmarkEnd w:id="55"/>
          <w:r w:rsidRPr="00E82C46">
            <w:t xml:space="preserve"> </w:t>
          </w:r>
        </w:p>
        <w:p w14:paraId="655584BF"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Explore historical and contemporary concepts of a physic garden - visuals and talk</w:t>
          </w:r>
        </w:p>
        <w:p w14:paraId="1CD281FC"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Explore botanical husbandry - practical activities with seeds</w:t>
          </w:r>
        </w:p>
        <w:p w14:paraId="52D157EB"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 xml:space="preserve">Recognise quintessential features of early (monastic) physic gardens </w:t>
          </w:r>
        </w:p>
        <w:p w14:paraId="4426B520"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Herbology physic garden herb, seed and tool handling</w:t>
          </w:r>
        </w:p>
        <w:p w14:paraId="1BFF75E7"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 xml:space="preserve">Seed gathering with guidance on how to collect, sort and store herbal seeds </w:t>
          </w:r>
        </w:p>
        <w:p w14:paraId="325ADA43"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or</w:t>
          </w:r>
        </w:p>
        <w:p w14:paraId="627410C8"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Seed sowing demonstration and practical</w:t>
          </w:r>
        </w:p>
        <w:p w14:paraId="19B4BDB2"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Handouts detail techniques to be practiced as appropriate</w:t>
          </w:r>
        </w:p>
        <w:p w14:paraId="45DE24DD" w14:textId="77777777" w:rsidR="00FA1CE1" w:rsidRPr="002F444E" w:rsidRDefault="00FA1CE1" w:rsidP="002F444E">
          <w:pPr>
            <w:pStyle w:val="ListBullet"/>
            <w:spacing w:after="0" w:line="360" w:lineRule="auto"/>
            <w:rPr>
              <w:color w:val="000000" w:themeColor="text1"/>
              <w:sz w:val="24"/>
              <w:szCs w:val="22"/>
            </w:rPr>
          </w:pPr>
          <w:r w:rsidRPr="002F444E">
            <w:rPr>
              <w:color w:val="000000" w:themeColor="text1"/>
              <w:sz w:val="24"/>
              <w:szCs w:val="22"/>
            </w:rPr>
            <w:t>Complementary visual imagery from a variety of sources e.g. library herbals.</w:t>
          </w:r>
        </w:p>
        <w:p w14:paraId="76390BE5" w14:textId="77777777" w:rsidR="00FA1CE1" w:rsidRPr="00E82C46" w:rsidRDefault="00FA1CE1" w:rsidP="00FA1CE1">
          <w:pPr>
            <w:rPr>
              <w:rFonts w:asciiTheme="majorHAnsi" w:hAnsiTheme="majorHAnsi" w:cstheme="majorHAnsi"/>
              <w:color w:val="000000" w:themeColor="text1"/>
            </w:rPr>
          </w:pPr>
        </w:p>
        <w:p w14:paraId="279F7467" w14:textId="384401C4" w:rsidR="00FA1CE1" w:rsidRPr="002F444E" w:rsidRDefault="00FA1CE1" w:rsidP="002F444E">
          <w:pPr>
            <w:pStyle w:val="Heading3"/>
          </w:pPr>
          <w:bookmarkStart w:id="56" w:name="_Toc198732573"/>
          <w:r w:rsidRPr="00E82C46">
            <w:t>Recommended Assessment Guidelines:</w:t>
          </w:r>
          <w:bookmarkEnd w:id="56"/>
        </w:p>
        <w:p w14:paraId="2B41677D" w14:textId="77777777" w:rsidR="00FA1CE1" w:rsidRPr="00E82C46" w:rsidRDefault="00FA1CE1" w:rsidP="002F444E">
          <w:pPr>
            <w:pStyle w:val="BodyText"/>
          </w:pPr>
          <w:r w:rsidRPr="00E82C46">
            <w:t xml:space="preserve">None Required </w:t>
          </w:r>
        </w:p>
        <w:p w14:paraId="072BF89C" w14:textId="77777777" w:rsidR="00FA1CE1" w:rsidRPr="00E82C46" w:rsidRDefault="00FA1CE1" w:rsidP="002F444E">
          <w:pPr>
            <w:pStyle w:val="BodyText"/>
          </w:pPr>
        </w:p>
        <w:p w14:paraId="3CED361D" w14:textId="77777777" w:rsidR="00FA1CE1" w:rsidRPr="00E82C46" w:rsidRDefault="00FA1CE1" w:rsidP="002F444E">
          <w:pPr>
            <w:pStyle w:val="BodyText"/>
          </w:pPr>
          <w:r w:rsidRPr="00E82C46">
            <w:t xml:space="preserve">Please note that there may be some necessary seasonal variations to the content of this subject depending on the time of year you choose to study for your Certificate in Herbology. </w:t>
          </w:r>
        </w:p>
        <w:p w14:paraId="7341CE46" w14:textId="77777777" w:rsidR="00FA1CE1" w:rsidRPr="00E82C46" w:rsidRDefault="00FA1CE1" w:rsidP="00FA1CE1">
          <w:pPr>
            <w:ind w:left="360" w:right="39"/>
            <w:rPr>
              <w:rFonts w:asciiTheme="majorHAnsi" w:hAnsiTheme="majorHAnsi" w:cstheme="majorHAnsi"/>
              <w:color w:val="000000" w:themeColor="text1"/>
            </w:rPr>
          </w:pPr>
        </w:p>
        <w:p w14:paraId="3E93482B" w14:textId="77777777" w:rsidR="00FA1CE1" w:rsidRPr="00E82C46" w:rsidRDefault="00FA1CE1" w:rsidP="00FA1CE1">
          <w:pPr>
            <w:pStyle w:val="Heading2"/>
            <w:rPr>
              <w:rFonts w:asciiTheme="majorHAnsi" w:hAnsiTheme="majorHAnsi" w:cstheme="majorHAnsi"/>
              <w:color w:val="000000" w:themeColor="text1"/>
            </w:rPr>
          </w:pPr>
          <w:r w:rsidRPr="00E82C46">
            <w:rPr>
              <w:rFonts w:asciiTheme="majorHAnsi" w:hAnsiTheme="majorHAnsi" w:cstheme="majorHAnsi"/>
            </w:rPr>
            <w:br w:type="page"/>
          </w:r>
        </w:p>
        <w:p w14:paraId="640E478A" w14:textId="7EDC9C53" w:rsidR="00FA1CE1" w:rsidRPr="002F444E" w:rsidRDefault="00FA1CE1" w:rsidP="002F444E">
          <w:pPr>
            <w:pStyle w:val="Heading1"/>
          </w:pPr>
          <w:bookmarkStart w:id="57" w:name="_Toc198732574"/>
          <w:r w:rsidRPr="002F444E">
            <w:lastRenderedPageBreak/>
            <w:t>5. Attendance &amp; Missed Class Procedure</w:t>
          </w:r>
          <w:bookmarkEnd w:id="57"/>
        </w:p>
        <w:p w14:paraId="12DB5286" w14:textId="77777777" w:rsidR="00FA1CE1" w:rsidRPr="00E82C46" w:rsidRDefault="00FA1CE1" w:rsidP="002F444E">
          <w:pPr>
            <w:pStyle w:val="BodyText"/>
            <w:rPr>
              <w:lang w:eastAsia="en-GB"/>
            </w:rPr>
          </w:pPr>
          <w:r w:rsidRPr="00E82C46">
            <w:rPr>
              <w:lang w:eastAsia="en-GB"/>
            </w:rPr>
            <w:t xml:space="preserve">All students who wish to pass this Certificate must attend </w:t>
          </w:r>
          <w:proofErr w:type="gramStart"/>
          <w:r w:rsidRPr="00E82C46">
            <w:rPr>
              <w:lang w:eastAsia="en-GB"/>
            </w:rPr>
            <w:t>all of</w:t>
          </w:r>
          <w:proofErr w:type="gramEnd"/>
          <w:r w:rsidRPr="00E82C46">
            <w:rPr>
              <w:lang w:eastAsia="en-GB"/>
            </w:rPr>
            <w:t xml:space="preserve"> the classes. If you miss a class or are unable to attend, you need to tell us as soon as possible. </w:t>
          </w:r>
        </w:p>
        <w:p w14:paraId="02F9ACE9" w14:textId="77777777" w:rsidR="00FA1CE1" w:rsidRPr="00E82C46" w:rsidRDefault="00FA1CE1" w:rsidP="002F444E">
          <w:pPr>
            <w:pStyle w:val="BodyText"/>
            <w:rPr>
              <w:lang w:eastAsia="en-GB"/>
            </w:rPr>
          </w:pPr>
        </w:p>
        <w:p w14:paraId="3F6B0C09" w14:textId="77777777" w:rsidR="00FA1CE1" w:rsidRPr="00E82C46" w:rsidRDefault="00FA1CE1" w:rsidP="002F444E">
          <w:pPr>
            <w:pStyle w:val="BodyText"/>
          </w:pPr>
          <w:r w:rsidRPr="002F444E">
            <w:rPr>
              <w:lang w:eastAsia="en-GB"/>
            </w:rPr>
            <w:t>It may be possible</w:t>
          </w:r>
          <w:r w:rsidRPr="00CE0467">
            <w:rPr>
              <w:color w:val="FF0000"/>
              <w:lang w:eastAsia="en-GB"/>
            </w:rPr>
            <w:t xml:space="preserve"> </w:t>
          </w:r>
          <w:r w:rsidRPr="00E82C46">
            <w:rPr>
              <w:lang w:eastAsia="en-GB"/>
            </w:rPr>
            <w:t xml:space="preserve">to arrange for a </w:t>
          </w:r>
          <w:proofErr w:type="gramStart"/>
          <w:r w:rsidRPr="00E82C46">
            <w:rPr>
              <w:lang w:eastAsia="en-GB"/>
            </w:rPr>
            <w:t>catch up</w:t>
          </w:r>
          <w:proofErr w:type="gramEnd"/>
          <w:r w:rsidRPr="00E82C46">
            <w:rPr>
              <w:lang w:eastAsia="en-GB"/>
            </w:rPr>
            <w:t xml:space="preserve"> day. There is a fee of £150* for this, except under exceptional circumstances and by prior arrangement with RBGE. Please note it will not be possible to arrange catch up days for off site visits. </w:t>
          </w:r>
        </w:p>
        <w:p w14:paraId="08B98141" w14:textId="77777777" w:rsidR="00FA1CE1" w:rsidRPr="00E82C46" w:rsidRDefault="00FA1CE1" w:rsidP="002F444E">
          <w:pPr>
            <w:pStyle w:val="BodyText"/>
            <w:rPr>
              <w:lang w:eastAsia="en-GB"/>
            </w:rPr>
          </w:pPr>
        </w:p>
        <w:p w14:paraId="4FA045C5" w14:textId="77777777" w:rsidR="00FA1CE1" w:rsidRPr="00E82C46" w:rsidRDefault="00FA1CE1" w:rsidP="002F444E">
          <w:pPr>
            <w:pStyle w:val="BodyText"/>
            <w:rPr>
              <w:lang w:eastAsia="en-GB"/>
            </w:rPr>
          </w:pPr>
          <w:r w:rsidRPr="00E82C46">
            <w:rPr>
              <w:lang w:eastAsia="en-GB"/>
            </w:rPr>
            <w:t>If you are unable to attend a class or miss a class, please contact the Education</w:t>
          </w:r>
        </w:p>
        <w:p w14:paraId="52A18862" w14:textId="77777777" w:rsidR="00FA1CE1" w:rsidRPr="00E82C46" w:rsidRDefault="00FA1CE1" w:rsidP="002F444E">
          <w:pPr>
            <w:pStyle w:val="BodyText"/>
            <w:rPr>
              <w:lang w:eastAsia="en-GB"/>
            </w:rPr>
          </w:pPr>
          <w:r w:rsidRPr="00E82C46">
            <w:rPr>
              <w:lang w:eastAsia="en-GB"/>
            </w:rPr>
            <w:t xml:space="preserve">Office in the first instance by emailing: </w:t>
          </w:r>
          <w:hyperlink r:id="rId13" w:history="1">
            <w:r w:rsidRPr="00E82C46">
              <w:rPr>
                <w:lang w:eastAsia="en-GB"/>
              </w:rPr>
              <w:t>education@rbge.org.uk</w:t>
            </w:r>
          </w:hyperlink>
        </w:p>
        <w:p w14:paraId="19F9EE12" w14:textId="77777777" w:rsidR="00FA1CE1" w:rsidRPr="00E82C46" w:rsidRDefault="00FA1CE1" w:rsidP="002F444E">
          <w:pPr>
            <w:pStyle w:val="BodyText"/>
          </w:pPr>
        </w:p>
        <w:p w14:paraId="242EF38B" w14:textId="77777777" w:rsidR="00FA1CE1" w:rsidRPr="00E82C46" w:rsidRDefault="00FA1CE1" w:rsidP="002F444E">
          <w:pPr>
            <w:pStyle w:val="BodyText"/>
            <w:rPr>
              <w:lang w:eastAsia="en-GB"/>
            </w:rPr>
          </w:pPr>
          <w:r w:rsidRPr="00E82C46">
            <w:rPr>
              <w:lang w:eastAsia="en-GB"/>
            </w:rPr>
            <w:t>*If more than one student is attending the catch-up day this fee will be reduced</w:t>
          </w:r>
        </w:p>
        <w:p w14:paraId="3841EE84" w14:textId="77777777" w:rsidR="00FA1CE1" w:rsidRPr="00E82C46" w:rsidRDefault="00FA1CE1" w:rsidP="002F444E">
          <w:pPr>
            <w:pStyle w:val="BodyText"/>
            <w:rPr>
              <w:lang w:eastAsia="en-GB"/>
            </w:rPr>
          </w:pPr>
          <w:r w:rsidRPr="00E82C46">
            <w:rPr>
              <w:lang w:eastAsia="en-GB"/>
            </w:rPr>
            <w:t>accordingly.</w:t>
          </w:r>
        </w:p>
        <w:p w14:paraId="546821AF" w14:textId="77777777" w:rsidR="00FA1CE1" w:rsidRPr="00E82C46" w:rsidRDefault="00FA1CE1" w:rsidP="00FA1CE1">
          <w:pPr>
            <w:rPr>
              <w:rFonts w:asciiTheme="majorHAnsi" w:hAnsiTheme="majorHAnsi" w:cstheme="majorHAnsi"/>
              <w:b/>
              <w:bCs/>
              <w:color w:val="000000"/>
              <w:lang w:eastAsia="en-GB"/>
            </w:rPr>
          </w:pPr>
        </w:p>
        <w:p w14:paraId="39E10759" w14:textId="77777777" w:rsidR="00FA1CE1" w:rsidRPr="00E82C46" w:rsidRDefault="00FA1CE1" w:rsidP="00FA1CE1">
          <w:pPr>
            <w:rPr>
              <w:rFonts w:asciiTheme="majorHAnsi" w:eastAsiaTheme="majorEastAsia" w:hAnsiTheme="majorHAnsi" w:cstheme="majorHAnsi"/>
              <w:b/>
              <w:bCs/>
            </w:rPr>
          </w:pPr>
        </w:p>
        <w:p w14:paraId="2276A555" w14:textId="58C3F0EF" w:rsidR="00FA1CE1" w:rsidRPr="002F444E" w:rsidRDefault="00FA1CE1" w:rsidP="002F444E">
          <w:pPr>
            <w:pStyle w:val="Heading1"/>
          </w:pPr>
          <w:bookmarkStart w:id="58" w:name="_Toc198732575"/>
          <w:r w:rsidRPr="002F444E">
            <w:t>6. Equipment &amp; Ingredients Required</w:t>
          </w:r>
          <w:bookmarkEnd w:id="58"/>
        </w:p>
        <w:p w14:paraId="3CB17523" w14:textId="77777777" w:rsidR="00FA1CE1" w:rsidRPr="00E82C46" w:rsidRDefault="00FA1CE1" w:rsidP="002F444E">
          <w:pPr>
            <w:pStyle w:val="BodyText"/>
          </w:pPr>
          <w:r w:rsidRPr="00E82C46">
            <w:t xml:space="preserve">All equipment and materials needed to complete this programme of study are provided by RBGE, </w:t>
          </w:r>
          <w:proofErr w:type="gramStart"/>
          <w:r w:rsidRPr="00E82C46">
            <w:t>with the exception of</w:t>
          </w:r>
          <w:proofErr w:type="gramEnd"/>
          <w:r w:rsidRPr="00E82C46">
            <w:t xml:space="preserve"> the ingredients for your chosen Green Pharmacy Assessment remedy.  </w:t>
          </w:r>
        </w:p>
        <w:p w14:paraId="147C5F76" w14:textId="77777777" w:rsidR="00FA1CE1" w:rsidRPr="00E82C46" w:rsidRDefault="00FA1CE1" w:rsidP="00FA1CE1">
          <w:pPr>
            <w:spacing w:line="240" w:lineRule="auto"/>
            <w:rPr>
              <w:rFonts w:asciiTheme="majorHAnsi" w:hAnsiTheme="majorHAnsi" w:cstheme="majorHAnsi"/>
            </w:rPr>
          </w:pPr>
        </w:p>
        <w:p w14:paraId="42116047" w14:textId="6FFEF7A8" w:rsidR="00FA1CE1" w:rsidRPr="00E228C1" w:rsidRDefault="00FA1CE1" w:rsidP="002F444E">
          <w:pPr>
            <w:pStyle w:val="Heading1"/>
          </w:pPr>
          <w:bookmarkStart w:id="59" w:name="_Toc198732576"/>
          <w:r w:rsidRPr="00E228C1">
            <w:t>7. Course Fees</w:t>
          </w:r>
          <w:bookmarkEnd w:id="59"/>
          <w:r w:rsidRPr="00E228C1">
            <w:t xml:space="preserve"> </w:t>
          </w:r>
        </w:p>
        <w:p w14:paraId="2FA75372" w14:textId="60B9E08D" w:rsidR="00FA1CE1" w:rsidRPr="00E82C46" w:rsidRDefault="00FA1CE1" w:rsidP="002F444E">
          <w:pPr>
            <w:pStyle w:val="BodyText"/>
          </w:pPr>
          <w:r w:rsidRPr="00E82C46">
            <w:t xml:space="preserve">The cost for the course is </w:t>
          </w:r>
          <w:r w:rsidRPr="00F8444E">
            <w:t>£89</w:t>
          </w:r>
          <w:r w:rsidR="00F8444E" w:rsidRPr="00F8444E">
            <w:t>5</w:t>
          </w:r>
          <w:r w:rsidRPr="0075706A">
            <w:rPr>
              <w:color w:val="FF0000"/>
            </w:rPr>
            <w:t xml:space="preserve">. </w:t>
          </w:r>
          <w:r w:rsidRPr="00E82C46">
            <w:t xml:space="preserve">Full payment for the course is required on acceptance of a place. </w:t>
          </w:r>
        </w:p>
        <w:p w14:paraId="41390A1D" w14:textId="77777777" w:rsidR="00FA1CE1" w:rsidRPr="00E82C46" w:rsidRDefault="00FA1CE1" w:rsidP="00FA1CE1">
          <w:pPr>
            <w:rPr>
              <w:rFonts w:asciiTheme="majorHAnsi" w:hAnsiTheme="majorHAnsi" w:cstheme="majorHAnsi"/>
              <w:color w:val="000000"/>
            </w:rPr>
          </w:pPr>
        </w:p>
        <w:p w14:paraId="4445E23C" w14:textId="77777777" w:rsidR="00FA1CE1" w:rsidRPr="00E82C46" w:rsidRDefault="00FA1CE1" w:rsidP="00FA1CE1">
          <w:pPr>
            <w:spacing w:line="240" w:lineRule="auto"/>
            <w:rPr>
              <w:rFonts w:asciiTheme="majorHAnsi" w:eastAsiaTheme="majorEastAsia" w:hAnsiTheme="majorHAnsi" w:cstheme="majorHAnsi"/>
              <w:sz w:val="32"/>
              <w:szCs w:val="32"/>
            </w:rPr>
          </w:pPr>
          <w:r w:rsidRPr="00E82C46">
            <w:rPr>
              <w:rFonts w:asciiTheme="majorHAnsi" w:hAnsiTheme="majorHAnsi" w:cstheme="majorHAnsi"/>
            </w:rPr>
            <w:br w:type="page"/>
          </w:r>
        </w:p>
        <w:p w14:paraId="02F5B207" w14:textId="330FE5FA" w:rsidR="00FA1CE1" w:rsidRPr="00E82C46" w:rsidRDefault="00FA1CE1" w:rsidP="002F444E">
          <w:pPr>
            <w:pStyle w:val="Heading1"/>
          </w:pPr>
          <w:bookmarkStart w:id="60" w:name="_Toc198732577"/>
          <w:r w:rsidRPr="002F444E">
            <w:lastRenderedPageBreak/>
            <w:t>8. Application Procedure</w:t>
          </w:r>
          <w:bookmarkEnd w:id="60"/>
        </w:p>
        <w:p w14:paraId="26BB56FD" w14:textId="77777777" w:rsidR="00FA1CE1" w:rsidRPr="001A7114" w:rsidRDefault="00FA1CE1" w:rsidP="001A7114">
          <w:pPr>
            <w:pStyle w:val="BodyText"/>
          </w:pPr>
          <w:r w:rsidRPr="001A7114">
            <w:t xml:space="preserve">Spaces on this course are limited. Candidates will be selected </w:t>
          </w:r>
          <w:proofErr w:type="gramStart"/>
          <w:r w:rsidRPr="001A7114">
            <w:t>on the basis of</w:t>
          </w:r>
          <w:proofErr w:type="gramEnd"/>
          <w:r w:rsidRPr="001A7114">
            <w:t xml:space="preserve"> the answers given to the questions on the application form. If all applications are of a high standard, applications may be allocated based in the order they were received.</w:t>
          </w:r>
        </w:p>
        <w:p w14:paraId="7C04F456" w14:textId="77777777" w:rsidR="00FA1CE1" w:rsidRPr="001A7114" w:rsidRDefault="00FA1CE1" w:rsidP="001A7114">
          <w:pPr>
            <w:pStyle w:val="BodyText"/>
          </w:pPr>
        </w:p>
        <w:p w14:paraId="651E8292" w14:textId="099A931E" w:rsidR="00FA1CE1" w:rsidRPr="001A7114" w:rsidRDefault="00FA1CE1" w:rsidP="001A7114">
          <w:pPr>
            <w:pStyle w:val="BodyText"/>
          </w:pPr>
          <w:r w:rsidRPr="001A7114">
            <w:t xml:space="preserve">Applications will only be open for one intake at a time. To apply for the course, you must complete our </w:t>
          </w:r>
          <w:hyperlink r:id="rId14" w:history="1">
            <w:r w:rsidRPr="001A7114">
              <w:rPr>
                <w:rStyle w:val="Hyperlink"/>
              </w:rPr>
              <w:t>online application form</w:t>
            </w:r>
          </w:hyperlink>
          <w:r w:rsidRPr="001A7114">
            <w:t xml:space="preserve">. </w:t>
          </w:r>
        </w:p>
        <w:p w14:paraId="5E841AA4" w14:textId="77777777" w:rsidR="00FA1CE1" w:rsidRPr="00E82C46" w:rsidRDefault="00FA1CE1" w:rsidP="00FA1CE1">
          <w:pPr>
            <w:rPr>
              <w:rFonts w:asciiTheme="majorHAnsi" w:hAnsiTheme="majorHAnsi" w:cstheme="majorHAnsi"/>
              <w:bCs/>
            </w:rPr>
          </w:pPr>
        </w:p>
        <w:tbl>
          <w:tblPr>
            <w:tblStyle w:val="RBGEtablestyle"/>
            <w:tblW w:w="10343" w:type="dxa"/>
            <w:tblLook w:val="04A0" w:firstRow="1" w:lastRow="0" w:firstColumn="1" w:lastColumn="0" w:noHBand="0" w:noVBand="1"/>
          </w:tblPr>
          <w:tblGrid>
            <w:gridCol w:w="3397"/>
            <w:gridCol w:w="3473"/>
            <w:gridCol w:w="3473"/>
          </w:tblGrid>
          <w:tr w:rsidR="00FA1CE1" w:rsidRPr="00E82C46" w14:paraId="12DDC35E" w14:textId="77777777" w:rsidTr="001A7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CFEEC3C" w14:textId="77777777" w:rsidR="00FA1CE1" w:rsidRPr="00E228C1" w:rsidRDefault="00FA1CE1" w:rsidP="00E228C1">
                <w:pPr>
                  <w:pStyle w:val="BodyText"/>
                  <w:spacing w:line="240" w:lineRule="auto"/>
                  <w:jc w:val="center"/>
                  <w:rPr>
                    <w:color w:val="00382B"/>
                  </w:rPr>
                </w:pPr>
                <w:r w:rsidRPr="00E228C1">
                  <w:rPr>
                    <w:color w:val="00382B"/>
                  </w:rPr>
                  <w:t>Course</w:t>
                </w:r>
              </w:p>
            </w:tc>
            <w:tc>
              <w:tcPr>
                <w:tcW w:w="3473" w:type="dxa"/>
                <w:vAlign w:val="center"/>
              </w:tcPr>
              <w:p w14:paraId="2AB9676E" w14:textId="77777777" w:rsidR="00FA1CE1" w:rsidRPr="00E228C1" w:rsidRDefault="00FA1CE1" w:rsidP="00E228C1">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color w:val="00382B"/>
                  </w:rPr>
                </w:pPr>
                <w:r w:rsidRPr="00E228C1">
                  <w:rPr>
                    <w:color w:val="00382B"/>
                  </w:rPr>
                  <w:t>Applications Open</w:t>
                </w:r>
              </w:p>
            </w:tc>
            <w:tc>
              <w:tcPr>
                <w:tcW w:w="3473" w:type="dxa"/>
                <w:vAlign w:val="center"/>
              </w:tcPr>
              <w:p w14:paraId="25C1B231" w14:textId="77777777" w:rsidR="00FA1CE1" w:rsidRPr="00E228C1" w:rsidRDefault="00FA1CE1" w:rsidP="00E228C1">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color w:val="00382B"/>
                  </w:rPr>
                </w:pPr>
                <w:r w:rsidRPr="00E228C1">
                  <w:rPr>
                    <w:color w:val="00382B"/>
                  </w:rPr>
                  <w:t>Applications Close</w:t>
                </w:r>
              </w:p>
            </w:tc>
          </w:tr>
          <w:tr w:rsidR="00FA1CE1" w:rsidRPr="00E82C46" w14:paraId="0DC3080A" w14:textId="77777777" w:rsidTr="001A7114">
            <w:tc>
              <w:tcPr>
                <w:cnfStyle w:val="001000000000" w:firstRow="0" w:lastRow="0" w:firstColumn="1" w:lastColumn="0" w:oddVBand="0" w:evenVBand="0" w:oddHBand="0" w:evenHBand="0" w:firstRowFirstColumn="0" w:firstRowLastColumn="0" w:lastRowFirstColumn="0" w:lastRowLastColumn="0"/>
                <w:tcW w:w="3397" w:type="dxa"/>
                <w:vAlign w:val="center"/>
              </w:tcPr>
              <w:p w14:paraId="609C9E26" w14:textId="4CDA1659" w:rsidR="00FA1CE1" w:rsidRPr="0027703D" w:rsidRDefault="00E228C1" w:rsidP="00E228C1">
                <w:pPr>
                  <w:pStyle w:val="BodyText"/>
                  <w:jc w:val="center"/>
                  <w:rPr>
                    <w:highlight w:val="yellow"/>
                  </w:rPr>
                </w:pPr>
                <w:r>
                  <w:t>Autumn/Winter Weekends</w:t>
                </w:r>
                <w:r w:rsidR="001A7114">
                  <w:br/>
                  <w:t>(</w:t>
                </w:r>
                <w:r w:rsidR="00784A94">
                  <w:t>September 2025</w:t>
                </w:r>
                <w:r w:rsidR="001A7114">
                  <w:t xml:space="preserve"> – </w:t>
                </w:r>
                <w:r w:rsidR="00784A94">
                  <w:t>January</w:t>
                </w:r>
                <w:r w:rsidR="001A7114">
                  <w:t xml:space="preserve"> 202</w:t>
                </w:r>
                <w:r w:rsidR="00784A94">
                  <w:t>6</w:t>
                </w:r>
                <w:r w:rsidR="001A7114">
                  <w:t>)</w:t>
                </w:r>
              </w:p>
            </w:tc>
            <w:tc>
              <w:tcPr>
                <w:tcW w:w="3473" w:type="dxa"/>
                <w:vAlign w:val="center"/>
              </w:tcPr>
              <w:p w14:paraId="736C1010" w14:textId="63D063F4" w:rsidR="00FA1CE1" w:rsidRPr="001A7114" w:rsidRDefault="00E228C1" w:rsidP="001A7114">
                <w:pPr>
                  <w:pStyle w:val="BodyText"/>
                  <w:jc w:val="center"/>
                  <w:cnfStyle w:val="000000000000" w:firstRow="0" w:lastRow="0" w:firstColumn="0" w:lastColumn="0" w:oddVBand="0" w:evenVBand="0" w:oddHBand="0" w:evenHBand="0" w:firstRowFirstColumn="0" w:firstRowLastColumn="0" w:lastRowFirstColumn="0" w:lastRowLastColumn="0"/>
                </w:pPr>
                <w:r w:rsidRPr="001A7114">
                  <w:t>Wednesday 25th June 2025</w:t>
                </w:r>
              </w:p>
            </w:tc>
            <w:tc>
              <w:tcPr>
                <w:tcW w:w="3473" w:type="dxa"/>
                <w:vAlign w:val="center"/>
              </w:tcPr>
              <w:p w14:paraId="13B1241C" w14:textId="5FD72A73" w:rsidR="00FA1CE1" w:rsidRPr="001A7114" w:rsidRDefault="00B94AD5" w:rsidP="001A7114">
                <w:pPr>
                  <w:pStyle w:val="BodyText"/>
                  <w:jc w:val="center"/>
                  <w:cnfStyle w:val="000000000000" w:firstRow="0" w:lastRow="0" w:firstColumn="0" w:lastColumn="0" w:oddVBand="0" w:evenVBand="0" w:oddHBand="0" w:evenHBand="0" w:firstRowFirstColumn="0" w:firstRowLastColumn="0" w:lastRowFirstColumn="0" w:lastRowLastColumn="0"/>
                </w:pPr>
                <w:r>
                  <w:t>End of September</w:t>
                </w:r>
              </w:p>
            </w:tc>
          </w:tr>
          <w:tr w:rsidR="00FA1CE1" w:rsidRPr="00E82C46" w14:paraId="5F557011" w14:textId="77777777" w:rsidTr="001A7114">
            <w:tc>
              <w:tcPr>
                <w:cnfStyle w:val="001000000000" w:firstRow="0" w:lastRow="0" w:firstColumn="1" w:lastColumn="0" w:oddVBand="0" w:evenVBand="0" w:oddHBand="0" w:evenHBand="0" w:firstRowFirstColumn="0" w:firstRowLastColumn="0" w:lastRowFirstColumn="0" w:lastRowLastColumn="0"/>
                <w:tcW w:w="3397" w:type="dxa"/>
                <w:vAlign w:val="center"/>
              </w:tcPr>
              <w:p w14:paraId="0E180E26" w14:textId="6EF35395" w:rsidR="00FA1CE1" w:rsidRPr="001A7114" w:rsidRDefault="00E228C1" w:rsidP="00E228C1">
                <w:pPr>
                  <w:pStyle w:val="BodyText"/>
                  <w:jc w:val="center"/>
                </w:pPr>
                <w:r w:rsidRPr="001A7114">
                  <w:t xml:space="preserve">Weekdays </w:t>
                </w:r>
                <w:r w:rsidR="001A7114" w:rsidRPr="001A7114">
                  <w:br/>
                </w:r>
                <w:r w:rsidRPr="001A7114">
                  <w:t>(January – February 2026)</w:t>
                </w:r>
              </w:p>
            </w:tc>
            <w:tc>
              <w:tcPr>
                <w:tcW w:w="3473" w:type="dxa"/>
                <w:vAlign w:val="center"/>
              </w:tcPr>
              <w:p w14:paraId="4BE38937" w14:textId="3FDC99D1" w:rsidR="00FA1CE1" w:rsidRPr="001A7114" w:rsidRDefault="00E228C1" w:rsidP="001A7114">
                <w:pPr>
                  <w:pStyle w:val="BodyText"/>
                  <w:jc w:val="center"/>
                  <w:cnfStyle w:val="000000000000" w:firstRow="0" w:lastRow="0" w:firstColumn="0" w:lastColumn="0" w:oddVBand="0" w:evenVBand="0" w:oddHBand="0" w:evenHBand="0" w:firstRowFirstColumn="0" w:firstRowLastColumn="0" w:lastRowFirstColumn="0" w:lastRowLastColumn="0"/>
                </w:pPr>
                <w:r w:rsidRPr="001A7114">
                  <w:t xml:space="preserve">Wednesday 23rd July </w:t>
                </w:r>
                <w:r w:rsidR="00FA1CE1" w:rsidRPr="001A7114">
                  <w:t>2025</w:t>
                </w:r>
              </w:p>
            </w:tc>
            <w:tc>
              <w:tcPr>
                <w:tcW w:w="3473" w:type="dxa"/>
                <w:vAlign w:val="center"/>
              </w:tcPr>
              <w:p w14:paraId="7313F2C5" w14:textId="136D4F85" w:rsidR="00FA1CE1" w:rsidRPr="001A7114" w:rsidRDefault="00FA1CE1" w:rsidP="001A7114">
                <w:pPr>
                  <w:pStyle w:val="BodyText"/>
                  <w:jc w:val="center"/>
                  <w:cnfStyle w:val="000000000000" w:firstRow="0" w:lastRow="0" w:firstColumn="0" w:lastColumn="0" w:oddVBand="0" w:evenVBand="0" w:oddHBand="0" w:evenHBand="0" w:firstRowFirstColumn="0" w:firstRowLastColumn="0" w:lastRowFirstColumn="0" w:lastRowLastColumn="0"/>
                </w:pPr>
                <w:r w:rsidRPr="001A7114">
                  <w:t xml:space="preserve">Sunday </w:t>
                </w:r>
                <w:r w:rsidR="001A7114" w:rsidRPr="001A7114">
                  <w:t xml:space="preserve">26th October </w:t>
                </w:r>
                <w:r w:rsidRPr="001A7114">
                  <w:t>2025</w:t>
                </w:r>
              </w:p>
            </w:tc>
          </w:tr>
          <w:tr w:rsidR="00FA1CE1" w:rsidRPr="00E82C46" w14:paraId="46023EF3" w14:textId="77777777" w:rsidTr="001A7114">
            <w:tc>
              <w:tcPr>
                <w:cnfStyle w:val="001000000000" w:firstRow="0" w:lastRow="0" w:firstColumn="1" w:lastColumn="0" w:oddVBand="0" w:evenVBand="0" w:oddHBand="0" w:evenHBand="0" w:firstRowFirstColumn="0" w:firstRowLastColumn="0" w:lastRowFirstColumn="0" w:lastRowLastColumn="0"/>
                <w:tcW w:w="3397" w:type="dxa"/>
                <w:vAlign w:val="center"/>
              </w:tcPr>
              <w:p w14:paraId="6BB929CB" w14:textId="79485973" w:rsidR="00FA1CE1" w:rsidRPr="001A7114" w:rsidRDefault="001A7114" w:rsidP="00E228C1">
                <w:pPr>
                  <w:pStyle w:val="BodyText"/>
                  <w:jc w:val="center"/>
                </w:pPr>
                <w:r w:rsidRPr="001A7114">
                  <w:t>Spring Weekends</w:t>
                </w:r>
                <w:r w:rsidRPr="001A7114">
                  <w:br/>
                  <w:t>(March – May 2026)</w:t>
                </w:r>
              </w:p>
            </w:tc>
            <w:tc>
              <w:tcPr>
                <w:tcW w:w="3473" w:type="dxa"/>
                <w:vAlign w:val="center"/>
              </w:tcPr>
              <w:p w14:paraId="398546FC" w14:textId="4249A845" w:rsidR="00FA1CE1" w:rsidRPr="001A7114" w:rsidRDefault="001A7114" w:rsidP="001A7114">
                <w:pPr>
                  <w:pStyle w:val="BodyText"/>
                  <w:jc w:val="center"/>
                  <w:cnfStyle w:val="000000000000" w:firstRow="0" w:lastRow="0" w:firstColumn="0" w:lastColumn="0" w:oddVBand="0" w:evenVBand="0" w:oddHBand="0" w:evenHBand="0" w:firstRowFirstColumn="0" w:firstRowLastColumn="0" w:lastRowFirstColumn="0" w:lastRowLastColumn="0"/>
                </w:pPr>
                <w:r w:rsidRPr="001A7114">
                  <w:t xml:space="preserve">Monday 3rd November </w:t>
                </w:r>
                <w:r w:rsidR="00FA1CE1" w:rsidRPr="001A7114">
                  <w:t>2025</w:t>
                </w:r>
              </w:p>
            </w:tc>
            <w:tc>
              <w:tcPr>
                <w:tcW w:w="3473" w:type="dxa"/>
                <w:vAlign w:val="center"/>
              </w:tcPr>
              <w:p w14:paraId="4900FD4D" w14:textId="3F43EB0D" w:rsidR="00FA1CE1" w:rsidRPr="001A7114" w:rsidRDefault="00FA1CE1" w:rsidP="001A7114">
                <w:pPr>
                  <w:pStyle w:val="BodyText"/>
                  <w:jc w:val="center"/>
                  <w:cnfStyle w:val="000000000000" w:firstRow="0" w:lastRow="0" w:firstColumn="0" w:lastColumn="0" w:oddVBand="0" w:evenVBand="0" w:oddHBand="0" w:evenHBand="0" w:firstRowFirstColumn="0" w:firstRowLastColumn="0" w:lastRowFirstColumn="0" w:lastRowLastColumn="0"/>
                </w:pPr>
                <w:r w:rsidRPr="001A7114">
                  <w:t xml:space="preserve">Sunday </w:t>
                </w:r>
                <w:r w:rsidR="001A7114" w:rsidRPr="001A7114">
                  <w:t>11th January 2026</w:t>
                </w:r>
              </w:p>
            </w:tc>
          </w:tr>
        </w:tbl>
        <w:p w14:paraId="5F35D128" w14:textId="77777777" w:rsidR="00FA1CE1" w:rsidRPr="00E82C46" w:rsidRDefault="00FA1CE1" w:rsidP="00FA1CE1">
          <w:pPr>
            <w:rPr>
              <w:rFonts w:asciiTheme="majorHAnsi" w:hAnsiTheme="majorHAnsi" w:cstheme="majorHAnsi"/>
              <w:bCs/>
            </w:rPr>
          </w:pPr>
        </w:p>
        <w:p w14:paraId="2EA5E66A" w14:textId="13E39D41" w:rsidR="00FA1CE1" w:rsidRPr="00E82C46" w:rsidRDefault="00FA1CE1" w:rsidP="002F444E">
          <w:pPr>
            <w:pStyle w:val="BodyText"/>
          </w:pPr>
          <w:r w:rsidRPr="00E82C46">
            <w:t xml:space="preserve">Applications will open at 9:00am on the first day and close at </w:t>
          </w:r>
          <w:r w:rsidR="002F444E">
            <w:t>11</w:t>
          </w:r>
          <w:r w:rsidRPr="00E82C46">
            <w:t xml:space="preserve">.00pm on the last day. These times are UK times, so please take this into account if applying from outside the UK. </w:t>
          </w:r>
        </w:p>
        <w:p w14:paraId="2D854627" w14:textId="77777777" w:rsidR="00FA1CE1" w:rsidRPr="00E82C46" w:rsidRDefault="00FA1CE1" w:rsidP="002F444E">
          <w:pPr>
            <w:pStyle w:val="BodyText"/>
            <w:rPr>
              <w:color w:val="000000"/>
            </w:rPr>
          </w:pPr>
        </w:p>
        <w:p w14:paraId="6CE1113E" w14:textId="77777777" w:rsidR="00FA1CE1" w:rsidRPr="00E82C46" w:rsidRDefault="00FA1CE1" w:rsidP="002F444E">
          <w:pPr>
            <w:pStyle w:val="BodyText"/>
            <w:rPr>
              <w:color w:val="000000"/>
            </w:rPr>
          </w:pPr>
          <w:r w:rsidRPr="00E82C46">
            <w:rPr>
              <w:color w:val="000000"/>
            </w:rPr>
            <w:t>Applicants will be notified whether their application has been successful or not within 2 weeks of the application deadline date.</w:t>
          </w:r>
        </w:p>
        <w:p w14:paraId="115F77E1" w14:textId="77777777" w:rsidR="00FA1CE1" w:rsidRPr="00E82C46" w:rsidRDefault="00FA1CE1" w:rsidP="002F444E">
          <w:pPr>
            <w:pStyle w:val="BodyText"/>
            <w:rPr>
              <w:color w:val="000000"/>
            </w:rPr>
          </w:pPr>
          <w:r w:rsidRPr="00E82C46">
            <w:rPr>
              <w:color w:val="000000"/>
            </w:rPr>
            <w:br w:type="page"/>
          </w:r>
        </w:p>
        <w:p w14:paraId="1686AC10" w14:textId="77777777" w:rsidR="00FA1CE1" w:rsidRPr="00E82C46" w:rsidRDefault="00FA1CE1" w:rsidP="002F444E">
          <w:pPr>
            <w:pStyle w:val="Heading1"/>
            <w:rPr>
              <w:bCs/>
            </w:rPr>
          </w:pPr>
          <w:bookmarkStart w:id="61" w:name="_Toc80627675"/>
          <w:bookmarkStart w:id="62" w:name="_Toc198732578"/>
          <w:r w:rsidRPr="00E82C46">
            <w:rPr>
              <w:bCs/>
            </w:rPr>
            <w:lastRenderedPageBreak/>
            <w:t>9.</w:t>
          </w:r>
          <w:r w:rsidRPr="00E82C46">
            <w:t xml:space="preserve"> </w:t>
          </w:r>
          <w:bookmarkEnd w:id="61"/>
          <w:r w:rsidRPr="00E82C46">
            <w:t>Terms and Conditions</w:t>
          </w:r>
          <w:bookmarkEnd w:id="62"/>
          <w:r w:rsidRPr="00E82C46">
            <w:t xml:space="preserve"> </w:t>
          </w:r>
        </w:p>
        <w:p w14:paraId="01F7C265" w14:textId="77777777" w:rsidR="00B122C3" w:rsidRPr="007A752B" w:rsidRDefault="00B122C3" w:rsidP="00B122C3">
          <w:pPr>
            <w:pStyle w:val="ListBullet"/>
            <w:spacing w:after="0" w:line="360" w:lineRule="auto"/>
            <w:rPr>
              <w:rFonts w:cs="Arial"/>
              <w:color w:val="000000"/>
              <w:sz w:val="24"/>
              <w:szCs w:val="24"/>
            </w:rPr>
          </w:pPr>
          <w:bookmarkStart w:id="63" w:name="_Toc29820556"/>
          <w:bookmarkStart w:id="64" w:name="_Hlk163743582"/>
          <w:r w:rsidRPr="007A752B">
            <w:rPr>
              <w:rFonts w:cs="Arial"/>
              <w:color w:val="000000"/>
              <w:sz w:val="24"/>
              <w:szCs w:val="24"/>
            </w:rPr>
            <w:t>RBGE reserves the right to cancel this course</w:t>
          </w:r>
        </w:p>
        <w:p w14:paraId="18E95F15" w14:textId="77777777" w:rsidR="00B122C3" w:rsidRPr="007A752B" w:rsidRDefault="00B122C3" w:rsidP="00B122C3">
          <w:pPr>
            <w:pStyle w:val="ListBullet"/>
            <w:spacing w:after="0" w:line="360" w:lineRule="auto"/>
            <w:rPr>
              <w:rFonts w:cs="Arial"/>
              <w:color w:val="000000"/>
              <w:sz w:val="24"/>
              <w:szCs w:val="24"/>
            </w:rPr>
          </w:pPr>
          <w:r w:rsidRPr="007A752B">
            <w:rPr>
              <w:rFonts w:cs="Arial"/>
              <w:color w:val="000000"/>
              <w:sz w:val="24"/>
              <w:szCs w:val="24"/>
            </w:rPr>
            <w:t>RBGE cannot be liable for additional costs incurred in the event of cancellation</w:t>
          </w:r>
        </w:p>
        <w:p w14:paraId="4BF1598F" w14:textId="77777777" w:rsidR="00B122C3" w:rsidRPr="007A752B" w:rsidRDefault="00B122C3" w:rsidP="00B122C3">
          <w:pPr>
            <w:pStyle w:val="ListBullet"/>
            <w:spacing w:after="0" w:line="360" w:lineRule="auto"/>
            <w:rPr>
              <w:rFonts w:cs="Arial"/>
              <w:color w:val="000000"/>
              <w:sz w:val="24"/>
              <w:szCs w:val="24"/>
            </w:rPr>
          </w:pPr>
          <w:r w:rsidRPr="007A752B">
            <w:rPr>
              <w:rFonts w:cs="Arial"/>
              <w:color w:val="000000"/>
              <w:sz w:val="24"/>
              <w:szCs w:val="24"/>
            </w:rPr>
            <w:t>If the course does not go ahead, any money paid to the RBGE would be refunded in full</w:t>
          </w:r>
        </w:p>
        <w:p w14:paraId="0505A4E2" w14:textId="77777777" w:rsidR="00B122C3" w:rsidRPr="007A752B" w:rsidRDefault="00B122C3" w:rsidP="00B122C3">
          <w:pPr>
            <w:pStyle w:val="ListBullet"/>
            <w:spacing w:after="0" w:line="360" w:lineRule="auto"/>
            <w:rPr>
              <w:rFonts w:cs="Arial"/>
              <w:color w:val="000000"/>
              <w:sz w:val="24"/>
              <w:szCs w:val="24"/>
            </w:rPr>
          </w:pPr>
          <w:r w:rsidRPr="007A752B">
            <w:rPr>
              <w:rFonts w:cs="Arial"/>
              <w:color w:val="000000"/>
              <w:sz w:val="24"/>
              <w:szCs w:val="24"/>
            </w:rPr>
            <w:t>Fees will not be refundable should you not complete or pass the course.</w:t>
          </w:r>
        </w:p>
        <w:p w14:paraId="44933516" w14:textId="77777777" w:rsidR="00B122C3" w:rsidRPr="00E82C46" w:rsidRDefault="00B122C3" w:rsidP="00B122C3">
          <w:pPr>
            <w:pStyle w:val="BodyText"/>
          </w:pPr>
        </w:p>
        <w:bookmarkEnd w:id="63"/>
        <w:bookmarkEnd w:id="64"/>
        <w:p w14:paraId="27A515AF" w14:textId="77777777" w:rsidR="001A7114" w:rsidRPr="001A7114" w:rsidRDefault="001A7114" w:rsidP="001A7114">
          <w:pPr>
            <w:pStyle w:val="Heading2"/>
          </w:pPr>
          <w:r w:rsidRPr="001A7114">
            <w:t>What if I change my mind?</w:t>
          </w:r>
        </w:p>
        <w:p w14:paraId="033D9D1D" w14:textId="77777777" w:rsidR="001A7114" w:rsidRPr="00B764B7" w:rsidRDefault="001A7114" w:rsidP="001A7114">
          <w:pPr>
            <w:pStyle w:val="BodyText"/>
          </w:pPr>
          <w:r w:rsidRPr="00B764B7">
            <w:t>You are eligible for a full refund within 14 days of you sending your email of acceptance. If you wish to exercise your right to cancel within the 14 days, you must inform us of your decision within this cooling off period. You must inform us of your decision to withdraw from the course by email. Cancellation is effective from the date on which you send us your message.</w:t>
          </w:r>
        </w:p>
        <w:p w14:paraId="6DC12066" w14:textId="77777777" w:rsidR="001A7114" w:rsidRPr="00B764B7" w:rsidRDefault="001A7114" w:rsidP="001A7114">
          <w:pPr>
            <w:ind w:left="360"/>
            <w:jc w:val="both"/>
            <w:rPr>
              <w:rFonts w:ascii="Aptos" w:hAnsi="Aptos" w:cs="Calibri"/>
              <w:color w:val="000000"/>
            </w:rPr>
          </w:pPr>
        </w:p>
        <w:p w14:paraId="063BD944" w14:textId="5A60F541" w:rsidR="001A7114" w:rsidRDefault="001A7114" w:rsidP="001A7114">
          <w:pPr>
            <w:pStyle w:val="Heading2"/>
          </w:pPr>
          <w:r w:rsidRPr="00B764B7">
            <w:t>Refunds after 14 days, but before the course begins</w:t>
          </w:r>
        </w:p>
        <w:p w14:paraId="44FD39B0" w14:textId="64B170A8" w:rsidR="001A7114" w:rsidRPr="001A7114" w:rsidRDefault="001A7114" w:rsidP="001A7114">
          <w:pPr>
            <w:pStyle w:val="BodyText"/>
            <w:rPr>
              <w:b/>
              <w:bCs/>
              <w:color w:val="00382B" w:themeColor="text2"/>
            </w:rPr>
          </w:pPr>
          <w:r w:rsidRPr="00B764B7">
            <w:t>You will be issued a refund minus a £50 administration fee after the 14-day cooling off period. You must inform us of your decision to withdraw from the course by email. Cancellation is effective from the date on which you send us your message.</w:t>
          </w:r>
        </w:p>
        <w:p w14:paraId="545AA0C7" w14:textId="77777777" w:rsidR="001A7114" w:rsidRDefault="001A7114" w:rsidP="001A7114">
          <w:pPr>
            <w:jc w:val="both"/>
            <w:rPr>
              <w:rFonts w:ascii="Aptos" w:hAnsi="Aptos" w:cs="Calibri"/>
              <w:b/>
              <w:bCs/>
            </w:rPr>
          </w:pPr>
        </w:p>
        <w:p w14:paraId="7081F18E" w14:textId="7659EFEC" w:rsidR="001A7114" w:rsidRPr="00B764B7" w:rsidRDefault="001A7114" w:rsidP="001A7114">
          <w:pPr>
            <w:pStyle w:val="Heading2"/>
          </w:pPr>
          <w:r w:rsidRPr="00B764B7">
            <w:t>Refunds after the course has started</w:t>
          </w:r>
        </w:p>
        <w:p w14:paraId="441CD503" w14:textId="77777777" w:rsidR="001A7114" w:rsidRPr="00B764B7" w:rsidRDefault="001A7114" w:rsidP="001A7114">
          <w:pPr>
            <w:pStyle w:val="BodyText"/>
          </w:pPr>
          <w:r w:rsidRPr="00B764B7">
            <w:t>We do not offer refunds after the course has started, except in exceptional circumstances. This would be at the discretion of the Education Department. Any refund would be minus a £50 administration fee and the value of the learning materials you have accessed/classes you have attended. You must inform us of your decision to withdraw from the course by email. Cancellation is effective from the date on which you send us your message.</w:t>
          </w:r>
        </w:p>
        <w:p w14:paraId="2124BAD2" w14:textId="77777777" w:rsidR="001A7114" w:rsidRPr="00B764B7" w:rsidRDefault="001A7114" w:rsidP="001A7114">
          <w:pPr>
            <w:pStyle w:val="BodyText"/>
          </w:pPr>
        </w:p>
        <w:p w14:paraId="191FBEE4" w14:textId="77777777" w:rsidR="001A7114" w:rsidRPr="00B764B7" w:rsidRDefault="001A7114" w:rsidP="001A7114">
          <w:pPr>
            <w:pStyle w:val="BodyText"/>
          </w:pPr>
          <w:r w:rsidRPr="00B764B7">
            <w:t xml:space="preserve">Any exceptions to the refund policy outlined above will be considered on a case-by-case basis and will be at the discretion of the Education Department and may be subject to a £50 administration fee. </w:t>
          </w:r>
        </w:p>
        <w:p w14:paraId="71EAF7EF" w14:textId="77777777" w:rsidR="001A7114" w:rsidRPr="00B764B7" w:rsidRDefault="001A7114" w:rsidP="001A7114">
          <w:pPr>
            <w:pStyle w:val="BodyText"/>
          </w:pPr>
        </w:p>
        <w:p w14:paraId="5E36741F" w14:textId="77777777" w:rsidR="001A7114" w:rsidRPr="00B764B7" w:rsidRDefault="001A7114" w:rsidP="001A7114">
          <w:pPr>
            <w:pStyle w:val="BodyText"/>
          </w:pPr>
          <w:r w:rsidRPr="00B764B7">
            <w:t>Fees will not be refundable if you do not complete or pass the course.</w:t>
          </w:r>
        </w:p>
        <w:p w14:paraId="44D10CDB" w14:textId="110087C1" w:rsidR="00D729EE" w:rsidRDefault="00E46F85">
          <w:pPr>
            <w:spacing w:line="240" w:lineRule="auto"/>
            <w:rPr>
              <w:noProof/>
            </w:rPr>
          </w:pPr>
        </w:p>
      </w:sdtContent>
    </w:sdt>
    <w:p w14:paraId="187E0208" w14:textId="164292B8" w:rsidR="001A7114" w:rsidRPr="007A752B" w:rsidRDefault="001A7114" w:rsidP="001A7114">
      <w:pPr>
        <w:pStyle w:val="Heading1"/>
      </w:pPr>
      <w:bookmarkStart w:id="65" w:name="_Toc80627678"/>
      <w:bookmarkStart w:id="66" w:name="_Toc85014728"/>
      <w:bookmarkStart w:id="67" w:name="_Toc86759395"/>
      <w:bookmarkStart w:id="68" w:name="_Toc105773569"/>
      <w:bookmarkStart w:id="69" w:name="_Toc109727471"/>
      <w:bookmarkStart w:id="70" w:name="_Toc129967621"/>
      <w:r>
        <w:lastRenderedPageBreak/>
        <w:t xml:space="preserve">10. </w:t>
      </w:r>
      <w:r w:rsidRPr="007A752B">
        <w:t>Privacy Notice</w:t>
      </w:r>
      <w:bookmarkEnd w:id="65"/>
      <w:bookmarkEnd w:id="66"/>
      <w:bookmarkEnd w:id="67"/>
      <w:bookmarkEnd w:id="68"/>
      <w:bookmarkEnd w:id="69"/>
      <w:bookmarkEnd w:id="70"/>
    </w:p>
    <w:p w14:paraId="6EE66A04" w14:textId="180A2B64" w:rsidR="001A7114" w:rsidRPr="006C5117" w:rsidRDefault="001A7114" w:rsidP="001A7114">
      <w:pPr>
        <w:pStyle w:val="BodyText"/>
      </w:pPr>
      <w:r w:rsidRPr="00E4372C">
        <w:t xml:space="preserve">RBGE will process your personal data for the administration of your course, to create your account on PropaGate Learning and to take payment (where relevant). RBGE will also process your personal data to inform you of any updates to the course, the admissions procedure, course dates, as well as any special offers. For more information see our </w:t>
      </w:r>
      <w:hyperlink r:id="rId15">
        <w:r w:rsidRPr="00E4372C">
          <w:rPr>
            <w:rStyle w:val="Hyperlink"/>
            <w:rFonts w:ascii="Public Sans" w:eastAsiaTheme="majorEastAsia" w:hAnsi="Public Sans" w:cstheme="majorHAnsi"/>
          </w:rPr>
          <w:t>privacy notice.</w:t>
        </w:r>
      </w:hyperlink>
    </w:p>
    <w:sectPr w:rsidR="001A7114" w:rsidRPr="006C5117" w:rsidSect="00662357">
      <w:type w:val="continuous"/>
      <w:pgSz w:w="11906" w:h="16838" w:code="9"/>
      <w:pgMar w:top="1077" w:right="1077" w:bottom="709" w:left="1077" w:header="454"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6852D" w14:textId="77777777" w:rsidR="00125ABC" w:rsidRPr="00E33D09" w:rsidRDefault="00125ABC" w:rsidP="00EE5A09">
      <w:r w:rsidRPr="00E33D09">
        <w:separator/>
      </w:r>
    </w:p>
  </w:endnote>
  <w:endnote w:type="continuationSeparator" w:id="0">
    <w:p w14:paraId="2962711B" w14:textId="77777777" w:rsidR="00125ABC" w:rsidRPr="00E33D09" w:rsidRDefault="00125ABC" w:rsidP="00EE5A09">
      <w:r w:rsidRPr="00E33D0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C549B7AB-640D-4240-982E-B2273B9F8D25}"/>
    <w:embedBold r:id="rId2" w:fontKey="{B98F8AC7-680C-4513-A5FE-42C15F1254EF}"/>
    <w:embedItalic r:id="rId3" w:fontKey="{2AB33FB2-696D-4BC9-B597-D631006BD195}"/>
  </w:font>
  <w:font w:name="PMingLiU">
    <w:altName w:val="新細明體"/>
    <w:panose1 w:val="02010601000101010101"/>
    <w:charset w:val="88"/>
    <w:family w:val="roman"/>
    <w:pitch w:val="variable"/>
    <w:sig w:usb0="A00002FF" w:usb1="28CFFCFA" w:usb2="00000016" w:usb3="00000000" w:csb0="00100001" w:csb1="00000000"/>
  </w:font>
  <w:font w:name="Public Sans SemiBold">
    <w:panose1 w:val="00000000000000000000"/>
    <w:charset w:val="00"/>
    <w:family w:val="auto"/>
    <w:pitch w:val="variable"/>
    <w:sig w:usb0="A00000FF" w:usb1="4000205B" w:usb2="00000000" w:usb3="00000000" w:csb0="00000193" w:csb1="00000000"/>
    <w:embedRegular r:id="rId4" w:fontKey="{2B9E455A-80BE-4BEA-AA16-AD82D1CF8B2C}"/>
    <w:embedBold r:id="rId5" w:fontKey="{DFF8822C-E3B7-437E-9AAB-55159BAD9CEB}"/>
  </w:font>
  <w:font w:name="MingLiU">
    <w:altName w:val="細明體"/>
    <w:panose1 w:val="02010609000101010101"/>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6" w:fontKey="{CF1197EE-AFA3-4F7D-BE1B-2A05DDE68C53}"/>
    <w:embedBold r:id="rId7" w:fontKey="{051F4972-A997-40B5-8361-B047594F341C}"/>
    <w:embedItalic r:id="rId8" w:fontKey="{09BB24A1-1257-4946-AAFC-7A7E7933EE54}"/>
  </w:font>
  <w:font w:name="Segoe UI">
    <w:panose1 w:val="020B0502040204020203"/>
    <w:charset w:val="00"/>
    <w:family w:val="swiss"/>
    <w:pitch w:val="variable"/>
    <w:sig w:usb0="E4002EFF" w:usb1="C000E47F" w:usb2="00000009" w:usb3="00000000" w:csb0="000001FF" w:csb1="00000000"/>
    <w:embedRegular r:id="rId9" w:fontKey="{0F56074E-C984-4A5C-9BB0-710AEA156E62}"/>
  </w:font>
  <w:font w:name="Consolas">
    <w:panose1 w:val="020B0609020204030204"/>
    <w:charset w:val="00"/>
    <w:family w:val="modern"/>
    <w:pitch w:val="fixed"/>
    <w:sig w:usb0="E00006FF" w:usb1="0000FCFF" w:usb2="00000001" w:usb3="00000000" w:csb0="0000019F" w:csb1="00000000"/>
    <w:embedRegular r:id="rId10" w:fontKey="{967089B9-186F-4D3C-B826-DBD3BA2B5167}"/>
  </w:font>
  <w:font w:name="Gotham Bold">
    <w:altName w:val="Calibri"/>
    <w:panose1 w:val="00000000000000000000"/>
    <w:charset w:val="00"/>
    <w:family w:val="modern"/>
    <w:notTrueType/>
    <w:pitch w:val="variable"/>
    <w:sig w:usb0="A10000FF" w:usb1="4000005B" w:usb2="00000000" w:usb3="00000000" w:csb0="0000009B" w:csb1="00000000"/>
  </w:font>
  <w:font w:name="Gotham Book">
    <w:altName w:val="Calibri"/>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200247B" w:usb2="00000009" w:usb3="00000000" w:csb0="000001FF" w:csb1="00000000"/>
    <w:embedRegular r:id="rId11" w:fontKey="{4268D85E-E199-49C9-BB96-67AD4BCAEEE1}"/>
    <w:embedBold r:id="rId12" w:fontKey="{30E103EE-F96C-4041-9EE8-70F95FE8C822}"/>
  </w:font>
  <w:font w:name="Aptos">
    <w:charset w:val="00"/>
    <w:family w:val="swiss"/>
    <w:pitch w:val="variable"/>
    <w:sig w:usb0="20000287" w:usb1="00000003" w:usb2="00000000" w:usb3="00000000" w:csb0="0000019F" w:csb1="00000000"/>
    <w:embedRegular r:id="rId13" w:fontKey="{E2548851-7CCC-4067-BAA8-D8A3680302AB}"/>
    <w:embedBold r:id="rId14" w:fontKey="{E6FAC63E-E2A4-410E-B4D5-50FCF3338082}"/>
  </w:font>
  <w:font w:name="Public Sans">
    <w:panose1 w:val="00000000000000000000"/>
    <w:charset w:val="00"/>
    <w:family w:val="auto"/>
    <w:pitch w:val="variable"/>
    <w:sig w:usb0="A00000FF" w:usb1="4000205B" w:usb2="00000000" w:usb3="00000000" w:csb0="00000193" w:csb1="00000000"/>
    <w:embedRegular r:id="rId15" w:fontKey="{55C0981E-6A02-46F9-A29A-FDFE7FFF45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42C6C" w14:textId="77777777" w:rsidR="00125ABC" w:rsidRPr="00E33D09" w:rsidRDefault="00125ABC" w:rsidP="00EE5A09">
      <w:r w:rsidRPr="00E33D09">
        <w:separator/>
      </w:r>
    </w:p>
  </w:footnote>
  <w:footnote w:type="continuationSeparator" w:id="0">
    <w:p w14:paraId="5337D392" w14:textId="77777777" w:rsidR="00125ABC" w:rsidRPr="00E33D09" w:rsidRDefault="00125ABC" w:rsidP="00EE5A09">
      <w:r w:rsidRPr="00E33D0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6C6114A"/>
    <w:multiLevelType w:val="hybridMultilevel"/>
    <w:tmpl w:val="F0C42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0789C"/>
    <w:multiLevelType w:val="multilevel"/>
    <w:tmpl w:val="9BB6290C"/>
    <w:styleLink w:val="BulletList"/>
    <w:lvl w:ilvl="0">
      <w:start w:val="1"/>
      <w:numFmt w:val="bullet"/>
      <w:pStyle w:val="ListBullet"/>
      <w:lvlText w:val=""/>
      <w:lvlJc w:val="left"/>
      <w:pPr>
        <w:ind w:left="340" w:hanging="340"/>
      </w:pPr>
      <w:rPr>
        <w:rFonts w:ascii="Symbol" w:hAnsi="Symbol" w:cs="Symbol" w:hint="default"/>
        <w:color w:val="AFE650" w:themeColor="accent1"/>
        <w:sz w:val="16"/>
        <w:szCs w:val="28"/>
      </w:rPr>
    </w:lvl>
    <w:lvl w:ilvl="1">
      <w:start w:val="1"/>
      <w:numFmt w:val="bullet"/>
      <w:pStyle w:val="ListBullet2"/>
      <w:lvlText w:val=""/>
      <w:lvlJc w:val="left"/>
      <w:pPr>
        <w:ind w:left="680" w:hanging="340"/>
      </w:pPr>
      <w:rPr>
        <w:rFonts w:ascii="Symbol" w:hAnsi="Symbol" w:cs="Symbol" w:hint="default"/>
        <w:color w:val="AFE650" w:themeColor="accent1"/>
        <w:sz w:val="16"/>
        <w:szCs w:val="28"/>
      </w:rPr>
    </w:lvl>
    <w:lvl w:ilvl="2">
      <w:start w:val="1"/>
      <w:numFmt w:val="bullet"/>
      <w:pStyle w:val="ListBullet3"/>
      <w:lvlText w:val=""/>
      <w:lvlJc w:val="left"/>
      <w:pPr>
        <w:ind w:left="1021" w:hanging="341"/>
      </w:pPr>
      <w:rPr>
        <w:rFonts w:ascii="Symbol" w:hAnsi="Symbol" w:cs="Symbol" w:hint="default"/>
        <w:color w:val="AFE650" w:themeColor="accent1"/>
        <w:sz w:val="16"/>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2E430D7"/>
    <w:multiLevelType w:val="hybridMultilevel"/>
    <w:tmpl w:val="C21C67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6" w15:restartNumberingAfterBreak="0">
    <w:nsid w:val="2CF73D6C"/>
    <w:multiLevelType w:val="hybridMultilevel"/>
    <w:tmpl w:val="5060F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045DFF"/>
    <w:multiLevelType w:val="hybridMultilevel"/>
    <w:tmpl w:val="83EC5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6D22968"/>
    <w:multiLevelType w:val="multilevel"/>
    <w:tmpl w:val="F8D48234"/>
    <w:styleLink w:val="NumList"/>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0F5102A"/>
    <w:multiLevelType w:val="hybridMultilevel"/>
    <w:tmpl w:val="BFFE1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0040A8"/>
    <w:multiLevelType w:val="hybridMultilevel"/>
    <w:tmpl w:val="5420DC62"/>
    <w:lvl w:ilvl="0" w:tplc="14369B6E">
      <w:start w:val="1"/>
      <w:numFmt w:val="bullet"/>
      <w:lvlText w:val=""/>
      <w:lvlJc w:val="left"/>
      <w:pPr>
        <w:ind w:left="928" w:hanging="360"/>
      </w:pPr>
      <w:rPr>
        <w:rFonts w:ascii="Symbol" w:hAnsi="Symbol" w:hint="default"/>
        <w:color w:val="000000" w:themeColor="text1"/>
      </w:rPr>
    </w:lvl>
    <w:lvl w:ilvl="1" w:tplc="00030809" w:tentative="1">
      <w:start w:val="1"/>
      <w:numFmt w:val="bullet"/>
      <w:lvlText w:val="o"/>
      <w:lvlJc w:val="left"/>
      <w:pPr>
        <w:ind w:left="1440" w:hanging="360"/>
      </w:pPr>
      <w:rPr>
        <w:rFonts w:ascii="Courier New" w:hAnsi="Courier New" w:cs="Arial" w:hint="default"/>
      </w:rPr>
    </w:lvl>
    <w:lvl w:ilvl="2" w:tplc="00050809" w:tentative="1">
      <w:start w:val="1"/>
      <w:numFmt w:val="bullet"/>
      <w:lvlText w:val=""/>
      <w:lvlJc w:val="left"/>
      <w:pPr>
        <w:ind w:left="2160" w:hanging="360"/>
      </w:pPr>
      <w:rPr>
        <w:rFonts w:ascii="Wingdings" w:hAnsi="Wingdings" w:hint="default"/>
      </w:rPr>
    </w:lvl>
    <w:lvl w:ilvl="3" w:tplc="00010809" w:tentative="1">
      <w:start w:val="1"/>
      <w:numFmt w:val="bullet"/>
      <w:lvlText w:val=""/>
      <w:lvlJc w:val="left"/>
      <w:pPr>
        <w:ind w:left="2880" w:hanging="360"/>
      </w:pPr>
      <w:rPr>
        <w:rFonts w:ascii="Symbol" w:hAnsi="Symbol" w:hint="default"/>
      </w:rPr>
    </w:lvl>
    <w:lvl w:ilvl="4" w:tplc="00030809" w:tentative="1">
      <w:start w:val="1"/>
      <w:numFmt w:val="bullet"/>
      <w:lvlText w:val="o"/>
      <w:lvlJc w:val="left"/>
      <w:pPr>
        <w:ind w:left="3600" w:hanging="360"/>
      </w:pPr>
      <w:rPr>
        <w:rFonts w:ascii="Courier New" w:hAnsi="Courier New" w:cs="Arial" w:hint="default"/>
      </w:rPr>
    </w:lvl>
    <w:lvl w:ilvl="5" w:tplc="00050809" w:tentative="1">
      <w:start w:val="1"/>
      <w:numFmt w:val="bullet"/>
      <w:lvlText w:val=""/>
      <w:lvlJc w:val="left"/>
      <w:pPr>
        <w:ind w:left="4320" w:hanging="360"/>
      </w:pPr>
      <w:rPr>
        <w:rFonts w:ascii="Wingdings" w:hAnsi="Wingdings" w:hint="default"/>
      </w:rPr>
    </w:lvl>
    <w:lvl w:ilvl="6" w:tplc="00010809" w:tentative="1">
      <w:start w:val="1"/>
      <w:numFmt w:val="bullet"/>
      <w:lvlText w:val=""/>
      <w:lvlJc w:val="left"/>
      <w:pPr>
        <w:ind w:left="5040" w:hanging="360"/>
      </w:pPr>
      <w:rPr>
        <w:rFonts w:ascii="Symbol" w:hAnsi="Symbol" w:hint="default"/>
      </w:rPr>
    </w:lvl>
    <w:lvl w:ilvl="7" w:tplc="00030809" w:tentative="1">
      <w:start w:val="1"/>
      <w:numFmt w:val="bullet"/>
      <w:lvlText w:val="o"/>
      <w:lvlJc w:val="left"/>
      <w:pPr>
        <w:ind w:left="5760" w:hanging="360"/>
      </w:pPr>
      <w:rPr>
        <w:rFonts w:ascii="Courier New" w:hAnsi="Courier New" w:cs="Arial" w:hint="default"/>
      </w:rPr>
    </w:lvl>
    <w:lvl w:ilvl="8" w:tplc="00050809" w:tentative="1">
      <w:start w:val="1"/>
      <w:numFmt w:val="bullet"/>
      <w:lvlText w:val=""/>
      <w:lvlJc w:val="left"/>
      <w:pPr>
        <w:ind w:left="6480" w:hanging="360"/>
      </w:pPr>
      <w:rPr>
        <w:rFonts w:ascii="Wingdings" w:hAnsi="Wingdings" w:hint="default"/>
      </w:rPr>
    </w:lvl>
  </w:abstractNum>
  <w:abstractNum w:abstractNumId="12" w15:restartNumberingAfterBreak="0">
    <w:nsid w:val="5310497F"/>
    <w:multiLevelType w:val="hybridMultilevel"/>
    <w:tmpl w:val="BCF6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BD4E46"/>
    <w:multiLevelType w:val="hybridMultilevel"/>
    <w:tmpl w:val="246A7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9C5F29"/>
    <w:multiLevelType w:val="multilevel"/>
    <w:tmpl w:val="9BB6290C"/>
    <w:numStyleLink w:val="BulletList"/>
  </w:abstractNum>
  <w:abstractNum w:abstractNumId="15" w15:restartNumberingAfterBreak="0">
    <w:nsid w:val="7E4043E3"/>
    <w:multiLevelType w:val="multilevel"/>
    <w:tmpl w:val="F8D48234"/>
    <w:numStyleLink w:val="NumList"/>
  </w:abstractNum>
  <w:abstractNum w:abstractNumId="16" w15:restartNumberingAfterBreak="0">
    <w:nsid w:val="7F104D8A"/>
    <w:multiLevelType w:val="hybridMultilevel"/>
    <w:tmpl w:val="F7EE2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4899723">
    <w:abstractNumId w:val="9"/>
  </w:num>
  <w:num w:numId="2" w16cid:durableId="554775974">
    <w:abstractNumId w:val="8"/>
  </w:num>
  <w:num w:numId="3" w16cid:durableId="157768813">
    <w:abstractNumId w:val="3"/>
  </w:num>
  <w:num w:numId="4" w16cid:durableId="717705115">
    <w:abstractNumId w:val="5"/>
  </w:num>
  <w:num w:numId="5" w16cid:durableId="1031691104">
    <w:abstractNumId w:val="1"/>
  </w:num>
  <w:num w:numId="6" w16cid:durableId="501629753">
    <w:abstractNumId w:val="0"/>
  </w:num>
  <w:num w:numId="7" w16cid:durableId="817647057">
    <w:abstractNumId w:val="15"/>
  </w:num>
  <w:num w:numId="8" w16cid:durableId="1258514645">
    <w:abstractNumId w:val="14"/>
  </w:num>
  <w:num w:numId="9" w16cid:durableId="2023436940">
    <w:abstractNumId w:val="11"/>
  </w:num>
  <w:num w:numId="10" w16cid:durableId="165828010">
    <w:abstractNumId w:val="4"/>
  </w:num>
  <w:num w:numId="11" w16cid:durableId="1827894287">
    <w:abstractNumId w:val="13"/>
  </w:num>
  <w:num w:numId="12" w16cid:durableId="1834105722">
    <w:abstractNumId w:val="10"/>
  </w:num>
  <w:num w:numId="13" w16cid:durableId="1836874431">
    <w:abstractNumId w:val="7"/>
  </w:num>
  <w:num w:numId="14" w16cid:durableId="1040858728">
    <w:abstractNumId w:val="6"/>
  </w:num>
  <w:num w:numId="15" w16cid:durableId="281155775">
    <w:abstractNumId w:val="16"/>
  </w:num>
  <w:num w:numId="16" w16cid:durableId="251207671">
    <w:abstractNumId w:val="2"/>
  </w:num>
  <w:num w:numId="17" w16cid:durableId="1651665775">
    <w:abstractNumId w:val="12"/>
  </w:num>
  <w:num w:numId="18" w16cid:durableId="560530480">
    <w:abstractNumId w:val="14"/>
  </w:num>
  <w:num w:numId="19" w16cid:durableId="1038968454">
    <w:abstractNumId w:val="14"/>
  </w:num>
  <w:num w:numId="20" w16cid:durableId="1351029675">
    <w:abstractNumId w:val="14"/>
  </w:num>
  <w:num w:numId="21" w16cid:durableId="1354767742">
    <w:abstractNumId w:val="14"/>
  </w:num>
  <w:num w:numId="22" w16cid:durableId="794251169">
    <w:abstractNumId w:val="14"/>
  </w:num>
  <w:num w:numId="23" w16cid:durableId="1835533002">
    <w:abstractNumId w:val="14"/>
  </w:num>
  <w:num w:numId="24" w16cid:durableId="215244240">
    <w:abstractNumId w:val="14"/>
  </w:num>
  <w:num w:numId="25" w16cid:durableId="633755130">
    <w:abstractNumId w:val="14"/>
  </w:num>
  <w:num w:numId="26" w16cid:durableId="21781745">
    <w:abstractNumId w:val="14"/>
  </w:num>
  <w:num w:numId="27" w16cid:durableId="1239942179">
    <w:abstractNumId w:val="14"/>
  </w:num>
  <w:num w:numId="28" w16cid:durableId="1419594445">
    <w:abstractNumId w:val="14"/>
  </w:num>
  <w:num w:numId="29" w16cid:durableId="775444343">
    <w:abstractNumId w:val="14"/>
  </w:num>
  <w:num w:numId="30" w16cid:durableId="2010400608">
    <w:abstractNumId w:val="14"/>
  </w:num>
  <w:num w:numId="31" w16cid:durableId="1434938938">
    <w:abstractNumId w:val="14"/>
  </w:num>
  <w:num w:numId="32" w16cid:durableId="1307785337">
    <w:abstractNumId w:val="14"/>
  </w:num>
  <w:num w:numId="33" w16cid:durableId="890653709">
    <w:abstractNumId w:val="14"/>
  </w:num>
  <w:num w:numId="34" w16cid:durableId="2115401449">
    <w:abstractNumId w:val="14"/>
  </w:num>
  <w:num w:numId="35" w16cid:durableId="878014695">
    <w:abstractNumId w:val="14"/>
  </w:num>
  <w:num w:numId="36" w16cid:durableId="344749893">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A2"/>
    <w:rsid w:val="000037B3"/>
    <w:rsid w:val="00004B8A"/>
    <w:rsid w:val="000108D5"/>
    <w:rsid w:val="000144C6"/>
    <w:rsid w:val="000247BF"/>
    <w:rsid w:val="000266E9"/>
    <w:rsid w:val="00027A53"/>
    <w:rsid w:val="00027ADC"/>
    <w:rsid w:val="00033A90"/>
    <w:rsid w:val="00034276"/>
    <w:rsid w:val="00034DF7"/>
    <w:rsid w:val="00035815"/>
    <w:rsid w:val="000370CA"/>
    <w:rsid w:val="00037B26"/>
    <w:rsid w:val="00044AFA"/>
    <w:rsid w:val="00060042"/>
    <w:rsid w:val="00066389"/>
    <w:rsid w:val="00072BF2"/>
    <w:rsid w:val="00074FC2"/>
    <w:rsid w:val="00075120"/>
    <w:rsid w:val="000763A6"/>
    <w:rsid w:val="00076F67"/>
    <w:rsid w:val="000775BF"/>
    <w:rsid w:val="0008100C"/>
    <w:rsid w:val="00081365"/>
    <w:rsid w:val="0008544C"/>
    <w:rsid w:val="00091805"/>
    <w:rsid w:val="000A3D76"/>
    <w:rsid w:val="000A5430"/>
    <w:rsid w:val="000E0F02"/>
    <w:rsid w:val="000E16F5"/>
    <w:rsid w:val="000E182D"/>
    <w:rsid w:val="000E2163"/>
    <w:rsid w:val="000E4DB6"/>
    <w:rsid w:val="00100F41"/>
    <w:rsid w:val="001176F7"/>
    <w:rsid w:val="001210B1"/>
    <w:rsid w:val="001222F4"/>
    <w:rsid w:val="00125ABC"/>
    <w:rsid w:val="001272D5"/>
    <w:rsid w:val="00137131"/>
    <w:rsid w:val="00140FFB"/>
    <w:rsid w:val="00143740"/>
    <w:rsid w:val="001439C9"/>
    <w:rsid w:val="0014520A"/>
    <w:rsid w:val="00157692"/>
    <w:rsid w:val="00161446"/>
    <w:rsid w:val="00162C36"/>
    <w:rsid w:val="001736CD"/>
    <w:rsid w:val="00180448"/>
    <w:rsid w:val="00185564"/>
    <w:rsid w:val="00186A62"/>
    <w:rsid w:val="00191385"/>
    <w:rsid w:val="001A3D17"/>
    <w:rsid w:val="001A4BF9"/>
    <w:rsid w:val="001A7114"/>
    <w:rsid w:val="001B41D1"/>
    <w:rsid w:val="001B6AF6"/>
    <w:rsid w:val="001C34C8"/>
    <w:rsid w:val="001D3B56"/>
    <w:rsid w:val="001D4BBB"/>
    <w:rsid w:val="001D5D94"/>
    <w:rsid w:val="001D73F7"/>
    <w:rsid w:val="001E31B9"/>
    <w:rsid w:val="002155EC"/>
    <w:rsid w:val="00224F47"/>
    <w:rsid w:val="00225F50"/>
    <w:rsid w:val="002267A5"/>
    <w:rsid w:val="0022746D"/>
    <w:rsid w:val="00252562"/>
    <w:rsid w:val="002528B6"/>
    <w:rsid w:val="002701B1"/>
    <w:rsid w:val="00273CE1"/>
    <w:rsid w:val="0027703D"/>
    <w:rsid w:val="00285EA9"/>
    <w:rsid w:val="002872B6"/>
    <w:rsid w:val="00287AB7"/>
    <w:rsid w:val="00290623"/>
    <w:rsid w:val="00296B20"/>
    <w:rsid w:val="002B79E0"/>
    <w:rsid w:val="002C4FB7"/>
    <w:rsid w:val="002D11B6"/>
    <w:rsid w:val="002D4483"/>
    <w:rsid w:val="002E57B2"/>
    <w:rsid w:val="002E584F"/>
    <w:rsid w:val="002E6628"/>
    <w:rsid w:val="002F0BAF"/>
    <w:rsid w:val="002F0F72"/>
    <w:rsid w:val="002F1458"/>
    <w:rsid w:val="002F444E"/>
    <w:rsid w:val="002F487E"/>
    <w:rsid w:val="002F49CE"/>
    <w:rsid w:val="002F6790"/>
    <w:rsid w:val="0030176F"/>
    <w:rsid w:val="003051D8"/>
    <w:rsid w:val="00312C0F"/>
    <w:rsid w:val="00315E95"/>
    <w:rsid w:val="00320736"/>
    <w:rsid w:val="00342DC0"/>
    <w:rsid w:val="003442E2"/>
    <w:rsid w:val="003532FD"/>
    <w:rsid w:val="003610F6"/>
    <w:rsid w:val="003632D2"/>
    <w:rsid w:val="00365D25"/>
    <w:rsid w:val="00371700"/>
    <w:rsid w:val="003827DF"/>
    <w:rsid w:val="003853E6"/>
    <w:rsid w:val="00385E77"/>
    <w:rsid w:val="00390EF4"/>
    <w:rsid w:val="0039136E"/>
    <w:rsid w:val="003928E8"/>
    <w:rsid w:val="003937DB"/>
    <w:rsid w:val="00396179"/>
    <w:rsid w:val="003A2A50"/>
    <w:rsid w:val="003A5A56"/>
    <w:rsid w:val="003B597A"/>
    <w:rsid w:val="003C30EA"/>
    <w:rsid w:val="003E5CDF"/>
    <w:rsid w:val="003E710B"/>
    <w:rsid w:val="003F11E0"/>
    <w:rsid w:val="003F5E14"/>
    <w:rsid w:val="0040018A"/>
    <w:rsid w:val="0040212C"/>
    <w:rsid w:val="00404510"/>
    <w:rsid w:val="00405F45"/>
    <w:rsid w:val="00406FBF"/>
    <w:rsid w:val="00411FAB"/>
    <w:rsid w:val="00415BD8"/>
    <w:rsid w:val="0041620C"/>
    <w:rsid w:val="0041765E"/>
    <w:rsid w:val="00422A71"/>
    <w:rsid w:val="00422EBC"/>
    <w:rsid w:val="004322B9"/>
    <w:rsid w:val="0045179E"/>
    <w:rsid w:val="00464726"/>
    <w:rsid w:val="00482292"/>
    <w:rsid w:val="00484447"/>
    <w:rsid w:val="004A0F9E"/>
    <w:rsid w:val="004B0F7D"/>
    <w:rsid w:val="004B225E"/>
    <w:rsid w:val="004B3EE2"/>
    <w:rsid w:val="004C6932"/>
    <w:rsid w:val="004C79F5"/>
    <w:rsid w:val="004D06B9"/>
    <w:rsid w:val="004D1514"/>
    <w:rsid w:val="004F0FFD"/>
    <w:rsid w:val="004F4860"/>
    <w:rsid w:val="00504AFA"/>
    <w:rsid w:val="0051043B"/>
    <w:rsid w:val="00513F0F"/>
    <w:rsid w:val="005149BB"/>
    <w:rsid w:val="00515116"/>
    <w:rsid w:val="00523EDF"/>
    <w:rsid w:val="005341A9"/>
    <w:rsid w:val="0054231B"/>
    <w:rsid w:val="00545050"/>
    <w:rsid w:val="005477B0"/>
    <w:rsid w:val="00561D1A"/>
    <w:rsid w:val="00563273"/>
    <w:rsid w:val="00574671"/>
    <w:rsid w:val="00582786"/>
    <w:rsid w:val="00592352"/>
    <w:rsid w:val="00596490"/>
    <w:rsid w:val="005A02AB"/>
    <w:rsid w:val="005A37C3"/>
    <w:rsid w:val="005A488D"/>
    <w:rsid w:val="005B2729"/>
    <w:rsid w:val="005B2FAB"/>
    <w:rsid w:val="005B5174"/>
    <w:rsid w:val="005C2768"/>
    <w:rsid w:val="005E496F"/>
    <w:rsid w:val="005E53ED"/>
    <w:rsid w:val="005F1E00"/>
    <w:rsid w:val="005F457A"/>
    <w:rsid w:val="005F5E98"/>
    <w:rsid w:val="005F6628"/>
    <w:rsid w:val="005F7CA4"/>
    <w:rsid w:val="00600B11"/>
    <w:rsid w:val="00600E4E"/>
    <w:rsid w:val="00607AD7"/>
    <w:rsid w:val="00614472"/>
    <w:rsid w:val="006156AC"/>
    <w:rsid w:val="0061781D"/>
    <w:rsid w:val="00620AF7"/>
    <w:rsid w:val="00624C1A"/>
    <w:rsid w:val="0062769D"/>
    <w:rsid w:val="00627EBC"/>
    <w:rsid w:val="0063219C"/>
    <w:rsid w:val="00635111"/>
    <w:rsid w:val="0064175C"/>
    <w:rsid w:val="00647CFF"/>
    <w:rsid w:val="00651654"/>
    <w:rsid w:val="00655312"/>
    <w:rsid w:val="00662357"/>
    <w:rsid w:val="0066469E"/>
    <w:rsid w:val="00664C0B"/>
    <w:rsid w:val="00667BB1"/>
    <w:rsid w:val="00672C7E"/>
    <w:rsid w:val="00683F94"/>
    <w:rsid w:val="00684737"/>
    <w:rsid w:val="0068494E"/>
    <w:rsid w:val="00690A1E"/>
    <w:rsid w:val="00691EE9"/>
    <w:rsid w:val="006946A2"/>
    <w:rsid w:val="0069687B"/>
    <w:rsid w:val="006A6166"/>
    <w:rsid w:val="006B3A6F"/>
    <w:rsid w:val="006B6CB3"/>
    <w:rsid w:val="006B6CDC"/>
    <w:rsid w:val="006C5117"/>
    <w:rsid w:val="006C534A"/>
    <w:rsid w:val="006E6912"/>
    <w:rsid w:val="006F098A"/>
    <w:rsid w:val="006F1DFB"/>
    <w:rsid w:val="006F5F2A"/>
    <w:rsid w:val="0070786A"/>
    <w:rsid w:val="007129BD"/>
    <w:rsid w:val="007159A9"/>
    <w:rsid w:val="00722968"/>
    <w:rsid w:val="00722F80"/>
    <w:rsid w:val="00724F8F"/>
    <w:rsid w:val="00727BFC"/>
    <w:rsid w:val="00731528"/>
    <w:rsid w:val="00733D99"/>
    <w:rsid w:val="00734EE6"/>
    <w:rsid w:val="00735130"/>
    <w:rsid w:val="00736CC5"/>
    <w:rsid w:val="00741F64"/>
    <w:rsid w:val="00750EC4"/>
    <w:rsid w:val="00756C06"/>
    <w:rsid w:val="007659A9"/>
    <w:rsid w:val="00781DF4"/>
    <w:rsid w:val="00784A94"/>
    <w:rsid w:val="007868F4"/>
    <w:rsid w:val="00797BFC"/>
    <w:rsid w:val="007A3B6A"/>
    <w:rsid w:val="007A752B"/>
    <w:rsid w:val="007B30FB"/>
    <w:rsid w:val="007B496C"/>
    <w:rsid w:val="007B4DF5"/>
    <w:rsid w:val="007C0490"/>
    <w:rsid w:val="007C11DC"/>
    <w:rsid w:val="007C4AC1"/>
    <w:rsid w:val="007C58D0"/>
    <w:rsid w:val="007C692C"/>
    <w:rsid w:val="007D1EA2"/>
    <w:rsid w:val="007D3F41"/>
    <w:rsid w:val="007F06F5"/>
    <w:rsid w:val="008018B4"/>
    <w:rsid w:val="0081228E"/>
    <w:rsid w:val="00817F50"/>
    <w:rsid w:val="00826838"/>
    <w:rsid w:val="008349C4"/>
    <w:rsid w:val="00834A84"/>
    <w:rsid w:val="00845A02"/>
    <w:rsid w:val="0086306E"/>
    <w:rsid w:val="00864750"/>
    <w:rsid w:val="008738E2"/>
    <w:rsid w:val="00884307"/>
    <w:rsid w:val="008939FF"/>
    <w:rsid w:val="00896125"/>
    <w:rsid w:val="008A757C"/>
    <w:rsid w:val="008C1ADD"/>
    <w:rsid w:val="008C2536"/>
    <w:rsid w:val="008C3925"/>
    <w:rsid w:val="008D08A9"/>
    <w:rsid w:val="008D3B7E"/>
    <w:rsid w:val="008D46D0"/>
    <w:rsid w:val="008D50DE"/>
    <w:rsid w:val="008D6DCC"/>
    <w:rsid w:val="008E550D"/>
    <w:rsid w:val="008E6C91"/>
    <w:rsid w:val="008E79D0"/>
    <w:rsid w:val="008F0251"/>
    <w:rsid w:val="008F1AA4"/>
    <w:rsid w:val="008F3FB3"/>
    <w:rsid w:val="008F6FB9"/>
    <w:rsid w:val="00903012"/>
    <w:rsid w:val="0090476B"/>
    <w:rsid w:val="00904C2C"/>
    <w:rsid w:val="00906AC2"/>
    <w:rsid w:val="009157A7"/>
    <w:rsid w:val="00916C78"/>
    <w:rsid w:val="00922143"/>
    <w:rsid w:val="00934593"/>
    <w:rsid w:val="00945AB6"/>
    <w:rsid w:val="00951A46"/>
    <w:rsid w:val="00965F5E"/>
    <w:rsid w:val="00967D33"/>
    <w:rsid w:val="009A2483"/>
    <w:rsid w:val="009A641F"/>
    <w:rsid w:val="009A769E"/>
    <w:rsid w:val="009B2858"/>
    <w:rsid w:val="009C1141"/>
    <w:rsid w:val="009C3CEB"/>
    <w:rsid w:val="009C5238"/>
    <w:rsid w:val="009C696F"/>
    <w:rsid w:val="009D1BCE"/>
    <w:rsid w:val="009D2607"/>
    <w:rsid w:val="009E158E"/>
    <w:rsid w:val="009E52C7"/>
    <w:rsid w:val="009E591D"/>
    <w:rsid w:val="009E5CB0"/>
    <w:rsid w:val="009F468E"/>
    <w:rsid w:val="009F522A"/>
    <w:rsid w:val="009F7872"/>
    <w:rsid w:val="00A07D58"/>
    <w:rsid w:val="00A22430"/>
    <w:rsid w:val="00A235AC"/>
    <w:rsid w:val="00A4238A"/>
    <w:rsid w:val="00A45D6D"/>
    <w:rsid w:val="00A5485E"/>
    <w:rsid w:val="00A645D6"/>
    <w:rsid w:val="00A678E9"/>
    <w:rsid w:val="00A834E7"/>
    <w:rsid w:val="00A95AAC"/>
    <w:rsid w:val="00AA0088"/>
    <w:rsid w:val="00AA0712"/>
    <w:rsid w:val="00AA2E0B"/>
    <w:rsid w:val="00AA6FE9"/>
    <w:rsid w:val="00AC10FE"/>
    <w:rsid w:val="00AC7F54"/>
    <w:rsid w:val="00AD635F"/>
    <w:rsid w:val="00AD6FA9"/>
    <w:rsid w:val="00AE0799"/>
    <w:rsid w:val="00AE0FBE"/>
    <w:rsid w:val="00AE716D"/>
    <w:rsid w:val="00AF3752"/>
    <w:rsid w:val="00AF7C44"/>
    <w:rsid w:val="00B01FAE"/>
    <w:rsid w:val="00B0466A"/>
    <w:rsid w:val="00B05AAD"/>
    <w:rsid w:val="00B06D52"/>
    <w:rsid w:val="00B122C3"/>
    <w:rsid w:val="00B24505"/>
    <w:rsid w:val="00B250FF"/>
    <w:rsid w:val="00B32DC2"/>
    <w:rsid w:val="00B3633B"/>
    <w:rsid w:val="00B56C5C"/>
    <w:rsid w:val="00B610FA"/>
    <w:rsid w:val="00B62394"/>
    <w:rsid w:val="00B6296C"/>
    <w:rsid w:val="00B73019"/>
    <w:rsid w:val="00B73D92"/>
    <w:rsid w:val="00B73F5C"/>
    <w:rsid w:val="00B750A5"/>
    <w:rsid w:val="00B83063"/>
    <w:rsid w:val="00B85105"/>
    <w:rsid w:val="00B87877"/>
    <w:rsid w:val="00B932B1"/>
    <w:rsid w:val="00B94AD5"/>
    <w:rsid w:val="00B95844"/>
    <w:rsid w:val="00B97F41"/>
    <w:rsid w:val="00BA1A7A"/>
    <w:rsid w:val="00BA7A0F"/>
    <w:rsid w:val="00BB1FC0"/>
    <w:rsid w:val="00BC0289"/>
    <w:rsid w:val="00BC64D3"/>
    <w:rsid w:val="00BD6469"/>
    <w:rsid w:val="00BD6610"/>
    <w:rsid w:val="00BE2B8F"/>
    <w:rsid w:val="00BE4B92"/>
    <w:rsid w:val="00C22F69"/>
    <w:rsid w:val="00C314A6"/>
    <w:rsid w:val="00C40680"/>
    <w:rsid w:val="00C44126"/>
    <w:rsid w:val="00C464AC"/>
    <w:rsid w:val="00C4773A"/>
    <w:rsid w:val="00C52D14"/>
    <w:rsid w:val="00C57E47"/>
    <w:rsid w:val="00C64943"/>
    <w:rsid w:val="00C667D2"/>
    <w:rsid w:val="00C76B96"/>
    <w:rsid w:val="00C81F59"/>
    <w:rsid w:val="00C85231"/>
    <w:rsid w:val="00C857B6"/>
    <w:rsid w:val="00CA1659"/>
    <w:rsid w:val="00CA5333"/>
    <w:rsid w:val="00CC1F35"/>
    <w:rsid w:val="00CC2F5E"/>
    <w:rsid w:val="00CD20C3"/>
    <w:rsid w:val="00CD4A87"/>
    <w:rsid w:val="00CD7D1E"/>
    <w:rsid w:val="00CE4FFE"/>
    <w:rsid w:val="00CF079A"/>
    <w:rsid w:val="00CF0A60"/>
    <w:rsid w:val="00CF26B2"/>
    <w:rsid w:val="00CF2A32"/>
    <w:rsid w:val="00CF5A26"/>
    <w:rsid w:val="00CF6FC2"/>
    <w:rsid w:val="00D024FD"/>
    <w:rsid w:val="00D1169A"/>
    <w:rsid w:val="00D23E67"/>
    <w:rsid w:val="00D30A56"/>
    <w:rsid w:val="00D31640"/>
    <w:rsid w:val="00D44701"/>
    <w:rsid w:val="00D45004"/>
    <w:rsid w:val="00D53021"/>
    <w:rsid w:val="00D5683E"/>
    <w:rsid w:val="00D647D5"/>
    <w:rsid w:val="00D66A68"/>
    <w:rsid w:val="00D66DA5"/>
    <w:rsid w:val="00D67D46"/>
    <w:rsid w:val="00D729EE"/>
    <w:rsid w:val="00D80018"/>
    <w:rsid w:val="00D83F00"/>
    <w:rsid w:val="00D877BE"/>
    <w:rsid w:val="00D9414E"/>
    <w:rsid w:val="00D968C1"/>
    <w:rsid w:val="00DA7F88"/>
    <w:rsid w:val="00DB013F"/>
    <w:rsid w:val="00DB0278"/>
    <w:rsid w:val="00DB2BF8"/>
    <w:rsid w:val="00DB39FC"/>
    <w:rsid w:val="00DD68DE"/>
    <w:rsid w:val="00DD71F9"/>
    <w:rsid w:val="00DD730F"/>
    <w:rsid w:val="00DE22C5"/>
    <w:rsid w:val="00DE5B4C"/>
    <w:rsid w:val="00DF19EB"/>
    <w:rsid w:val="00DF50A0"/>
    <w:rsid w:val="00E01CA0"/>
    <w:rsid w:val="00E02C76"/>
    <w:rsid w:val="00E10D90"/>
    <w:rsid w:val="00E12251"/>
    <w:rsid w:val="00E20D0D"/>
    <w:rsid w:val="00E228C1"/>
    <w:rsid w:val="00E2660E"/>
    <w:rsid w:val="00E27E78"/>
    <w:rsid w:val="00E30DE6"/>
    <w:rsid w:val="00E33D09"/>
    <w:rsid w:val="00E4372C"/>
    <w:rsid w:val="00E46F85"/>
    <w:rsid w:val="00E504F9"/>
    <w:rsid w:val="00E55FF2"/>
    <w:rsid w:val="00E616B0"/>
    <w:rsid w:val="00E631E5"/>
    <w:rsid w:val="00E650D1"/>
    <w:rsid w:val="00E76832"/>
    <w:rsid w:val="00E80D39"/>
    <w:rsid w:val="00E80FE9"/>
    <w:rsid w:val="00E81211"/>
    <w:rsid w:val="00E8271B"/>
    <w:rsid w:val="00E878B9"/>
    <w:rsid w:val="00E90D6F"/>
    <w:rsid w:val="00E95411"/>
    <w:rsid w:val="00E95CFB"/>
    <w:rsid w:val="00EA1CF8"/>
    <w:rsid w:val="00EC5A03"/>
    <w:rsid w:val="00EC75B7"/>
    <w:rsid w:val="00ED0D66"/>
    <w:rsid w:val="00ED3E01"/>
    <w:rsid w:val="00ED67DB"/>
    <w:rsid w:val="00ED6DB6"/>
    <w:rsid w:val="00EE5A09"/>
    <w:rsid w:val="00EE75A0"/>
    <w:rsid w:val="00EF6684"/>
    <w:rsid w:val="00EF748E"/>
    <w:rsid w:val="00EF78DA"/>
    <w:rsid w:val="00F24BA3"/>
    <w:rsid w:val="00F25226"/>
    <w:rsid w:val="00F25CC6"/>
    <w:rsid w:val="00F327E6"/>
    <w:rsid w:val="00F33518"/>
    <w:rsid w:val="00F348F6"/>
    <w:rsid w:val="00F46BFF"/>
    <w:rsid w:val="00F565C2"/>
    <w:rsid w:val="00F61486"/>
    <w:rsid w:val="00F6249E"/>
    <w:rsid w:val="00F67247"/>
    <w:rsid w:val="00F711D8"/>
    <w:rsid w:val="00F744C6"/>
    <w:rsid w:val="00F8444E"/>
    <w:rsid w:val="00F849BB"/>
    <w:rsid w:val="00F8620D"/>
    <w:rsid w:val="00F86E2D"/>
    <w:rsid w:val="00F90B9B"/>
    <w:rsid w:val="00F90F7D"/>
    <w:rsid w:val="00F95A14"/>
    <w:rsid w:val="00F97C19"/>
    <w:rsid w:val="00FA1CE1"/>
    <w:rsid w:val="00FB5175"/>
    <w:rsid w:val="00FC03F6"/>
    <w:rsid w:val="00FC5554"/>
    <w:rsid w:val="00FC67D9"/>
    <w:rsid w:val="00FC6D35"/>
    <w:rsid w:val="00FD5449"/>
    <w:rsid w:val="00FD5A9E"/>
    <w:rsid w:val="00FD65F2"/>
    <w:rsid w:val="00FE096F"/>
    <w:rsid w:val="00FE1860"/>
    <w:rsid w:val="00FE40C3"/>
    <w:rsid w:val="00FF76C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9E6C5"/>
  <w15:chartTrackingRefBased/>
  <w15:docId w15:val="{FF312682-978D-4733-A923-F10728B5B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0"/>
    <w:lsdException w:name="index 2" w:semiHidden="1" w:uiPriority="0"/>
    <w:lsdException w:name="index 3" w:semiHidden="1" w:uiPriority="0"/>
    <w:lsdException w:name="index 4" w:semiHidden="1" w:uiPriority="0"/>
    <w:lsdException w:name="index 5" w:semiHidden="1" w:uiPriority="0"/>
    <w:lsdException w:name="index 6" w:semiHidden="1" w:uiPriority="0"/>
    <w:lsdException w:name="index 7" w:semiHidden="1" w:uiPriority="0"/>
    <w:lsdException w:name="index 8" w:semiHidden="1" w:uiPriority="0"/>
    <w:lsdException w:name="index 9" w:semiHidden="1" w:uiPriority="0"/>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uiPriority="0"/>
    <w:lsdException w:name="header" w:semiHidden="1" w:uiPriority="0"/>
    <w:lsdException w:name="footer" w:semiHidden="1"/>
    <w:lsdException w:name="index heading" w:semiHidden="1" w:uiPriority="0"/>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uiPriority="0"/>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4"/>
    <w:qFormat/>
    <w:rsid w:val="00600E4E"/>
    <w:pPr>
      <w:spacing w:line="260" w:lineRule="atLeast"/>
    </w:pPr>
    <w:rPr>
      <w:color w:val="00382B" w:themeColor="text2"/>
      <w:sz w:val="22"/>
    </w:rPr>
  </w:style>
  <w:style w:type="paragraph" w:styleId="Heading1">
    <w:name w:val="heading 1"/>
    <w:basedOn w:val="Normal"/>
    <w:next w:val="BodyText"/>
    <w:link w:val="Heading1Char"/>
    <w:qFormat/>
    <w:rsid w:val="00965F5E"/>
    <w:pPr>
      <w:keepNext/>
      <w:keepLines/>
      <w:spacing w:after="454" w:line="259" w:lineRule="auto"/>
      <w:outlineLvl w:val="0"/>
    </w:pPr>
    <w:rPr>
      <w:rFonts w:ascii="Public Sans SemiBold" w:eastAsiaTheme="majorEastAsia" w:hAnsi="Public Sans SemiBold" w:cstheme="majorBidi"/>
      <w:sz w:val="52"/>
      <w:szCs w:val="32"/>
    </w:rPr>
  </w:style>
  <w:style w:type="paragraph" w:styleId="Heading2">
    <w:name w:val="heading 2"/>
    <w:basedOn w:val="Normal"/>
    <w:next w:val="BodyText"/>
    <w:link w:val="Heading2Char"/>
    <w:uiPriority w:val="9"/>
    <w:qFormat/>
    <w:rsid w:val="00965F5E"/>
    <w:pPr>
      <w:keepNext/>
      <w:keepLines/>
      <w:spacing w:after="180" w:line="269" w:lineRule="auto"/>
      <w:outlineLvl w:val="1"/>
    </w:pPr>
    <w:rPr>
      <w:rFonts w:ascii="Public Sans SemiBold" w:eastAsiaTheme="majorEastAsia" w:hAnsi="Public Sans SemiBold" w:cstheme="majorBidi"/>
      <w:sz w:val="36"/>
      <w:szCs w:val="26"/>
    </w:rPr>
  </w:style>
  <w:style w:type="paragraph" w:styleId="Heading3">
    <w:name w:val="heading 3"/>
    <w:basedOn w:val="Normal"/>
    <w:next w:val="BodyText"/>
    <w:link w:val="Heading3Char"/>
    <w:uiPriority w:val="9"/>
    <w:qFormat/>
    <w:rsid w:val="00965F5E"/>
    <w:pPr>
      <w:keepNext/>
      <w:keepLines/>
      <w:spacing w:after="180" w:line="271" w:lineRule="auto"/>
      <w:outlineLvl w:val="2"/>
    </w:pPr>
    <w:rPr>
      <w:rFonts w:eastAsiaTheme="majorEastAsia" w:cstheme="majorBidi"/>
      <w:sz w:val="32"/>
      <w:szCs w:val="24"/>
    </w:rPr>
  </w:style>
  <w:style w:type="paragraph" w:styleId="Heading4">
    <w:name w:val="heading 4"/>
    <w:basedOn w:val="Normal"/>
    <w:next w:val="BodyText"/>
    <w:link w:val="Heading4Char"/>
    <w:uiPriority w:val="9"/>
    <w:qFormat/>
    <w:rsid w:val="00BD6610"/>
    <w:pPr>
      <w:keepNext/>
      <w:keepLines/>
      <w:spacing w:after="120" w:line="288" w:lineRule="auto"/>
      <w:outlineLvl w:val="3"/>
    </w:pPr>
    <w:rPr>
      <w:rFonts w:eastAsiaTheme="majorEastAsia" w:cstheme="majorBidi"/>
      <w:iCs/>
      <w:sz w:val="24"/>
    </w:rPr>
  </w:style>
  <w:style w:type="paragraph" w:styleId="Heading5">
    <w:name w:val="heading 5"/>
    <w:basedOn w:val="Normal"/>
    <w:next w:val="Normal"/>
    <w:link w:val="Heading5Char"/>
    <w:uiPriority w:val="9"/>
    <w:semiHidden/>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027A53"/>
    <w:pPr>
      <w:spacing w:after="40"/>
    </w:pPr>
    <w:rPr>
      <w:sz w:val="16"/>
    </w:rPr>
  </w:style>
  <w:style w:type="character" w:customStyle="1" w:styleId="FootnoteTextChar">
    <w:name w:val="Footnote Text Char"/>
    <w:basedOn w:val="DefaultParagraphFont"/>
    <w:link w:val="FootnoteText"/>
    <w:uiPriority w:val="49"/>
    <w:rsid w:val="00027A53"/>
    <w:rPr>
      <w:color w:val="00382B" w:themeColor="text2"/>
      <w:sz w:val="16"/>
    </w:rPr>
  </w:style>
  <w:style w:type="character" w:customStyle="1" w:styleId="Heading1Char">
    <w:name w:val="Heading 1 Char"/>
    <w:basedOn w:val="DefaultParagraphFont"/>
    <w:link w:val="Heading1"/>
    <w:rsid w:val="00965F5E"/>
    <w:rPr>
      <w:rFonts w:ascii="Public Sans SemiBold" w:eastAsiaTheme="majorEastAsia" w:hAnsi="Public Sans SemiBold" w:cstheme="majorBidi"/>
      <w:color w:val="00382B" w:themeColor="text2"/>
      <w:sz w:val="52"/>
      <w:szCs w:val="32"/>
    </w:rPr>
  </w:style>
  <w:style w:type="character" w:customStyle="1" w:styleId="Heading2Char">
    <w:name w:val="Heading 2 Char"/>
    <w:basedOn w:val="DefaultParagraphFont"/>
    <w:link w:val="Heading2"/>
    <w:rsid w:val="00965F5E"/>
    <w:rPr>
      <w:rFonts w:ascii="Public Sans SemiBold" w:eastAsiaTheme="majorEastAsia" w:hAnsi="Public Sans SemiBold" w:cstheme="majorBidi"/>
      <w:color w:val="00382B" w:themeColor="text2"/>
      <w:sz w:val="36"/>
      <w:szCs w:val="26"/>
    </w:rPr>
  </w:style>
  <w:style w:type="paragraph" w:styleId="Caption">
    <w:name w:val="caption"/>
    <w:basedOn w:val="Normal"/>
    <w:next w:val="BodyText"/>
    <w:uiPriority w:val="49"/>
    <w:qFormat/>
    <w:rsid w:val="008F1AA4"/>
    <w:pPr>
      <w:spacing w:before="120" w:after="120" w:line="240" w:lineRule="auto"/>
    </w:pPr>
    <w:rPr>
      <w:rFonts w:asciiTheme="majorHAnsi" w:hAnsiTheme="majorHAnsi"/>
      <w:iCs/>
      <w:sz w:val="18"/>
      <w:szCs w:val="18"/>
    </w:rPr>
  </w:style>
  <w:style w:type="paragraph" w:styleId="TOCHeading">
    <w:name w:val="TOC Heading"/>
    <w:basedOn w:val="Normal"/>
    <w:next w:val="BodyText"/>
    <w:uiPriority w:val="39"/>
    <w:qFormat/>
    <w:rsid w:val="003928E8"/>
    <w:pPr>
      <w:spacing w:after="1080" w:line="240" w:lineRule="auto"/>
    </w:pPr>
    <w:rPr>
      <w:rFonts w:ascii="Public Sans SemiBold" w:hAnsi="Public Sans SemiBold"/>
      <w:sz w:val="52"/>
    </w:rPr>
  </w:style>
  <w:style w:type="numbering" w:customStyle="1" w:styleId="NumList">
    <w:name w:val="NumList"/>
    <w:uiPriority w:val="99"/>
    <w:rsid w:val="00EC75B7"/>
    <w:pPr>
      <w:numPr>
        <w:numId w:val="1"/>
      </w:numPr>
    </w:pPr>
  </w:style>
  <w:style w:type="paragraph" w:styleId="ListNumber">
    <w:name w:val="List Number"/>
    <w:basedOn w:val="Normal"/>
    <w:uiPriority w:val="29"/>
    <w:qFormat/>
    <w:rsid w:val="00EC75B7"/>
    <w:pPr>
      <w:numPr>
        <w:numId w:val="7"/>
      </w:numPr>
      <w:spacing w:after="150"/>
    </w:pPr>
  </w:style>
  <w:style w:type="paragraph" w:styleId="ListNumber2">
    <w:name w:val="List Number 2"/>
    <w:basedOn w:val="Normal"/>
    <w:uiPriority w:val="29"/>
    <w:qFormat/>
    <w:rsid w:val="00EC75B7"/>
    <w:pPr>
      <w:numPr>
        <w:ilvl w:val="1"/>
        <w:numId w:val="7"/>
      </w:numPr>
      <w:spacing w:after="150"/>
      <w:contextualSpacing/>
    </w:pPr>
  </w:style>
  <w:style w:type="paragraph" w:styleId="ListNumber3">
    <w:name w:val="List Number 3"/>
    <w:basedOn w:val="Normal"/>
    <w:uiPriority w:val="29"/>
    <w:qFormat/>
    <w:rsid w:val="00EC75B7"/>
    <w:pPr>
      <w:numPr>
        <w:ilvl w:val="2"/>
        <w:numId w:val="7"/>
      </w:numPr>
      <w:spacing w:after="150"/>
    </w:pPr>
  </w:style>
  <w:style w:type="character" w:customStyle="1" w:styleId="Heading3Char">
    <w:name w:val="Heading 3 Char"/>
    <w:basedOn w:val="DefaultParagraphFont"/>
    <w:link w:val="Heading3"/>
    <w:uiPriority w:val="9"/>
    <w:rsid w:val="00965F5E"/>
    <w:rPr>
      <w:rFonts w:eastAsiaTheme="majorEastAsia" w:cstheme="majorBidi"/>
      <w:color w:val="00382B" w:themeColor="text2"/>
      <w:sz w:val="32"/>
      <w:szCs w:val="24"/>
    </w:rPr>
  </w:style>
  <w:style w:type="numbering" w:customStyle="1" w:styleId="HeadingNumList">
    <w:name w:val="HeadingNumList"/>
    <w:uiPriority w:val="99"/>
    <w:rsid w:val="008E6C91"/>
    <w:pPr>
      <w:numPr>
        <w:numId w:val="2"/>
      </w:numPr>
    </w:pPr>
  </w:style>
  <w:style w:type="paragraph" w:styleId="ListBullet">
    <w:name w:val="List Bullet"/>
    <w:basedOn w:val="Normal"/>
    <w:uiPriority w:val="19"/>
    <w:qFormat/>
    <w:rsid w:val="00965F5E"/>
    <w:pPr>
      <w:numPr>
        <w:numId w:val="8"/>
      </w:numPr>
      <w:spacing w:after="150"/>
    </w:pPr>
  </w:style>
  <w:style w:type="paragraph" w:styleId="ListBullet2">
    <w:name w:val="List Bullet 2"/>
    <w:basedOn w:val="Normal"/>
    <w:uiPriority w:val="19"/>
    <w:qFormat/>
    <w:rsid w:val="00965F5E"/>
    <w:pPr>
      <w:numPr>
        <w:ilvl w:val="1"/>
        <w:numId w:val="8"/>
      </w:numPr>
      <w:spacing w:after="150"/>
    </w:pPr>
  </w:style>
  <w:style w:type="paragraph" w:styleId="ListBullet3">
    <w:name w:val="List Bullet 3"/>
    <w:basedOn w:val="Normal"/>
    <w:uiPriority w:val="19"/>
    <w:qFormat/>
    <w:rsid w:val="00965F5E"/>
    <w:pPr>
      <w:numPr>
        <w:ilvl w:val="2"/>
        <w:numId w:val="8"/>
      </w:numPr>
      <w:spacing w:after="150"/>
    </w:pPr>
  </w:style>
  <w:style w:type="paragraph" w:styleId="TOC1">
    <w:name w:val="toc 1"/>
    <w:basedOn w:val="Normal"/>
    <w:next w:val="Normal"/>
    <w:uiPriority w:val="39"/>
    <w:rsid w:val="00411FAB"/>
    <w:pPr>
      <w:tabs>
        <w:tab w:val="right" w:pos="9742"/>
      </w:tabs>
      <w:spacing w:before="260" w:after="100"/>
    </w:pPr>
    <w:rPr>
      <w:rFonts w:ascii="Public Sans SemiBold" w:hAnsi="Public Sans SemiBold"/>
      <w:noProof/>
      <w:sz w:val="36"/>
    </w:rPr>
  </w:style>
  <w:style w:type="paragraph" w:styleId="TOC2">
    <w:name w:val="toc 2"/>
    <w:basedOn w:val="Normal"/>
    <w:next w:val="Normal"/>
    <w:uiPriority w:val="39"/>
    <w:rsid w:val="00411FAB"/>
    <w:pPr>
      <w:tabs>
        <w:tab w:val="right" w:leader="dot" w:pos="9742"/>
      </w:tabs>
      <w:spacing w:after="100" w:line="320" w:lineRule="atLeast"/>
    </w:pPr>
    <w:rPr>
      <w:noProof/>
      <w:sz w:val="28"/>
    </w:rPr>
  </w:style>
  <w:style w:type="paragraph" w:styleId="TOC3">
    <w:name w:val="toc 3"/>
    <w:basedOn w:val="Normal"/>
    <w:next w:val="Normal"/>
    <w:uiPriority w:val="39"/>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965F5E"/>
    <w:pPr>
      <w:numPr>
        <w:numId w:val="3"/>
      </w:numPr>
    </w:pPr>
  </w:style>
  <w:style w:type="paragraph" w:styleId="BodyText">
    <w:name w:val="Body Text"/>
    <w:basedOn w:val="Normal"/>
    <w:link w:val="BodyTextChar"/>
    <w:qFormat/>
    <w:rsid w:val="00312C0F"/>
    <w:pPr>
      <w:spacing w:line="360" w:lineRule="auto"/>
    </w:pPr>
    <w:rPr>
      <w:color w:val="000000" w:themeColor="text1"/>
      <w:sz w:val="24"/>
    </w:rPr>
  </w:style>
  <w:style w:type="character" w:customStyle="1" w:styleId="BodyTextChar">
    <w:name w:val="Body Text Char"/>
    <w:basedOn w:val="DefaultParagraphFont"/>
    <w:link w:val="BodyText"/>
    <w:rsid w:val="00312C0F"/>
    <w:rPr>
      <w:color w:val="000000" w:themeColor="text1"/>
      <w:sz w:val="24"/>
    </w:rPr>
  </w:style>
  <w:style w:type="character" w:customStyle="1" w:styleId="Heading4Char">
    <w:name w:val="Heading 4 Char"/>
    <w:basedOn w:val="DefaultParagraphFont"/>
    <w:link w:val="Heading4"/>
    <w:uiPriority w:val="9"/>
    <w:rsid w:val="00BD6610"/>
    <w:rPr>
      <w:rFonts w:eastAsiaTheme="majorEastAsia" w:cstheme="majorBidi"/>
      <w:iCs/>
      <w:color w:val="00382B" w:themeColor="text2"/>
      <w:sz w:val="24"/>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semiHidden/>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4B0F7D"/>
    <w:pPr>
      <w:numPr>
        <w:ilvl w:val="1"/>
      </w:numPr>
      <w:spacing w:after="160"/>
    </w:pPr>
    <w:rPr>
      <w:spacing w:val="15"/>
      <w:szCs w:val="22"/>
    </w:rPr>
  </w:style>
  <w:style w:type="character" w:customStyle="1" w:styleId="SubtitleChar">
    <w:name w:val="Subtitle Char"/>
    <w:basedOn w:val="DefaultParagraphFont"/>
    <w:link w:val="Subtitle"/>
    <w:uiPriority w:val="11"/>
    <w:semiHidden/>
    <w:rsid w:val="004B0F7D"/>
    <w:rPr>
      <w:spacing w:val="15"/>
      <w:sz w:val="22"/>
      <w:szCs w:val="22"/>
    </w:rPr>
  </w:style>
  <w:style w:type="character" w:styleId="SubtleEmphasis">
    <w:name w:val="Subtle Emphasis"/>
    <w:basedOn w:val="DefaultParagraphFont"/>
    <w:uiPriority w:val="19"/>
    <w:semiHidden/>
    <w:qFormat/>
    <w:rsid w:val="004B0F7D"/>
    <w:rPr>
      <w:i/>
      <w:iCs/>
      <w:color w:val="auto"/>
    </w:rPr>
  </w:style>
  <w:style w:type="character" w:styleId="Emphasis">
    <w:name w:val="Emphasis"/>
    <w:basedOn w:val="DefaultParagraphFont"/>
    <w:uiPriority w:val="20"/>
    <w:semiHidden/>
    <w:qFormat/>
    <w:rsid w:val="004B0F7D"/>
    <w:rPr>
      <w:i/>
      <w:iCs/>
    </w:rPr>
  </w:style>
  <w:style w:type="character" w:styleId="IntenseEmphasis">
    <w:name w:val="Intense Emphasis"/>
    <w:basedOn w:val="DefaultParagraphFont"/>
    <w:uiPriority w:val="21"/>
    <w:semiHidden/>
    <w:qFormat/>
    <w:rsid w:val="004B0F7D"/>
    <w:rPr>
      <w:i/>
      <w:iCs/>
      <w:color w:val="auto"/>
    </w:rPr>
  </w:style>
  <w:style w:type="character" w:styleId="Strong">
    <w:name w:val="Strong"/>
    <w:basedOn w:val="DefaultParagraphFont"/>
    <w:uiPriority w:val="22"/>
    <w:qFormat/>
    <w:rsid w:val="004B0F7D"/>
    <w:rPr>
      <w:b/>
      <w:bCs/>
    </w:rPr>
  </w:style>
  <w:style w:type="paragraph" w:styleId="Quote">
    <w:name w:val="Quote"/>
    <w:basedOn w:val="Normal"/>
    <w:next w:val="Quotesource"/>
    <w:link w:val="QuoteChar"/>
    <w:uiPriority w:val="29"/>
    <w:qFormat/>
    <w:rsid w:val="00296B20"/>
    <w:pPr>
      <w:spacing w:before="794" w:after="180" w:line="520" w:lineRule="atLeast"/>
      <w:ind w:left="907" w:right="907"/>
    </w:pPr>
    <w:rPr>
      <w:rFonts w:asciiTheme="majorHAnsi" w:hAnsiTheme="majorHAnsi"/>
      <w:iCs/>
      <w:sz w:val="44"/>
    </w:rPr>
  </w:style>
  <w:style w:type="character" w:customStyle="1" w:styleId="QuoteChar">
    <w:name w:val="Quote Char"/>
    <w:basedOn w:val="DefaultParagraphFont"/>
    <w:link w:val="Quote"/>
    <w:uiPriority w:val="29"/>
    <w:rsid w:val="00296B20"/>
    <w:rPr>
      <w:rFonts w:asciiTheme="majorHAnsi" w:hAnsiTheme="majorHAnsi"/>
      <w:iCs/>
      <w:color w:val="00382B" w:themeColor="text2"/>
      <w:sz w:val="44"/>
    </w:rPr>
  </w:style>
  <w:style w:type="paragraph" w:styleId="IntenseQuote">
    <w:name w:val="Intense Quote"/>
    <w:basedOn w:val="Normal"/>
    <w:next w:val="Normal"/>
    <w:link w:val="IntenseQuoteChar"/>
    <w:uiPriority w:val="30"/>
    <w:semiHidden/>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semiHidden/>
    <w:rsid w:val="004B0F7D"/>
    <w:rPr>
      <w:i/>
      <w:iCs/>
    </w:rPr>
  </w:style>
  <w:style w:type="character" w:styleId="SubtleReference">
    <w:name w:val="Subtle Reference"/>
    <w:basedOn w:val="DefaultParagraphFont"/>
    <w:uiPriority w:val="31"/>
    <w:semiHidden/>
    <w:qFormat/>
    <w:rsid w:val="004B0F7D"/>
    <w:rPr>
      <w:smallCaps/>
      <w:color w:val="auto"/>
    </w:rPr>
  </w:style>
  <w:style w:type="character" w:styleId="IntenseReference">
    <w:name w:val="Intense Reference"/>
    <w:basedOn w:val="DefaultParagraphFont"/>
    <w:uiPriority w:val="32"/>
    <w:semiHidden/>
    <w:qFormat/>
    <w:rsid w:val="004B0F7D"/>
    <w:rPr>
      <w:b/>
      <w:bCs/>
      <w:smallCaps/>
      <w:color w:val="auto"/>
      <w:spacing w:val="5"/>
    </w:rPr>
  </w:style>
  <w:style w:type="character" w:styleId="BookTitle">
    <w:name w:val="Book Title"/>
    <w:basedOn w:val="DefaultParagraphFont"/>
    <w:uiPriority w:val="33"/>
    <w:semiHidden/>
    <w:qFormat/>
    <w:rsid w:val="004B0F7D"/>
    <w:rPr>
      <w:b/>
      <w:bCs/>
      <w:i/>
      <w:iCs/>
      <w:spacing w:val="5"/>
    </w:rPr>
  </w:style>
  <w:style w:type="paragraph" w:styleId="ListParagraph">
    <w:name w:val="List Paragraph"/>
    <w:basedOn w:val="Normal"/>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4"/>
      </w:numPr>
    </w:pPr>
  </w:style>
  <w:style w:type="paragraph" w:styleId="BalloonText">
    <w:name w:val="Balloon Text"/>
    <w:basedOn w:val="Normal"/>
    <w:link w:val="BalloonTextChar"/>
    <w:uiPriority w:val="99"/>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99"/>
    <w:semiHidden/>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rsid w:val="004B0F7D"/>
    <w:pPr>
      <w:spacing w:after="120"/>
    </w:pPr>
    <w:rPr>
      <w:sz w:val="16"/>
      <w:szCs w:val="16"/>
    </w:rPr>
  </w:style>
  <w:style w:type="character" w:customStyle="1" w:styleId="BodyText3Char">
    <w:name w:val="Body Text 3 Char"/>
    <w:basedOn w:val="DefaultParagraphFont"/>
    <w:link w:val="BodyText3"/>
    <w:uiPriority w:val="99"/>
    <w:semiHidden/>
    <w:rsid w:val="004B0F7D"/>
    <w:rPr>
      <w:sz w:val="16"/>
      <w:szCs w:val="16"/>
    </w:rPr>
  </w:style>
  <w:style w:type="paragraph" w:styleId="BodyTextFirstIndent">
    <w:name w:val="Body Text First Indent"/>
    <w:basedOn w:val="BodyText"/>
    <w:link w:val="BodyTextFirstIndentChar"/>
    <w:uiPriority w:val="99"/>
    <w:semiHidden/>
    <w:rsid w:val="004B0F7D"/>
    <w:pPr>
      <w:ind w:firstLine="360"/>
    </w:pPr>
  </w:style>
  <w:style w:type="character" w:customStyle="1" w:styleId="BodyTextFirstIndentChar">
    <w:name w:val="Body Text First Indent Char"/>
    <w:basedOn w:val="BodyTextChar"/>
    <w:link w:val="BodyTextFirstIndent"/>
    <w:uiPriority w:val="99"/>
    <w:semiHidden/>
    <w:rsid w:val="004B0F7D"/>
    <w:rPr>
      <w:color w:val="00382B" w:themeColor="text2"/>
      <w:sz w:val="22"/>
    </w:rPr>
  </w:style>
  <w:style w:type="paragraph" w:styleId="BodyTextIndent">
    <w:name w:val="Body Text Indent"/>
    <w:basedOn w:val="Normal"/>
    <w:link w:val="BodyTextIndentChar"/>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99"/>
    <w:semiHidden/>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99"/>
    <w:semiHidden/>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uiPriority w:val="99"/>
    <w:semiHidden/>
    <w:rsid w:val="004B0F7D"/>
    <w:pPr>
      <w:ind w:left="4252"/>
    </w:pPr>
  </w:style>
  <w:style w:type="character" w:customStyle="1" w:styleId="ClosingChar">
    <w:name w:val="Closing Char"/>
    <w:basedOn w:val="DefaultParagraphFont"/>
    <w:link w:val="Closing"/>
    <w:uiPriority w:val="99"/>
    <w:semiHidden/>
    <w:rsid w:val="004B0F7D"/>
  </w:style>
  <w:style w:type="character" w:styleId="CommentReference">
    <w:name w:val="annotation reference"/>
    <w:basedOn w:val="DefaultParagraphFont"/>
    <w:rsid w:val="004B0F7D"/>
    <w:rPr>
      <w:sz w:val="16"/>
      <w:szCs w:val="16"/>
    </w:rPr>
  </w:style>
  <w:style w:type="paragraph" w:styleId="CommentText">
    <w:name w:val="annotation text"/>
    <w:basedOn w:val="Normal"/>
    <w:link w:val="CommentTextChar"/>
    <w:rsid w:val="004B0F7D"/>
  </w:style>
  <w:style w:type="character" w:customStyle="1" w:styleId="CommentTextChar">
    <w:name w:val="Comment Text Char"/>
    <w:basedOn w:val="DefaultParagraphFont"/>
    <w:link w:val="CommentText"/>
    <w:rsid w:val="004B0F7D"/>
  </w:style>
  <w:style w:type="paragraph" w:styleId="CommentSubject">
    <w:name w:val="annotation subject"/>
    <w:basedOn w:val="CommentText"/>
    <w:next w:val="CommentText"/>
    <w:link w:val="CommentSubjectChar"/>
    <w:uiPriority w:val="99"/>
    <w:semiHidden/>
    <w:rsid w:val="004B0F7D"/>
    <w:rPr>
      <w:b/>
      <w:bCs/>
    </w:rPr>
  </w:style>
  <w:style w:type="character" w:customStyle="1" w:styleId="CommentSubjectChar">
    <w:name w:val="Comment Subject Char"/>
    <w:basedOn w:val="CommentTextChar"/>
    <w:link w:val="CommentSubject"/>
    <w:uiPriority w:val="99"/>
    <w:semiHidden/>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916C78"/>
    <w:pPr>
      <w:tabs>
        <w:tab w:val="left" w:pos="8051"/>
        <w:tab w:val="right" w:pos="9026"/>
      </w:tabs>
      <w:spacing w:line="240" w:lineRule="auto"/>
    </w:pPr>
    <w:rPr>
      <w:sz w:val="18"/>
    </w:rPr>
  </w:style>
  <w:style w:type="character" w:customStyle="1" w:styleId="FooterChar">
    <w:name w:val="Footer Char"/>
    <w:basedOn w:val="DefaultParagraphFont"/>
    <w:link w:val="Footer"/>
    <w:uiPriority w:val="99"/>
    <w:rsid w:val="00916C78"/>
    <w:rPr>
      <w:color w:val="00382B" w:themeColor="text2"/>
      <w:sz w:val="18"/>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rsid w:val="008C2536"/>
    <w:pPr>
      <w:tabs>
        <w:tab w:val="center" w:pos="4513"/>
        <w:tab w:val="right" w:pos="9026"/>
      </w:tabs>
      <w:spacing w:line="240" w:lineRule="auto"/>
    </w:pPr>
    <w:rPr>
      <w:sz w:val="18"/>
    </w:rPr>
  </w:style>
  <w:style w:type="character" w:customStyle="1" w:styleId="HeaderChar">
    <w:name w:val="Header Char"/>
    <w:basedOn w:val="DefaultParagraphFont"/>
    <w:link w:val="Header"/>
    <w:rsid w:val="008C2536"/>
    <w:rPr>
      <w:color w:val="00382B" w:themeColor="text2"/>
      <w:sz w:val="18"/>
    </w:rPr>
  </w:style>
  <w:style w:type="paragraph" w:styleId="Index1">
    <w:name w:val="index 1"/>
    <w:basedOn w:val="Normal"/>
    <w:next w:val="Normal"/>
    <w:autoRedefine/>
    <w:semiHidden/>
    <w:rsid w:val="004B0F7D"/>
    <w:pPr>
      <w:ind w:left="200" w:hanging="200"/>
    </w:pPr>
  </w:style>
  <w:style w:type="paragraph" w:styleId="IndexHeading">
    <w:name w:val="index heading"/>
    <w:basedOn w:val="Normal"/>
    <w:next w:val="Index1"/>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5"/>
      </w:numPr>
      <w:contextualSpacing/>
    </w:pPr>
  </w:style>
  <w:style w:type="paragraph" w:styleId="ListBullet5">
    <w:name w:val="List Bullet 5"/>
    <w:basedOn w:val="Normal"/>
    <w:uiPriority w:val="99"/>
    <w:semiHidden/>
    <w:rsid w:val="004B0F7D"/>
    <w:pPr>
      <w:numPr>
        <w:numId w:val="6"/>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E90D6F"/>
    <w:rPr>
      <w:sz w:val="18"/>
      <w:szCs w:val="18"/>
    </w:rPr>
    <w:tblPr>
      <w:tblBorders>
        <w:top w:val="single" w:sz="4" w:space="0" w:color="00382B" w:themeColor="text2"/>
        <w:left w:val="single" w:sz="4" w:space="0" w:color="00382B" w:themeColor="text2"/>
        <w:bottom w:val="single" w:sz="4" w:space="0" w:color="00382B" w:themeColor="text2"/>
        <w:right w:val="single" w:sz="4" w:space="0" w:color="00382B" w:themeColor="text2"/>
        <w:insideH w:val="single" w:sz="4" w:space="0" w:color="00382B" w:themeColor="text2"/>
        <w:insideV w:val="single" w:sz="4" w:space="0" w:color="00382B" w:themeColor="text2"/>
      </w:tblBorders>
      <w:tblCellMar>
        <w:top w:w="57" w:type="dxa"/>
      </w:tblCellMar>
    </w:tblPr>
    <w:tblStylePr w:type="firstRow">
      <w:rPr>
        <w:rFonts w:ascii="Public Sans SemiBold" w:hAnsi="Public Sans SemiBold"/>
      </w:rPr>
      <w:tblPr/>
      <w:tcPr>
        <w:shd w:val="clear" w:color="auto" w:fill="AFE650" w:themeFill="accent1"/>
      </w:tcPr>
    </w:tblStylePr>
    <w:tblStylePr w:type="firstCol">
      <w:tblPr/>
      <w:tcPr>
        <w:shd w:val="clear" w:color="auto" w:fill="EEFADC" w:themeFill="accent1" w:themeFillTint="33"/>
      </w:tcPr>
    </w:tblStylePr>
  </w:style>
  <w:style w:type="paragraph" w:customStyle="1" w:styleId="Documenttitle">
    <w:name w:val="Document title"/>
    <w:basedOn w:val="BodyText"/>
    <w:next w:val="BodyText"/>
    <w:uiPriority w:val="34"/>
    <w:qFormat/>
    <w:rsid w:val="008D50DE"/>
    <w:pPr>
      <w:spacing w:after="497" w:line="216" w:lineRule="auto"/>
    </w:pPr>
    <w:rPr>
      <w:rFonts w:asciiTheme="majorHAnsi" w:hAnsiTheme="majorHAnsi"/>
      <w:color w:val="AFE650" w:themeColor="accent1"/>
      <w:sz w:val="114"/>
    </w:rPr>
  </w:style>
  <w:style w:type="paragraph" w:customStyle="1" w:styleId="Documentsubtitle">
    <w:name w:val="Document subtitle"/>
    <w:basedOn w:val="BodyText"/>
    <w:next w:val="BodyText"/>
    <w:uiPriority w:val="34"/>
    <w:qFormat/>
    <w:rsid w:val="008D50DE"/>
    <w:pPr>
      <w:spacing w:after="497" w:line="216" w:lineRule="auto"/>
    </w:pPr>
    <w:rPr>
      <w:rFonts w:asciiTheme="majorHAnsi" w:hAnsiTheme="majorHAnsi"/>
      <w:color w:val="FFFFF0" w:themeColor="background2"/>
      <w:sz w:val="64"/>
    </w:rPr>
  </w:style>
  <w:style w:type="paragraph" w:customStyle="1" w:styleId="Documentdate">
    <w:name w:val="Document date"/>
    <w:basedOn w:val="BodyText"/>
    <w:next w:val="BodyText"/>
    <w:uiPriority w:val="34"/>
    <w:qFormat/>
    <w:rsid w:val="008D50DE"/>
    <w:pPr>
      <w:spacing w:after="454" w:line="216" w:lineRule="auto"/>
    </w:pPr>
    <w:rPr>
      <w:color w:val="FFFFF0" w:themeColor="background2"/>
      <w:sz w:val="34"/>
    </w:rPr>
  </w:style>
  <w:style w:type="character" w:styleId="Hyperlink">
    <w:name w:val="Hyperlink"/>
    <w:basedOn w:val="DefaultParagraphFont"/>
    <w:uiPriority w:val="99"/>
    <w:unhideWhenUsed/>
    <w:rsid w:val="00FC6D35"/>
    <w:rPr>
      <w:rFonts w:asciiTheme="minorHAnsi" w:hAnsiTheme="minorHAnsi"/>
      <w:color w:val="00382B" w:themeColor="text2"/>
      <w:sz w:val="24"/>
      <w:u w:val="single"/>
    </w:rPr>
  </w:style>
  <w:style w:type="paragraph" w:customStyle="1" w:styleId="Dividertitle">
    <w:name w:val="Divider title"/>
    <w:basedOn w:val="Heading1"/>
    <w:next w:val="BodyText"/>
    <w:uiPriority w:val="10"/>
    <w:qFormat/>
    <w:rsid w:val="003928E8"/>
    <w:pPr>
      <w:spacing w:after="497" w:line="216" w:lineRule="auto"/>
    </w:pPr>
    <w:rPr>
      <w:rFonts w:asciiTheme="majorHAnsi" w:hAnsiTheme="majorHAnsi"/>
      <w:sz w:val="114"/>
    </w:rPr>
  </w:style>
  <w:style w:type="paragraph" w:customStyle="1" w:styleId="Quotesource">
    <w:name w:val="Quote source"/>
    <w:basedOn w:val="BodyText"/>
    <w:next w:val="BodyText"/>
    <w:uiPriority w:val="30"/>
    <w:qFormat/>
    <w:rsid w:val="00296B20"/>
    <w:pPr>
      <w:spacing w:after="794"/>
      <w:ind w:left="907" w:right="907"/>
    </w:pPr>
  </w:style>
  <w:style w:type="character" w:styleId="UnresolvedMention">
    <w:name w:val="Unresolved Mention"/>
    <w:basedOn w:val="DefaultParagraphFont"/>
    <w:uiPriority w:val="99"/>
    <w:semiHidden/>
    <w:rsid w:val="00D5683E"/>
    <w:rPr>
      <w:color w:val="605E5C"/>
      <w:shd w:val="clear" w:color="auto" w:fill="E1DFDD"/>
    </w:rPr>
  </w:style>
  <w:style w:type="character" w:styleId="FollowedHyperlink">
    <w:name w:val="FollowedHyperlink"/>
    <w:basedOn w:val="DefaultParagraphFont"/>
    <w:uiPriority w:val="99"/>
    <w:semiHidden/>
    <w:rsid w:val="001E31B9"/>
    <w:rPr>
      <w:color w:val="AFE650" w:themeColor="followedHyperlink"/>
      <w:u w:val="single"/>
    </w:rPr>
  </w:style>
  <w:style w:type="paragraph" w:customStyle="1" w:styleId="Heading1-Calibri">
    <w:name w:val="Heading 1 - Calibri"/>
    <w:basedOn w:val="Heading1"/>
    <w:next w:val="Normal"/>
    <w:link w:val="Heading1-CalibriChar"/>
    <w:rsid w:val="001E31B9"/>
    <w:pPr>
      <w:keepLines w:val="0"/>
      <w:spacing w:after="0" w:line="360" w:lineRule="auto"/>
    </w:pPr>
    <w:rPr>
      <w:rFonts w:eastAsia="Times New Roman" w:cs="Arial"/>
      <w:b/>
      <w:bCs/>
      <w:kern w:val="32"/>
      <w:sz w:val="32"/>
      <w:lang w:eastAsia="en-US"/>
    </w:rPr>
  </w:style>
  <w:style w:type="character" w:customStyle="1" w:styleId="Heading1-CalibriChar">
    <w:name w:val="Heading 1 - Calibri Char"/>
    <w:basedOn w:val="Heading1Char"/>
    <w:link w:val="Heading1-Calibri"/>
    <w:rsid w:val="001E31B9"/>
    <w:rPr>
      <w:rFonts w:ascii="Public Sans SemiBold" w:eastAsia="Times New Roman" w:hAnsi="Public Sans SemiBold" w:cs="Arial"/>
      <w:b/>
      <w:bCs/>
      <w:color w:val="00382B" w:themeColor="text2"/>
      <w:kern w:val="32"/>
      <w:sz w:val="32"/>
      <w:szCs w:val="32"/>
      <w:lang w:eastAsia="en-US"/>
    </w:rPr>
  </w:style>
  <w:style w:type="paragraph" w:customStyle="1" w:styleId="Header3KC">
    <w:name w:val="Header 3 KC"/>
    <w:basedOn w:val="Heading3"/>
    <w:link w:val="Header3KCChar"/>
    <w:rsid w:val="001E31B9"/>
    <w:pPr>
      <w:suppressAutoHyphens/>
      <w:autoSpaceDE w:val="0"/>
      <w:spacing w:after="0" w:line="360" w:lineRule="auto"/>
    </w:pPr>
    <w:rPr>
      <w:rFonts w:eastAsia="Times New Roman" w:cs="Arial"/>
      <w:b/>
      <w:color w:val="000000" w:themeColor="text1"/>
      <w:sz w:val="24"/>
      <w:lang w:eastAsia="ar-SA"/>
    </w:rPr>
  </w:style>
  <w:style w:type="character" w:customStyle="1" w:styleId="Header3KCChar">
    <w:name w:val="Header 3 KC Char"/>
    <w:basedOn w:val="DefaultParagraphFont"/>
    <w:link w:val="Header3KC"/>
    <w:rsid w:val="001E31B9"/>
    <w:rPr>
      <w:rFonts w:eastAsia="Times New Roman" w:cs="Arial"/>
      <w:b/>
      <w:color w:val="000000" w:themeColor="text1"/>
      <w:sz w:val="24"/>
      <w:szCs w:val="24"/>
      <w:lang w:eastAsia="ar-SA"/>
    </w:rPr>
  </w:style>
  <w:style w:type="paragraph" w:customStyle="1" w:styleId="paragraph">
    <w:name w:val="paragraph"/>
    <w:basedOn w:val="Normal"/>
    <w:rsid w:val="001E31B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E31B9"/>
  </w:style>
  <w:style w:type="character" w:customStyle="1" w:styleId="eop">
    <w:name w:val="eop"/>
    <w:basedOn w:val="DefaultParagraphFont"/>
    <w:rsid w:val="001E31B9"/>
  </w:style>
  <w:style w:type="paragraph" w:styleId="NormalWeb">
    <w:name w:val="Normal (Web)"/>
    <w:basedOn w:val="Normal"/>
    <w:uiPriority w:val="99"/>
    <w:rsid w:val="009E52C7"/>
    <w:pPr>
      <w:spacing w:before="100" w:beforeAutospacing="1" w:after="100" w:afterAutospacing="1" w:line="360" w:lineRule="auto"/>
    </w:pPr>
    <w:rPr>
      <w:rFonts w:ascii="Times New Roman" w:eastAsia="Times New Roman" w:hAnsi="Times New Roman" w:cs="Times New Roman"/>
      <w:color w:val="auto"/>
      <w:sz w:val="24"/>
      <w:szCs w:val="24"/>
      <w:lang w:eastAsia="en-US"/>
    </w:rPr>
  </w:style>
  <w:style w:type="paragraph" w:customStyle="1" w:styleId="HeadingKC2">
    <w:name w:val="Heading KC 2"/>
    <w:basedOn w:val="Normal"/>
    <w:link w:val="HeadingKC2Char"/>
    <w:qFormat/>
    <w:rsid w:val="006C5117"/>
    <w:pPr>
      <w:suppressAutoHyphens/>
      <w:spacing w:line="360" w:lineRule="auto"/>
      <w:jc w:val="both"/>
    </w:pPr>
    <w:rPr>
      <w:rFonts w:ascii="Gotham Bold" w:eastAsia="Times New Roman" w:hAnsi="Gotham Bold" w:cs="Arial"/>
      <w:bCs/>
      <w:color w:val="auto"/>
      <w:sz w:val="28"/>
      <w:szCs w:val="24"/>
      <w:lang w:eastAsia="ar-SA"/>
    </w:rPr>
  </w:style>
  <w:style w:type="character" w:customStyle="1" w:styleId="HeadingKC2Char">
    <w:name w:val="Heading KC 2 Char"/>
    <w:link w:val="HeadingKC2"/>
    <w:rsid w:val="006C5117"/>
    <w:rPr>
      <w:rFonts w:ascii="Gotham Bold" w:eastAsia="Times New Roman" w:hAnsi="Gotham Bold" w:cs="Arial"/>
      <w:bCs/>
      <w:sz w:val="28"/>
      <w:szCs w:val="24"/>
      <w:lang w:eastAsia="ar-SA"/>
    </w:rPr>
  </w:style>
  <w:style w:type="paragraph" w:styleId="Index2">
    <w:name w:val="index 2"/>
    <w:basedOn w:val="Normal"/>
    <w:next w:val="Normal"/>
    <w:autoRedefine/>
    <w:semiHidden/>
    <w:rsid w:val="00100F41"/>
    <w:pPr>
      <w:spacing w:line="360" w:lineRule="auto"/>
      <w:ind w:left="480" w:hanging="240"/>
    </w:pPr>
    <w:rPr>
      <w:rFonts w:ascii="Gotham Book" w:eastAsia="Times New Roman" w:hAnsi="Gotham Book" w:cs="Times New Roman"/>
      <w:color w:val="auto"/>
      <w:sz w:val="24"/>
      <w:szCs w:val="24"/>
      <w:lang w:eastAsia="en-US"/>
    </w:rPr>
  </w:style>
  <w:style w:type="paragraph" w:styleId="Index3">
    <w:name w:val="index 3"/>
    <w:basedOn w:val="Normal"/>
    <w:next w:val="Normal"/>
    <w:autoRedefine/>
    <w:semiHidden/>
    <w:rsid w:val="00100F41"/>
    <w:pPr>
      <w:spacing w:line="360" w:lineRule="auto"/>
      <w:ind w:left="720" w:hanging="240"/>
    </w:pPr>
    <w:rPr>
      <w:rFonts w:ascii="Gotham Book" w:eastAsia="Times New Roman" w:hAnsi="Gotham Book" w:cs="Times New Roman"/>
      <w:color w:val="auto"/>
      <w:sz w:val="24"/>
      <w:szCs w:val="24"/>
      <w:lang w:eastAsia="en-US"/>
    </w:rPr>
  </w:style>
  <w:style w:type="paragraph" w:styleId="Index4">
    <w:name w:val="index 4"/>
    <w:basedOn w:val="Normal"/>
    <w:next w:val="Normal"/>
    <w:autoRedefine/>
    <w:semiHidden/>
    <w:rsid w:val="00100F41"/>
    <w:pPr>
      <w:spacing w:line="360" w:lineRule="auto"/>
      <w:ind w:left="960" w:hanging="240"/>
    </w:pPr>
    <w:rPr>
      <w:rFonts w:ascii="Gotham Book" w:eastAsia="Times New Roman" w:hAnsi="Gotham Book" w:cs="Times New Roman"/>
      <w:color w:val="auto"/>
      <w:sz w:val="24"/>
      <w:szCs w:val="24"/>
      <w:lang w:eastAsia="en-US"/>
    </w:rPr>
  </w:style>
  <w:style w:type="paragraph" w:styleId="Index5">
    <w:name w:val="index 5"/>
    <w:basedOn w:val="Normal"/>
    <w:next w:val="Normal"/>
    <w:autoRedefine/>
    <w:semiHidden/>
    <w:rsid w:val="00100F41"/>
    <w:pPr>
      <w:spacing w:line="360" w:lineRule="auto"/>
      <w:ind w:left="1200" w:hanging="240"/>
    </w:pPr>
    <w:rPr>
      <w:rFonts w:ascii="Gotham Book" w:eastAsia="Times New Roman" w:hAnsi="Gotham Book" w:cs="Times New Roman"/>
      <w:color w:val="auto"/>
      <w:sz w:val="24"/>
      <w:szCs w:val="24"/>
      <w:lang w:eastAsia="en-US"/>
    </w:rPr>
  </w:style>
  <w:style w:type="paragraph" w:styleId="Index6">
    <w:name w:val="index 6"/>
    <w:basedOn w:val="Normal"/>
    <w:next w:val="Normal"/>
    <w:autoRedefine/>
    <w:semiHidden/>
    <w:rsid w:val="00100F41"/>
    <w:pPr>
      <w:spacing w:line="360" w:lineRule="auto"/>
      <w:ind w:left="1440" w:hanging="240"/>
    </w:pPr>
    <w:rPr>
      <w:rFonts w:ascii="Gotham Book" w:eastAsia="Times New Roman" w:hAnsi="Gotham Book" w:cs="Times New Roman"/>
      <w:color w:val="auto"/>
      <w:sz w:val="24"/>
      <w:szCs w:val="24"/>
      <w:lang w:eastAsia="en-US"/>
    </w:rPr>
  </w:style>
  <w:style w:type="paragraph" w:styleId="Index7">
    <w:name w:val="index 7"/>
    <w:basedOn w:val="Normal"/>
    <w:next w:val="Normal"/>
    <w:autoRedefine/>
    <w:semiHidden/>
    <w:rsid w:val="00100F41"/>
    <w:pPr>
      <w:spacing w:line="360" w:lineRule="auto"/>
      <w:ind w:left="1680" w:hanging="240"/>
    </w:pPr>
    <w:rPr>
      <w:rFonts w:ascii="Gotham Book" w:eastAsia="Times New Roman" w:hAnsi="Gotham Book" w:cs="Times New Roman"/>
      <w:color w:val="auto"/>
      <w:sz w:val="24"/>
      <w:szCs w:val="24"/>
      <w:lang w:eastAsia="en-US"/>
    </w:rPr>
  </w:style>
  <w:style w:type="paragraph" w:styleId="Index8">
    <w:name w:val="index 8"/>
    <w:basedOn w:val="Normal"/>
    <w:next w:val="Normal"/>
    <w:autoRedefine/>
    <w:semiHidden/>
    <w:rsid w:val="00100F41"/>
    <w:pPr>
      <w:spacing w:line="360" w:lineRule="auto"/>
      <w:ind w:left="1920" w:hanging="240"/>
    </w:pPr>
    <w:rPr>
      <w:rFonts w:ascii="Gotham Book" w:eastAsia="Times New Roman" w:hAnsi="Gotham Book" w:cs="Times New Roman"/>
      <w:color w:val="auto"/>
      <w:sz w:val="24"/>
      <w:szCs w:val="24"/>
      <w:lang w:eastAsia="en-US"/>
    </w:rPr>
  </w:style>
  <w:style w:type="paragraph" w:styleId="Index9">
    <w:name w:val="index 9"/>
    <w:basedOn w:val="Normal"/>
    <w:next w:val="Normal"/>
    <w:autoRedefine/>
    <w:semiHidden/>
    <w:rsid w:val="00100F41"/>
    <w:pPr>
      <w:spacing w:line="360" w:lineRule="auto"/>
      <w:ind w:left="2160" w:hanging="240"/>
    </w:pPr>
    <w:rPr>
      <w:rFonts w:ascii="Gotham Book" w:eastAsia="Times New Roman" w:hAnsi="Gotham Book" w:cs="Times New Roman"/>
      <w:color w:val="auto"/>
      <w:sz w:val="24"/>
      <w:szCs w:val="24"/>
      <w:lang w:eastAsia="en-US"/>
    </w:rPr>
  </w:style>
  <w:style w:type="paragraph" w:customStyle="1" w:styleId="H5">
    <w:name w:val="H5"/>
    <w:basedOn w:val="Normal"/>
    <w:next w:val="Normal"/>
    <w:rsid w:val="00100F41"/>
    <w:pPr>
      <w:keepNext/>
      <w:spacing w:before="100" w:after="100" w:line="360" w:lineRule="auto"/>
      <w:outlineLvl w:val="5"/>
    </w:pPr>
    <w:rPr>
      <w:rFonts w:ascii="Gotham Book" w:eastAsia="Times New Roman" w:hAnsi="Gotham Book" w:cs="Times New Roman"/>
      <w:b/>
      <w:snapToGrid w:val="0"/>
      <w:color w:val="auto"/>
      <w:sz w:val="20"/>
      <w:lang w:eastAsia="en-US"/>
    </w:rPr>
  </w:style>
  <w:style w:type="paragraph" w:customStyle="1" w:styleId="GothamBold3">
    <w:name w:val="Gotham Bold 3"/>
    <w:basedOn w:val="Heading3"/>
    <w:link w:val="GothamBold3Char"/>
    <w:qFormat/>
    <w:rsid w:val="00FA1CE1"/>
    <w:pPr>
      <w:spacing w:after="0" w:line="360" w:lineRule="auto"/>
      <w:jc w:val="both"/>
    </w:pPr>
    <w:rPr>
      <w:rFonts w:ascii="Gotham Bold" w:hAnsi="Gotham Bold" w:cs="Arial"/>
      <w:color w:val="000000" w:themeColor="text1"/>
      <w:sz w:val="24"/>
      <w:lang w:eastAsia="en-US"/>
    </w:rPr>
  </w:style>
  <w:style w:type="character" w:customStyle="1" w:styleId="GothamBold3Char">
    <w:name w:val="Gotham Bold 3 Char"/>
    <w:basedOn w:val="Heading3Char"/>
    <w:link w:val="GothamBold3"/>
    <w:rsid w:val="00FA1CE1"/>
    <w:rPr>
      <w:rFonts w:ascii="Gotham Bold" w:eastAsiaTheme="majorEastAsia" w:hAnsi="Gotham Bold" w:cs="Arial"/>
      <w:color w:val="000000" w:themeColor="text1"/>
      <w:sz w:val="24"/>
      <w:szCs w:val="24"/>
      <w:lang w:eastAsia="en-US"/>
    </w:rPr>
  </w:style>
  <w:style w:type="character" w:customStyle="1" w:styleId="textexposedshow2">
    <w:name w:val="text_exposed_show2"/>
    <w:rsid w:val="00FA1CE1"/>
    <w:rPr>
      <w:vanish/>
      <w:webHidden w:val="0"/>
      <w:specVanish w:val="0"/>
    </w:rPr>
  </w:style>
  <w:style w:type="paragraph" w:customStyle="1" w:styleId="ColorfulList-Accent11">
    <w:name w:val="Colorful List - Accent 11"/>
    <w:basedOn w:val="Normal"/>
    <w:uiPriority w:val="34"/>
    <w:qFormat/>
    <w:rsid w:val="00FA1CE1"/>
    <w:pPr>
      <w:spacing w:line="360" w:lineRule="auto"/>
      <w:ind w:left="720"/>
      <w:contextualSpacing/>
      <w:jc w:val="both"/>
    </w:pPr>
    <w:rPr>
      <w:rFonts w:ascii="Gotham Book" w:eastAsia="Times New Roman" w:hAnsi="Gotham Book" w:cs="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14019">
      <w:bodyDiv w:val="1"/>
      <w:marLeft w:val="0"/>
      <w:marRight w:val="0"/>
      <w:marTop w:val="0"/>
      <w:marBottom w:val="0"/>
      <w:divBdr>
        <w:top w:val="none" w:sz="0" w:space="0" w:color="auto"/>
        <w:left w:val="none" w:sz="0" w:space="0" w:color="auto"/>
        <w:bottom w:val="none" w:sz="0" w:space="0" w:color="auto"/>
        <w:right w:val="none" w:sz="0" w:space="0" w:color="auto"/>
      </w:divBdr>
    </w:div>
    <w:div w:id="67202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ducation@rbge.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rbge.org.uk/dipherb"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rbge.org.uk/privacy-notice/education-privacy-notice/"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e/AM6MEsnzJ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orrie\Desktop\RBGE_Report%20template.dotx" TargetMode="External"/></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BGE Report font theme">
      <a:majorFont>
        <a:latin typeface="Georgia"/>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180000" tIns="108000" rIns="180000" bIns="108000" numCol="1" spcCol="0" rtlCol="0" fromWordArt="0" anchor="t"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7E0DBE774BDA429583B300D8A351F7" ma:contentTypeVersion="12" ma:contentTypeDescription="Create a new document." ma:contentTypeScope="" ma:versionID="6ed0d9f119ff5fcf67e0e8c8f11562eb">
  <xsd:schema xmlns:xsd="http://www.w3.org/2001/XMLSchema" xmlns:xs="http://www.w3.org/2001/XMLSchema" xmlns:p="http://schemas.microsoft.com/office/2006/metadata/properties" xmlns:ns2="f6e1f13b-5034-4802-b090-2f79cc3b5f50" xmlns:ns3="3ffb8b4c-5924-4893-86be-922138815e69" targetNamespace="http://schemas.microsoft.com/office/2006/metadata/properties" ma:root="true" ma:fieldsID="f2e0acbe905e77751e4ae1346ee13c5e" ns2:_="" ns3:_="">
    <xsd:import namespace="f6e1f13b-5034-4802-b090-2f79cc3b5f50"/>
    <xsd:import namespace="3ffb8b4c-5924-4893-86be-922138815e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e1f13b-5034-4802-b090-2f79cc3b5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67f0c9-26c2-43b0-88a9-7851c519381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fb8b4c-5924-4893-86be-922138815e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9a9ce2a-ed4f-433f-83ba-6da277a75462}" ma:internalName="TaxCatchAll" ma:showField="CatchAllData" ma:web="3ffb8b4c-5924-4893-86be-922138815e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6e1f13b-5034-4802-b090-2f79cc3b5f50">
      <Terms xmlns="http://schemas.microsoft.com/office/infopath/2007/PartnerControls"/>
    </lcf76f155ced4ddcb4097134ff3c332f>
    <TaxCatchAll xmlns="3ffb8b4c-5924-4893-86be-922138815e6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10426-DF2A-4480-B796-F3568D27F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e1f13b-5034-4802-b090-2f79cc3b5f50"/>
    <ds:schemaRef ds:uri="3ffb8b4c-5924-4893-86be-922138815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93A49F-36B3-40F6-9A97-9323A2EC70B2}">
  <ds:schemaRefs>
    <ds:schemaRef ds:uri="http://schemas.microsoft.com/sharepoint/v3/contenttype/forms"/>
  </ds:schemaRefs>
</ds:datastoreItem>
</file>

<file path=customXml/itemProps3.xml><?xml version="1.0" encoding="utf-8"?>
<ds:datastoreItem xmlns:ds="http://schemas.openxmlformats.org/officeDocument/2006/customXml" ds:itemID="{E3A54245-D0FF-4264-A496-08E720FD25C4}">
  <ds:schemaRefs>
    <ds:schemaRef ds:uri="http://schemas.microsoft.com/office/infopath/2007/PartnerControls"/>
    <ds:schemaRef ds:uri="f6e1f13b-5034-4802-b090-2f79cc3b5f50"/>
    <ds:schemaRef ds:uri="http://purl.org/dc/elements/1.1/"/>
    <ds:schemaRef ds:uri="http://purl.org/dc/terms/"/>
    <ds:schemaRef ds:uri="3ffb8b4c-5924-4893-86be-922138815e69"/>
    <ds:schemaRef ds:uri="http://schemas.microsoft.com/office/2006/documentManagement/types"/>
    <ds:schemaRef ds:uri="http://schemas.microsoft.com/office/2006/metadata/properties"/>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B413999-4BDF-4556-B1C1-982296FBB2AF}">
  <ds:schemaRefs>
    <ds:schemaRef ds:uri="http://schemas.openxmlformats.org/officeDocument/2006/bibliography"/>
  </ds:schemaRefs>
</ds:datastoreItem>
</file>

<file path=docMetadata/LabelInfo.xml><?xml version="1.0" encoding="utf-8"?>
<clbl:labelList xmlns:clbl="http://schemas.microsoft.com/office/2020/mipLabelMetadata">
  <clbl:label id="{bb63bb00-175e-46b7-b7b3-bc74158e4fd4}" enabled="0" method="" siteId="{bb63bb00-175e-46b7-b7b3-bc74158e4fd4}" removed="1"/>
</clbl:labelList>
</file>

<file path=docProps/app.xml><?xml version="1.0" encoding="utf-8"?>
<Properties xmlns="http://schemas.openxmlformats.org/officeDocument/2006/extended-properties" xmlns:vt="http://schemas.openxmlformats.org/officeDocument/2006/docPropsVTypes">
  <Template>RBGE_Report template.dotx</Template>
  <TotalTime>477</TotalTime>
  <Pages>18</Pages>
  <Words>2959</Words>
  <Characters>16869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Corrie</dc:creator>
  <cp:keywords/>
  <dc:description/>
  <cp:lastModifiedBy>Katie Gow</cp:lastModifiedBy>
  <cp:revision>25</cp:revision>
  <cp:lastPrinted>2025-08-26T10:25:00Z</cp:lastPrinted>
  <dcterms:created xsi:type="dcterms:W3CDTF">2025-05-13T13:05:00Z</dcterms:created>
  <dcterms:modified xsi:type="dcterms:W3CDTF">2025-08-26T10:27:00Z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0x010100457E0DBE774BDA429583B300D8A351F7</vt:lpwstr>
  </property>
</Properties>
</file>