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78113" w14:textId="19FEC3EE" w:rsidR="00F826FA" w:rsidRDefault="007B3F4A">
      <w:pPr>
        <w:spacing w:line="240" w:lineRule="auto"/>
        <w:rPr>
          <w:noProof/>
          <w:color w:val="000000" w:themeColor="text1"/>
          <w:sz w:val="24"/>
        </w:rPr>
      </w:pPr>
      <w:r>
        <w:rPr>
          <w:noProof/>
          <w:color w:val="000000" w:themeColor="text1"/>
          <w:sz w:val="24"/>
        </w:rPr>
        <w:drawing>
          <wp:anchor distT="0" distB="0" distL="114300" distR="114300" simplePos="0" relativeHeight="251658240" behindDoc="0" locked="0" layoutInCell="1" allowOverlap="1" wp14:anchorId="5DAF3D54" wp14:editId="40BDC5F2">
            <wp:simplePos x="0" y="0"/>
            <wp:positionH relativeFrom="page">
              <wp:align>right</wp:align>
            </wp:positionH>
            <wp:positionV relativeFrom="paragraph">
              <wp:posOffset>-693420</wp:posOffset>
            </wp:positionV>
            <wp:extent cx="7604650" cy="10696575"/>
            <wp:effectExtent l="0" t="0" r="0" b="0"/>
            <wp:wrapNone/>
            <wp:docPr id="16160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7375" name="Picture 161607375"/>
                    <pic:cNvPicPr/>
                  </pic:nvPicPr>
                  <pic:blipFill>
                    <a:blip r:embed="rId11">
                      <a:extLst>
                        <a:ext uri="{28A0092B-C50C-407E-A947-70E740481C1C}">
                          <a14:useLocalDpi xmlns:a14="http://schemas.microsoft.com/office/drawing/2010/main" val="0"/>
                        </a:ext>
                      </a:extLst>
                    </a:blip>
                    <a:stretch>
                      <a:fillRect/>
                    </a:stretch>
                  </pic:blipFill>
                  <pic:spPr>
                    <a:xfrm>
                      <a:off x="0" y="0"/>
                      <a:ext cx="7604650" cy="10696575"/>
                    </a:xfrm>
                    <a:prstGeom prst="rect">
                      <a:avLst/>
                    </a:prstGeom>
                  </pic:spPr>
                </pic:pic>
              </a:graphicData>
            </a:graphic>
            <wp14:sizeRelH relativeFrom="page">
              <wp14:pctWidth>0</wp14:pctWidth>
            </wp14:sizeRelH>
            <wp14:sizeRelV relativeFrom="page">
              <wp14:pctHeight>0</wp14:pctHeight>
            </wp14:sizeRelV>
          </wp:anchor>
        </w:drawing>
      </w:r>
      <w:r w:rsidR="00F826FA">
        <w:rPr>
          <w:noProof/>
          <w:color w:val="000000" w:themeColor="text1"/>
          <w:sz w:val="24"/>
        </w:rPr>
        <w:t>RHS Level 2 Certificate in the Principles of Plant Growth and Development</w:t>
      </w:r>
    </w:p>
    <w:p w14:paraId="427290B1" w14:textId="041C4358" w:rsidR="00F826FA" w:rsidRDefault="00F826FA">
      <w:pPr>
        <w:spacing w:line="240" w:lineRule="auto"/>
        <w:rPr>
          <w:noProof/>
          <w:color w:val="000000" w:themeColor="text1"/>
          <w:sz w:val="24"/>
        </w:rPr>
      </w:pPr>
    </w:p>
    <w:p w14:paraId="7CD8D160" w14:textId="42D11025" w:rsidR="00F826FA" w:rsidRDefault="00F826FA">
      <w:pPr>
        <w:spacing w:line="240" w:lineRule="auto"/>
        <w:rPr>
          <w:noProof/>
          <w:color w:val="000000" w:themeColor="text1"/>
          <w:sz w:val="24"/>
        </w:rPr>
      </w:pPr>
      <w:r>
        <w:rPr>
          <w:noProof/>
          <w:color w:val="000000" w:themeColor="text1"/>
          <w:sz w:val="24"/>
        </w:rPr>
        <w:t>Applicants’ Handbook</w:t>
      </w:r>
    </w:p>
    <w:p w14:paraId="0DBC2FBE" w14:textId="5DA22D8C" w:rsidR="00F826FA" w:rsidRDefault="00F826FA">
      <w:pPr>
        <w:spacing w:line="240" w:lineRule="auto"/>
        <w:rPr>
          <w:noProof/>
          <w:color w:val="000000" w:themeColor="text1"/>
          <w:sz w:val="24"/>
        </w:rPr>
      </w:pPr>
    </w:p>
    <w:p w14:paraId="44D10CDB" w14:textId="7143D4B0" w:rsidR="00F826FA" w:rsidRDefault="00F826FA">
      <w:pPr>
        <w:spacing w:line="240" w:lineRule="auto"/>
        <w:rPr>
          <w:noProof/>
          <w:color w:val="000000" w:themeColor="text1"/>
          <w:sz w:val="24"/>
        </w:rPr>
      </w:pPr>
      <w:r>
        <w:rPr>
          <w:noProof/>
          <w:color w:val="000000" w:themeColor="text1"/>
          <w:sz w:val="24"/>
        </w:rPr>
        <w:t>August 2025 Intake</w:t>
      </w:r>
      <w:r>
        <w:rPr>
          <w:noProof/>
        </w:rPr>
        <w:br w:type="page"/>
      </w:r>
    </w:p>
    <w:p w14:paraId="701CAE28" w14:textId="0C9EAF3C" w:rsidR="00D5683E" w:rsidRDefault="00D5683E" w:rsidP="00D5683E">
      <w:pPr>
        <w:pStyle w:val="Heading1"/>
      </w:pPr>
      <w:bookmarkStart w:id="0" w:name="_Toc195612016"/>
      <w:r>
        <w:lastRenderedPageBreak/>
        <w:t>Welcome</w:t>
      </w:r>
      <w:bookmarkEnd w:id="0"/>
    </w:p>
    <w:p w14:paraId="50FC3768" w14:textId="4EDA5713" w:rsidR="00D5683E" w:rsidRDefault="00D5683E" w:rsidP="00D5683E">
      <w:pPr>
        <w:pStyle w:val="BodyText"/>
      </w:pPr>
      <w:r w:rsidRPr="00D5683E">
        <w:t>Welcome to the Royal Botanic Garden Edinburgh (RBGE). This document gives you information on the RHS Level 2</w:t>
      </w:r>
      <w:r w:rsidR="00A22158">
        <w:t xml:space="preserve"> </w:t>
      </w:r>
      <w:r w:rsidRPr="00D5683E">
        <w:t xml:space="preserve">Certificate in the Principles of Plant Growth and Development online course. </w:t>
      </w:r>
    </w:p>
    <w:p w14:paraId="71EEC8A2" w14:textId="77777777" w:rsidR="00A22158" w:rsidRPr="00D5683E" w:rsidRDefault="00A22158" w:rsidP="00D5683E">
      <w:pPr>
        <w:pStyle w:val="BodyText"/>
      </w:pPr>
    </w:p>
    <w:p w14:paraId="002DAC18" w14:textId="294B4700" w:rsidR="00D5683E" w:rsidRPr="00D5683E" w:rsidRDefault="00D5683E" w:rsidP="00D5683E">
      <w:pPr>
        <w:pStyle w:val="BodyText"/>
      </w:pPr>
      <w:r w:rsidRPr="00D5683E">
        <w:t>The RHS Level 2 qualifications are among the most widely regarded entry-level horticulture qualifications. This qualification is the ideal starting point or first qualification for those wishing to pursue a career or business in any branch of horticulture or garden design. It is also great for leisure gardeners who would like to expand their knowledge and have it formally assessed.</w:t>
      </w:r>
    </w:p>
    <w:p w14:paraId="760780AD" w14:textId="77777777" w:rsidR="00A22158" w:rsidRDefault="00A22158" w:rsidP="00D5683E">
      <w:pPr>
        <w:pStyle w:val="BodyText"/>
      </w:pPr>
    </w:p>
    <w:p w14:paraId="0A510127" w14:textId="7093ED67" w:rsidR="00D5683E" w:rsidRPr="00D5683E" w:rsidRDefault="00D5683E" w:rsidP="00D5683E">
      <w:pPr>
        <w:pStyle w:val="BodyText"/>
      </w:pPr>
      <w:r w:rsidRPr="00D5683E">
        <w:t>The award of the RHS Level 2 Certificate in the Principles of Plant Growth and Development is based on written examinations. These are externally set and marked by the RHS. The certificate is accredited by OFQUAL (The Office of Qualifications and Examinations Regulation) in England and Wales.</w:t>
      </w:r>
    </w:p>
    <w:p w14:paraId="72183C3F" w14:textId="77777777" w:rsidR="00A22158" w:rsidRDefault="00A22158" w:rsidP="00D5683E">
      <w:pPr>
        <w:pStyle w:val="BodyText"/>
      </w:pPr>
    </w:p>
    <w:p w14:paraId="586A8D25" w14:textId="18E05B38" w:rsidR="00D5683E" w:rsidRPr="00D5683E" w:rsidRDefault="00D5683E" w:rsidP="00D5683E">
      <w:pPr>
        <w:pStyle w:val="BodyText"/>
      </w:pPr>
      <w:r w:rsidRPr="00D5683E">
        <w:t>When you complete the course, you may be able to develop your skills further through RBGE’s range of other courses such as the HND or BSc in Horticulture with Plantsmanship.</w:t>
      </w:r>
    </w:p>
    <w:p w14:paraId="02CC5E7E" w14:textId="77777777" w:rsidR="00A22158" w:rsidRDefault="00A22158" w:rsidP="00D5683E">
      <w:pPr>
        <w:pStyle w:val="BodyText"/>
      </w:pPr>
    </w:p>
    <w:p w14:paraId="781258F5" w14:textId="26CC32FA" w:rsidR="00D5683E" w:rsidRDefault="00D5683E" w:rsidP="00D5683E">
      <w:pPr>
        <w:pStyle w:val="BodyText"/>
      </w:pPr>
      <w:r w:rsidRPr="00D5683E">
        <w:t>This handbook introduces you to the RHS Level 2 course at RBGE. We hope it answers all your questions, but please don’t hesitate to contact us as below if you have any further queries.</w:t>
      </w:r>
    </w:p>
    <w:p w14:paraId="589B19AD" w14:textId="77777777" w:rsidR="00A22158" w:rsidRPr="00D5683E" w:rsidRDefault="00A22158" w:rsidP="00D5683E">
      <w:pPr>
        <w:pStyle w:val="BodyText"/>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D5683E" w:rsidRPr="00D5683E" w14:paraId="41472E80" w14:textId="77777777" w:rsidTr="222D293A">
        <w:trPr>
          <w:tblCellSpacing w:w="15" w:type="dxa"/>
        </w:trPr>
        <w:tc>
          <w:tcPr>
            <w:tcW w:w="2507" w:type="dxa"/>
            <w:tcMar>
              <w:top w:w="15" w:type="dxa"/>
              <w:left w:w="15" w:type="dxa"/>
              <w:bottom w:w="15" w:type="dxa"/>
              <w:right w:w="15" w:type="dxa"/>
            </w:tcMar>
            <w:hideMark/>
          </w:tcPr>
          <w:p w14:paraId="37F894CE" w14:textId="5F322D81" w:rsidR="00D5683E" w:rsidRPr="00D5683E" w:rsidRDefault="00D5683E" w:rsidP="00D5683E">
            <w:pPr>
              <w:pStyle w:val="BodyText"/>
            </w:pPr>
            <w:r w:rsidRPr="00D5683E">
              <w:rPr>
                <w:noProof/>
              </w:rPr>
              <w:drawing>
                <wp:inline distT="0" distB="0" distL="0" distR="0" wp14:anchorId="2F67B0DB" wp14:editId="4DDE2B5B">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5671751B" w14:textId="69172876" w:rsidR="00D5683E" w:rsidRPr="00D5683E" w:rsidRDefault="791EBC0B" w:rsidP="001E31B9">
            <w:pPr>
              <w:pStyle w:val="BodyText"/>
              <w:spacing w:line="240" w:lineRule="auto"/>
              <w:rPr>
                <w:color w:val="00382B" w:themeColor="text2"/>
              </w:rPr>
            </w:pPr>
            <w:r w:rsidRPr="222D293A">
              <w:rPr>
                <w:color w:val="00382B" w:themeColor="text2"/>
              </w:rPr>
              <w:t>Learning</w:t>
            </w:r>
            <w:r w:rsidR="666BCF23" w:rsidRPr="222D293A">
              <w:rPr>
                <w:color w:val="00382B" w:themeColor="text2"/>
              </w:rPr>
              <w:t xml:space="preserve"> Department</w:t>
            </w:r>
            <w:r w:rsidR="00D5683E">
              <w:br/>
            </w:r>
            <w:r w:rsidR="666BCF23" w:rsidRPr="222D293A">
              <w:rPr>
                <w:color w:val="00382B" w:themeColor="text2"/>
              </w:rPr>
              <w:t>20a Inverleith Row</w:t>
            </w:r>
            <w:r w:rsidR="00D5683E">
              <w:br/>
            </w:r>
            <w:r w:rsidR="666BCF23" w:rsidRPr="222D293A">
              <w:rPr>
                <w:color w:val="00382B" w:themeColor="text2"/>
              </w:rPr>
              <w:t xml:space="preserve">Edinburgh </w:t>
            </w:r>
          </w:p>
          <w:p w14:paraId="59A67795" w14:textId="44A1362C" w:rsidR="00D5683E" w:rsidRPr="00D5683E" w:rsidRDefault="00D5683E" w:rsidP="001E31B9">
            <w:pPr>
              <w:pStyle w:val="BodyText"/>
              <w:spacing w:line="240" w:lineRule="auto"/>
              <w:rPr>
                <w:color w:val="00382B" w:themeColor="text2"/>
              </w:rPr>
            </w:pPr>
            <w:r w:rsidRPr="00D5683E">
              <w:rPr>
                <w:color w:val="00382B" w:themeColor="text2"/>
              </w:rPr>
              <w:t>EH3 5LR,</w:t>
            </w:r>
            <w:r w:rsidRPr="00D5683E">
              <w:rPr>
                <w:color w:val="00382B" w:themeColor="text2"/>
              </w:rPr>
              <w:br/>
              <w:t>0131 248 2937</w:t>
            </w:r>
          </w:p>
          <w:p w14:paraId="624662BF" w14:textId="3E7C34A2" w:rsidR="00D5683E" w:rsidRPr="00D5683E" w:rsidRDefault="00D5683E" w:rsidP="001E31B9">
            <w:pPr>
              <w:pStyle w:val="BodyText"/>
              <w:spacing w:line="240" w:lineRule="auto"/>
              <w:rPr>
                <w:color w:val="00382B" w:themeColor="text2"/>
              </w:rPr>
            </w:pPr>
            <w:hyperlink r:id="rId13" w:history="1">
              <w:r w:rsidRPr="00D5683E">
                <w:rPr>
                  <w:rStyle w:val="Hyperlink"/>
                </w:rPr>
                <w:t>rbge.org.uk/</w:t>
              </w:r>
              <w:r w:rsidR="001E31B9" w:rsidRPr="00D024FD">
                <w:rPr>
                  <w:rStyle w:val="Hyperlink"/>
                </w:rPr>
                <w:t>rhslevel2</w:t>
              </w:r>
            </w:hyperlink>
          </w:p>
        </w:tc>
      </w:tr>
    </w:tbl>
    <w:p w14:paraId="39993107" w14:textId="77777777" w:rsidR="00D5683E" w:rsidRDefault="00D5683E" w:rsidP="00D5683E">
      <w:pPr>
        <w:pStyle w:val="BodyText"/>
      </w:pPr>
    </w:p>
    <w:p w14:paraId="13657DA9" w14:textId="77777777" w:rsidR="00D024FD" w:rsidRDefault="00D024FD" w:rsidP="00D5683E">
      <w:pPr>
        <w:pStyle w:val="BodyText"/>
      </w:pPr>
    </w:p>
    <w:p w14:paraId="08C08557" w14:textId="77777777" w:rsidR="00D024FD" w:rsidRDefault="00D024FD" w:rsidP="00D5683E">
      <w:pPr>
        <w:pStyle w:val="BodyText"/>
      </w:pPr>
    </w:p>
    <w:p w14:paraId="0171938E" w14:textId="33FA398B" w:rsidR="00A22158" w:rsidRDefault="3BA3686C" w:rsidP="00D66DA5">
      <w:pPr>
        <w:pStyle w:val="BodyText"/>
      </w:pPr>
      <w:r>
        <w:t>The Royal Botanic Garden Edinburgh is a charity (registration number SC007983</w:t>
      </w:r>
      <w:r w:rsidR="369F7C5D">
        <w:t>)</w:t>
      </w:r>
    </w:p>
    <w:p w14:paraId="217E6117" w14:textId="77777777" w:rsidR="00A22158" w:rsidRDefault="00A22158">
      <w:pPr>
        <w:spacing w:line="240" w:lineRule="auto"/>
        <w:rPr>
          <w:color w:val="000000" w:themeColor="text1"/>
          <w:sz w:val="24"/>
        </w:rPr>
      </w:pPr>
      <w:r>
        <w:br w:type="page"/>
      </w:r>
    </w:p>
    <w:sdt>
      <w:sdtPr>
        <w:rPr>
          <w:rFonts w:asciiTheme="minorHAnsi" w:hAnsiTheme="minorHAnsi"/>
          <w:sz w:val="22"/>
          <w:szCs w:val="22"/>
        </w:rPr>
        <w:id w:val="-2066009301"/>
        <w:docPartObj>
          <w:docPartGallery w:val="Table of Contents"/>
          <w:docPartUnique/>
        </w:docPartObj>
      </w:sdtPr>
      <w:sdtEndPr>
        <w:rPr>
          <w:b/>
          <w:bCs/>
        </w:rPr>
      </w:sdtEndPr>
      <w:sdtContent>
        <w:p w14:paraId="14AEDEBF" w14:textId="77777777" w:rsidR="004D06B9" w:rsidRPr="00B932B1" w:rsidRDefault="003928E8">
          <w:pPr>
            <w:pStyle w:val="TOCHeading"/>
          </w:pPr>
          <w:r w:rsidRPr="00B932B1">
            <w:t>Table of C</w:t>
          </w:r>
          <w:r w:rsidR="004D06B9" w:rsidRPr="00B932B1">
            <w:t>ontents</w:t>
          </w:r>
        </w:p>
        <w:p w14:paraId="6CB4F7DD" w14:textId="35E2B00E" w:rsidR="002B281C" w:rsidRDefault="00411FAB">
          <w:pPr>
            <w:pStyle w:val="TOC2"/>
            <w:rPr>
              <w:color w:val="auto"/>
              <w:kern w:val="2"/>
              <w:sz w:val="24"/>
              <w:szCs w:val="24"/>
              <w:lang w:eastAsia="ja-JP"/>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612016" w:history="1">
            <w:r w:rsidR="002B281C" w:rsidRPr="0093059E">
              <w:rPr>
                <w:rStyle w:val="Hyperlink"/>
              </w:rPr>
              <w:t>Welcome</w:t>
            </w:r>
            <w:r w:rsidR="002B281C">
              <w:rPr>
                <w:webHidden/>
              </w:rPr>
              <w:tab/>
            </w:r>
            <w:r w:rsidR="002B281C">
              <w:rPr>
                <w:webHidden/>
              </w:rPr>
              <w:fldChar w:fldCharType="begin"/>
            </w:r>
            <w:r w:rsidR="002B281C">
              <w:rPr>
                <w:webHidden/>
              </w:rPr>
              <w:instrText xml:space="preserve"> PAGEREF _Toc195612016 \h </w:instrText>
            </w:r>
            <w:r w:rsidR="002B281C">
              <w:rPr>
                <w:webHidden/>
              </w:rPr>
            </w:r>
            <w:r w:rsidR="002B281C">
              <w:rPr>
                <w:webHidden/>
              </w:rPr>
              <w:fldChar w:fldCharType="separate"/>
            </w:r>
            <w:r w:rsidR="007D7B72">
              <w:rPr>
                <w:webHidden/>
              </w:rPr>
              <w:t>2</w:t>
            </w:r>
            <w:r w:rsidR="002B281C">
              <w:rPr>
                <w:webHidden/>
              </w:rPr>
              <w:fldChar w:fldCharType="end"/>
            </w:r>
          </w:hyperlink>
        </w:p>
        <w:p w14:paraId="7595BBE3" w14:textId="643656A1" w:rsidR="002B281C" w:rsidRDefault="002B281C">
          <w:pPr>
            <w:pStyle w:val="TOC2"/>
            <w:rPr>
              <w:color w:val="auto"/>
              <w:kern w:val="2"/>
              <w:sz w:val="24"/>
              <w:szCs w:val="24"/>
              <w:lang w:eastAsia="ja-JP"/>
              <w14:ligatures w14:val="standardContextual"/>
            </w:rPr>
          </w:pPr>
          <w:hyperlink w:anchor="_Toc195612017" w:history="1">
            <w:r w:rsidRPr="0093059E">
              <w:rPr>
                <w:rStyle w:val="Hyperlink"/>
              </w:rPr>
              <w:t>1. Course structure</w:t>
            </w:r>
            <w:r>
              <w:rPr>
                <w:webHidden/>
              </w:rPr>
              <w:tab/>
            </w:r>
            <w:r>
              <w:rPr>
                <w:webHidden/>
              </w:rPr>
              <w:fldChar w:fldCharType="begin"/>
            </w:r>
            <w:r>
              <w:rPr>
                <w:webHidden/>
              </w:rPr>
              <w:instrText xml:space="preserve"> PAGEREF _Toc195612017 \h </w:instrText>
            </w:r>
            <w:r>
              <w:rPr>
                <w:webHidden/>
              </w:rPr>
            </w:r>
            <w:r>
              <w:rPr>
                <w:webHidden/>
              </w:rPr>
              <w:fldChar w:fldCharType="separate"/>
            </w:r>
            <w:r w:rsidR="007D7B72">
              <w:rPr>
                <w:webHidden/>
              </w:rPr>
              <w:t>4</w:t>
            </w:r>
            <w:r>
              <w:rPr>
                <w:webHidden/>
              </w:rPr>
              <w:fldChar w:fldCharType="end"/>
            </w:r>
          </w:hyperlink>
        </w:p>
        <w:p w14:paraId="0C55F52B" w14:textId="6B66F934" w:rsidR="002B281C" w:rsidRDefault="002B281C">
          <w:pPr>
            <w:pStyle w:val="TOC2"/>
            <w:rPr>
              <w:color w:val="auto"/>
              <w:kern w:val="2"/>
              <w:sz w:val="24"/>
              <w:szCs w:val="24"/>
              <w:lang w:eastAsia="ja-JP"/>
              <w14:ligatures w14:val="standardContextual"/>
            </w:rPr>
          </w:pPr>
          <w:hyperlink w:anchor="_Toc195612018" w:history="1">
            <w:r w:rsidRPr="0093059E">
              <w:rPr>
                <w:rStyle w:val="Hyperlink"/>
              </w:rPr>
              <w:t>2. Course dates and timetable</w:t>
            </w:r>
            <w:r>
              <w:rPr>
                <w:webHidden/>
              </w:rPr>
              <w:tab/>
            </w:r>
            <w:r>
              <w:rPr>
                <w:webHidden/>
              </w:rPr>
              <w:fldChar w:fldCharType="begin"/>
            </w:r>
            <w:r>
              <w:rPr>
                <w:webHidden/>
              </w:rPr>
              <w:instrText xml:space="preserve"> PAGEREF _Toc195612018 \h </w:instrText>
            </w:r>
            <w:r>
              <w:rPr>
                <w:webHidden/>
              </w:rPr>
            </w:r>
            <w:r>
              <w:rPr>
                <w:webHidden/>
              </w:rPr>
              <w:fldChar w:fldCharType="separate"/>
            </w:r>
            <w:r w:rsidR="007D7B72">
              <w:rPr>
                <w:webHidden/>
              </w:rPr>
              <w:t>4</w:t>
            </w:r>
            <w:r>
              <w:rPr>
                <w:webHidden/>
              </w:rPr>
              <w:fldChar w:fldCharType="end"/>
            </w:r>
          </w:hyperlink>
        </w:p>
        <w:p w14:paraId="58AB3648" w14:textId="23C2E044" w:rsidR="002B281C" w:rsidRDefault="002B281C">
          <w:pPr>
            <w:pStyle w:val="TOC2"/>
            <w:rPr>
              <w:color w:val="auto"/>
              <w:kern w:val="2"/>
              <w:sz w:val="24"/>
              <w:szCs w:val="24"/>
              <w:lang w:eastAsia="ja-JP"/>
              <w14:ligatures w14:val="standardContextual"/>
            </w:rPr>
          </w:pPr>
          <w:hyperlink w:anchor="_Toc195612019" w:history="1">
            <w:r w:rsidRPr="0093059E">
              <w:rPr>
                <w:rStyle w:val="Hyperlink"/>
              </w:rPr>
              <w:t>3. Course content</w:t>
            </w:r>
            <w:r>
              <w:rPr>
                <w:webHidden/>
              </w:rPr>
              <w:tab/>
            </w:r>
            <w:r>
              <w:rPr>
                <w:webHidden/>
              </w:rPr>
              <w:fldChar w:fldCharType="begin"/>
            </w:r>
            <w:r>
              <w:rPr>
                <w:webHidden/>
              </w:rPr>
              <w:instrText xml:space="preserve"> PAGEREF _Toc195612019 \h </w:instrText>
            </w:r>
            <w:r>
              <w:rPr>
                <w:webHidden/>
              </w:rPr>
            </w:r>
            <w:r>
              <w:rPr>
                <w:webHidden/>
              </w:rPr>
              <w:fldChar w:fldCharType="separate"/>
            </w:r>
            <w:r w:rsidR="007D7B72">
              <w:rPr>
                <w:webHidden/>
              </w:rPr>
              <w:t>6</w:t>
            </w:r>
            <w:r>
              <w:rPr>
                <w:webHidden/>
              </w:rPr>
              <w:fldChar w:fldCharType="end"/>
            </w:r>
          </w:hyperlink>
        </w:p>
        <w:p w14:paraId="3B4E42D2" w14:textId="708C519B" w:rsidR="002B281C" w:rsidRDefault="002B281C">
          <w:pPr>
            <w:pStyle w:val="TOC2"/>
            <w:rPr>
              <w:color w:val="auto"/>
              <w:kern w:val="2"/>
              <w:sz w:val="24"/>
              <w:szCs w:val="24"/>
              <w:lang w:eastAsia="ja-JP"/>
              <w14:ligatures w14:val="standardContextual"/>
            </w:rPr>
          </w:pPr>
          <w:hyperlink w:anchor="_Toc195612020" w:history="1">
            <w:r w:rsidRPr="0093059E">
              <w:rPr>
                <w:rStyle w:val="Hyperlink"/>
              </w:rPr>
              <w:t>4. Learning online</w:t>
            </w:r>
            <w:r>
              <w:rPr>
                <w:webHidden/>
              </w:rPr>
              <w:tab/>
            </w:r>
            <w:r>
              <w:rPr>
                <w:webHidden/>
              </w:rPr>
              <w:fldChar w:fldCharType="begin"/>
            </w:r>
            <w:r>
              <w:rPr>
                <w:webHidden/>
              </w:rPr>
              <w:instrText xml:space="preserve"> PAGEREF _Toc195612020 \h </w:instrText>
            </w:r>
            <w:r>
              <w:rPr>
                <w:webHidden/>
              </w:rPr>
            </w:r>
            <w:r>
              <w:rPr>
                <w:webHidden/>
              </w:rPr>
              <w:fldChar w:fldCharType="separate"/>
            </w:r>
            <w:r w:rsidR="007D7B72">
              <w:rPr>
                <w:webHidden/>
              </w:rPr>
              <w:t>9</w:t>
            </w:r>
            <w:r>
              <w:rPr>
                <w:webHidden/>
              </w:rPr>
              <w:fldChar w:fldCharType="end"/>
            </w:r>
          </w:hyperlink>
        </w:p>
        <w:p w14:paraId="446643E3" w14:textId="3BE40983" w:rsidR="002B281C" w:rsidRDefault="002B281C">
          <w:pPr>
            <w:pStyle w:val="TOC2"/>
            <w:rPr>
              <w:color w:val="auto"/>
              <w:kern w:val="2"/>
              <w:sz w:val="24"/>
              <w:szCs w:val="24"/>
              <w:lang w:eastAsia="ja-JP"/>
              <w14:ligatures w14:val="standardContextual"/>
            </w:rPr>
          </w:pPr>
          <w:hyperlink w:anchor="_Toc195612021" w:history="1">
            <w:r w:rsidRPr="0093059E">
              <w:rPr>
                <w:rStyle w:val="Hyperlink"/>
              </w:rPr>
              <w:t>5. Examinations</w:t>
            </w:r>
            <w:r>
              <w:rPr>
                <w:webHidden/>
              </w:rPr>
              <w:tab/>
            </w:r>
            <w:r>
              <w:rPr>
                <w:webHidden/>
              </w:rPr>
              <w:fldChar w:fldCharType="begin"/>
            </w:r>
            <w:r>
              <w:rPr>
                <w:webHidden/>
              </w:rPr>
              <w:instrText xml:space="preserve"> PAGEREF _Toc195612021 \h </w:instrText>
            </w:r>
            <w:r>
              <w:rPr>
                <w:webHidden/>
              </w:rPr>
            </w:r>
            <w:r>
              <w:rPr>
                <w:webHidden/>
              </w:rPr>
              <w:fldChar w:fldCharType="separate"/>
            </w:r>
            <w:r w:rsidR="007D7B72">
              <w:rPr>
                <w:webHidden/>
              </w:rPr>
              <w:t>13</w:t>
            </w:r>
            <w:r>
              <w:rPr>
                <w:webHidden/>
              </w:rPr>
              <w:fldChar w:fldCharType="end"/>
            </w:r>
          </w:hyperlink>
        </w:p>
        <w:p w14:paraId="22472DE3" w14:textId="61C79784" w:rsidR="002B281C" w:rsidRDefault="002B281C">
          <w:pPr>
            <w:pStyle w:val="TOC2"/>
            <w:rPr>
              <w:color w:val="auto"/>
              <w:kern w:val="2"/>
              <w:sz w:val="24"/>
              <w:szCs w:val="24"/>
              <w:lang w:eastAsia="ja-JP"/>
              <w14:ligatures w14:val="standardContextual"/>
            </w:rPr>
          </w:pPr>
          <w:hyperlink w:anchor="_Toc195612022" w:history="1">
            <w:r w:rsidRPr="0093059E">
              <w:rPr>
                <w:rStyle w:val="Hyperlink"/>
              </w:rPr>
              <w:t>6. Entry requirements</w:t>
            </w:r>
            <w:r>
              <w:rPr>
                <w:webHidden/>
              </w:rPr>
              <w:tab/>
            </w:r>
            <w:r>
              <w:rPr>
                <w:webHidden/>
              </w:rPr>
              <w:fldChar w:fldCharType="begin"/>
            </w:r>
            <w:r>
              <w:rPr>
                <w:webHidden/>
              </w:rPr>
              <w:instrText xml:space="preserve"> PAGEREF _Toc195612022 \h </w:instrText>
            </w:r>
            <w:r>
              <w:rPr>
                <w:webHidden/>
              </w:rPr>
            </w:r>
            <w:r>
              <w:rPr>
                <w:webHidden/>
              </w:rPr>
              <w:fldChar w:fldCharType="separate"/>
            </w:r>
            <w:r w:rsidR="007D7B72">
              <w:rPr>
                <w:webHidden/>
              </w:rPr>
              <w:t>14</w:t>
            </w:r>
            <w:r>
              <w:rPr>
                <w:webHidden/>
              </w:rPr>
              <w:fldChar w:fldCharType="end"/>
            </w:r>
          </w:hyperlink>
        </w:p>
        <w:p w14:paraId="1FB82FD0" w14:textId="1AAB806D" w:rsidR="002B281C" w:rsidRDefault="002B281C">
          <w:pPr>
            <w:pStyle w:val="TOC2"/>
            <w:rPr>
              <w:color w:val="auto"/>
              <w:kern w:val="2"/>
              <w:sz w:val="24"/>
              <w:szCs w:val="24"/>
              <w:lang w:eastAsia="ja-JP"/>
              <w14:ligatures w14:val="standardContextual"/>
            </w:rPr>
          </w:pPr>
          <w:hyperlink w:anchor="_Toc195612023" w:history="1">
            <w:r w:rsidRPr="0093059E">
              <w:rPr>
                <w:rStyle w:val="Hyperlink"/>
              </w:rPr>
              <w:t>7. Course costs</w:t>
            </w:r>
            <w:r>
              <w:rPr>
                <w:webHidden/>
              </w:rPr>
              <w:tab/>
            </w:r>
            <w:r>
              <w:rPr>
                <w:webHidden/>
              </w:rPr>
              <w:fldChar w:fldCharType="begin"/>
            </w:r>
            <w:r>
              <w:rPr>
                <w:webHidden/>
              </w:rPr>
              <w:instrText xml:space="preserve"> PAGEREF _Toc195612023 \h </w:instrText>
            </w:r>
            <w:r>
              <w:rPr>
                <w:webHidden/>
              </w:rPr>
            </w:r>
            <w:r>
              <w:rPr>
                <w:webHidden/>
              </w:rPr>
              <w:fldChar w:fldCharType="separate"/>
            </w:r>
            <w:r w:rsidR="007D7B72">
              <w:rPr>
                <w:webHidden/>
              </w:rPr>
              <w:t>15</w:t>
            </w:r>
            <w:r>
              <w:rPr>
                <w:webHidden/>
              </w:rPr>
              <w:fldChar w:fldCharType="end"/>
            </w:r>
          </w:hyperlink>
        </w:p>
        <w:p w14:paraId="780F09F0" w14:textId="51BA93D7" w:rsidR="002B281C" w:rsidRDefault="002B281C">
          <w:pPr>
            <w:pStyle w:val="TOC2"/>
            <w:rPr>
              <w:color w:val="auto"/>
              <w:kern w:val="2"/>
              <w:sz w:val="24"/>
              <w:szCs w:val="24"/>
              <w:lang w:eastAsia="ja-JP"/>
              <w14:ligatures w14:val="standardContextual"/>
            </w:rPr>
          </w:pPr>
          <w:hyperlink w:anchor="_Toc195612024" w:history="1">
            <w:r w:rsidRPr="0093059E">
              <w:rPr>
                <w:rStyle w:val="Hyperlink"/>
              </w:rPr>
              <w:t>8. How to apply</w:t>
            </w:r>
            <w:r>
              <w:rPr>
                <w:webHidden/>
              </w:rPr>
              <w:tab/>
            </w:r>
            <w:r>
              <w:rPr>
                <w:webHidden/>
              </w:rPr>
              <w:fldChar w:fldCharType="begin"/>
            </w:r>
            <w:r>
              <w:rPr>
                <w:webHidden/>
              </w:rPr>
              <w:instrText xml:space="preserve"> PAGEREF _Toc195612024 \h </w:instrText>
            </w:r>
            <w:r>
              <w:rPr>
                <w:webHidden/>
              </w:rPr>
            </w:r>
            <w:r>
              <w:rPr>
                <w:webHidden/>
              </w:rPr>
              <w:fldChar w:fldCharType="separate"/>
            </w:r>
            <w:r w:rsidR="007D7B72">
              <w:rPr>
                <w:webHidden/>
              </w:rPr>
              <w:t>15</w:t>
            </w:r>
            <w:r>
              <w:rPr>
                <w:webHidden/>
              </w:rPr>
              <w:fldChar w:fldCharType="end"/>
            </w:r>
          </w:hyperlink>
        </w:p>
        <w:p w14:paraId="73FD320C" w14:textId="452B6A48" w:rsidR="002B281C" w:rsidRDefault="002B281C">
          <w:pPr>
            <w:pStyle w:val="TOC2"/>
            <w:rPr>
              <w:color w:val="auto"/>
              <w:kern w:val="2"/>
              <w:sz w:val="24"/>
              <w:szCs w:val="24"/>
              <w:lang w:eastAsia="ja-JP"/>
              <w14:ligatures w14:val="standardContextual"/>
            </w:rPr>
          </w:pPr>
          <w:hyperlink w:anchor="_Toc195612025" w:history="1">
            <w:r w:rsidRPr="0093059E">
              <w:rPr>
                <w:rStyle w:val="Hyperlink"/>
              </w:rPr>
              <w:t xml:space="preserve">9. Terms and </w:t>
            </w:r>
            <w:r w:rsidR="00D95545">
              <w:rPr>
                <w:rStyle w:val="Hyperlink"/>
              </w:rPr>
              <w:t>c</w:t>
            </w:r>
            <w:r w:rsidRPr="0093059E">
              <w:rPr>
                <w:rStyle w:val="Hyperlink"/>
              </w:rPr>
              <w:t>onditions</w:t>
            </w:r>
            <w:r>
              <w:rPr>
                <w:webHidden/>
              </w:rPr>
              <w:tab/>
            </w:r>
            <w:r>
              <w:rPr>
                <w:webHidden/>
              </w:rPr>
              <w:fldChar w:fldCharType="begin"/>
            </w:r>
            <w:r>
              <w:rPr>
                <w:webHidden/>
              </w:rPr>
              <w:instrText xml:space="preserve"> PAGEREF _Toc195612025 \h </w:instrText>
            </w:r>
            <w:r>
              <w:rPr>
                <w:webHidden/>
              </w:rPr>
            </w:r>
            <w:r>
              <w:rPr>
                <w:webHidden/>
              </w:rPr>
              <w:fldChar w:fldCharType="separate"/>
            </w:r>
            <w:r w:rsidR="007D7B72">
              <w:rPr>
                <w:webHidden/>
              </w:rPr>
              <w:t>16</w:t>
            </w:r>
            <w:r>
              <w:rPr>
                <w:webHidden/>
              </w:rPr>
              <w:fldChar w:fldCharType="end"/>
            </w:r>
          </w:hyperlink>
        </w:p>
        <w:p w14:paraId="2898D0E6" w14:textId="5375EBEC"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5484B9C1" w14:textId="170A644E" w:rsidR="001E31B9" w:rsidRPr="009E52C7" w:rsidRDefault="001E31B9" w:rsidP="009E52C7">
      <w:pPr>
        <w:pStyle w:val="Heading1"/>
      </w:pPr>
      <w:bookmarkStart w:id="1" w:name="_Toc156832201"/>
      <w:bookmarkStart w:id="2" w:name="_Toc195612017"/>
      <w:r w:rsidRPr="009E52C7">
        <w:lastRenderedPageBreak/>
        <w:t>1. Course structure</w:t>
      </w:r>
      <w:bookmarkEnd w:id="1"/>
      <w:bookmarkEnd w:id="2"/>
    </w:p>
    <w:p w14:paraId="02D6F9E8" w14:textId="77777777" w:rsidR="001E31B9" w:rsidRDefault="001E31B9" w:rsidP="001E31B9">
      <w:pPr>
        <w:pStyle w:val="BodyText"/>
      </w:pPr>
      <w:r w:rsidRPr="4A8BE0A6">
        <w:t>The RHS Level 2 Certificate in the Principles of Plant Growth and Development is a course made up of two Units, each of which has one exam associated with it. Both exams need to be passed to gain the qualification. Students need to achieve 50% in each Unit examination.</w:t>
      </w:r>
    </w:p>
    <w:p w14:paraId="43642F58" w14:textId="77777777" w:rsidR="00A22158" w:rsidRPr="00F46AAE" w:rsidRDefault="00A22158" w:rsidP="001E31B9">
      <w:pPr>
        <w:pStyle w:val="BodyText"/>
      </w:pPr>
    </w:p>
    <w:p w14:paraId="4017EFFC" w14:textId="595EB78A" w:rsidR="001E31B9" w:rsidRDefault="001E31B9" w:rsidP="001E31B9">
      <w:pPr>
        <w:pStyle w:val="BodyText"/>
      </w:pPr>
      <w:r w:rsidRPr="6E15E549">
        <w:t xml:space="preserve">This course is a theory Certificate and is designed to be combined with the RHS Level 2 Certificate in Practical Horticulture. Together, these qualifications make up the Level 2 Certificate in the Principles and Practices of Horticulture. Please note that </w:t>
      </w:r>
      <w:r w:rsidR="00BB23CD">
        <w:t xml:space="preserve">the Royal Botanic Garden Edinburgh </w:t>
      </w:r>
      <w:r w:rsidRPr="6E15E549">
        <w:t>does not deliver the RHS Level 2 Certificate in Practical Horticulture and our own</w:t>
      </w:r>
      <w:r w:rsidR="00A22158">
        <w:t xml:space="preserve"> RBGE</w:t>
      </w:r>
      <w:r w:rsidRPr="6E15E549">
        <w:t xml:space="preserve"> Certificate in Practical Horticulture does not count towards the RHS award. </w:t>
      </w:r>
    </w:p>
    <w:p w14:paraId="415A5E18" w14:textId="77777777" w:rsidR="00A22158" w:rsidRPr="00F46AAE" w:rsidRDefault="00A22158" w:rsidP="001E31B9">
      <w:pPr>
        <w:pStyle w:val="BodyText"/>
      </w:pPr>
    </w:p>
    <w:p w14:paraId="4FF5B105" w14:textId="77777777" w:rsidR="001E31B9" w:rsidRDefault="001E31B9" w:rsidP="001E31B9">
      <w:pPr>
        <w:pStyle w:val="BodyText"/>
        <w:rPr>
          <w:rFonts w:cstheme="minorHAnsi"/>
          <w:szCs w:val="24"/>
        </w:rPr>
      </w:pPr>
      <w:r w:rsidRPr="00F46AAE">
        <w:rPr>
          <w:rFonts w:cstheme="minorHAnsi"/>
          <w:szCs w:val="24"/>
        </w:rPr>
        <w:t xml:space="preserve">Each Unit contains four Topics, and each Topic contains between four and seven Elements. Each of these Topics covers a broad subject area, with the Elements focusing on </w:t>
      </w:r>
      <w:proofErr w:type="gramStart"/>
      <w:r w:rsidRPr="00F46AAE">
        <w:rPr>
          <w:rFonts w:cstheme="minorHAnsi"/>
          <w:szCs w:val="24"/>
        </w:rPr>
        <w:t>particular aspects</w:t>
      </w:r>
      <w:proofErr w:type="gramEnd"/>
      <w:r w:rsidRPr="00F46AAE">
        <w:rPr>
          <w:rFonts w:cstheme="minorHAnsi"/>
          <w:szCs w:val="24"/>
        </w:rPr>
        <w:t xml:space="preserve"> within that area.</w:t>
      </w:r>
    </w:p>
    <w:p w14:paraId="0C895ECB" w14:textId="77777777" w:rsidR="00A22158" w:rsidRPr="00F46AAE" w:rsidRDefault="00A22158" w:rsidP="001E31B9">
      <w:pPr>
        <w:pStyle w:val="BodyText"/>
        <w:rPr>
          <w:rFonts w:cstheme="minorHAnsi"/>
          <w:szCs w:val="24"/>
        </w:rPr>
      </w:pPr>
    </w:p>
    <w:p w14:paraId="2F19846D" w14:textId="77777777" w:rsidR="001E31B9" w:rsidRDefault="001E31B9" w:rsidP="001E31B9">
      <w:pPr>
        <w:pStyle w:val="BodyText"/>
        <w:rPr>
          <w:rFonts w:cstheme="minorHAnsi"/>
          <w:szCs w:val="24"/>
        </w:rPr>
      </w:pPr>
      <w:r w:rsidRPr="00F46AAE">
        <w:rPr>
          <w:rFonts w:cstheme="minorHAnsi"/>
          <w:szCs w:val="24"/>
        </w:rPr>
        <w:t>We provide you with a complete set of course resources and learning support to help you pass the exams.</w:t>
      </w:r>
    </w:p>
    <w:p w14:paraId="1F742466" w14:textId="77777777" w:rsidR="00635111" w:rsidRDefault="00635111" w:rsidP="001E31B9">
      <w:pPr>
        <w:pStyle w:val="BodyText"/>
        <w:rPr>
          <w:rFonts w:cstheme="minorHAnsi"/>
          <w:szCs w:val="24"/>
        </w:rPr>
      </w:pPr>
    </w:p>
    <w:p w14:paraId="025C9016" w14:textId="77777777" w:rsidR="001E31B9" w:rsidRPr="001E31B9" w:rsidRDefault="001E31B9" w:rsidP="009E52C7">
      <w:pPr>
        <w:pStyle w:val="Heading1"/>
      </w:pPr>
      <w:bookmarkStart w:id="3" w:name="_Toc156832202"/>
      <w:bookmarkStart w:id="4" w:name="_Toc195612018"/>
      <w:r w:rsidRPr="001E31B9">
        <w:t>2. Course dates and timetable</w:t>
      </w:r>
      <w:bookmarkEnd w:id="3"/>
      <w:bookmarkEnd w:id="4"/>
    </w:p>
    <w:p w14:paraId="70162827" w14:textId="77777777" w:rsidR="001E31B9" w:rsidRDefault="001E31B9" w:rsidP="009E52C7">
      <w:pPr>
        <w:pStyle w:val="BodyText"/>
      </w:pPr>
      <w:r w:rsidRPr="4A8BE0A6">
        <w:t xml:space="preserve">The course is run in a timetabled format. Learners will be expected to follow the course timetable and to take part in course activities/online discussions at specified points in the timetable. </w:t>
      </w:r>
      <w:r w:rsidRPr="009E52C7">
        <w:t>Please ensure that you can commit to the following timetable before applying for the course!</w:t>
      </w:r>
    </w:p>
    <w:p w14:paraId="46B11553" w14:textId="77777777" w:rsidR="00A22158" w:rsidRPr="009E52C7" w:rsidRDefault="00A22158" w:rsidP="009E52C7">
      <w:pPr>
        <w:pStyle w:val="BodyText"/>
      </w:pPr>
    </w:p>
    <w:p w14:paraId="78A501DF" w14:textId="495C3835" w:rsidR="6BB21DF0" w:rsidRDefault="15547429" w:rsidP="3CE97F45">
      <w:pPr>
        <w:pStyle w:val="BodyText"/>
      </w:pPr>
      <w:r>
        <w:t xml:space="preserve">Topics become available when you complete the previous one, </w:t>
      </w:r>
      <w:r w:rsidR="001E31B9">
        <w:t>t</w:t>
      </w:r>
      <w:r w:rsidR="47732F07">
        <w:t>his is to</w:t>
      </w:r>
      <w:r w:rsidR="001E31B9">
        <w:t xml:space="preserve"> give you flexibility with your studies and allow you to work through the elements more quickly if you would like to.</w:t>
      </w:r>
      <w:r w:rsidR="171CEB14">
        <w:t xml:space="preserve"> </w:t>
      </w:r>
      <w:r w:rsidR="001E31B9">
        <w:t xml:space="preserve">Time is scheduled in for exam revision. We will contact you to ensure you are ready to sit the exam before registering you for each exam. </w:t>
      </w:r>
      <w:r w:rsidR="3C8127FD">
        <w:t xml:space="preserve">You must opt-in to register for each exam when you are ready to do so. </w:t>
      </w:r>
    </w:p>
    <w:p w14:paraId="6EE06D5E" w14:textId="5722BE4B" w:rsidR="001E31B9" w:rsidRDefault="001E31B9" w:rsidP="009E52C7">
      <w:pPr>
        <w:pStyle w:val="Heading3"/>
      </w:pPr>
      <w:bookmarkStart w:id="5" w:name="_Toc156832203"/>
      <w:r>
        <w:lastRenderedPageBreak/>
        <w:t xml:space="preserve">Timetable for the </w:t>
      </w:r>
      <w:r w:rsidR="00264B7A">
        <w:t>August</w:t>
      </w:r>
      <w:r>
        <w:t xml:space="preserve"> 2025 intake</w:t>
      </w:r>
      <w:bookmarkEnd w:id="5"/>
    </w:p>
    <w:p w14:paraId="062F778F" w14:textId="4C5AA2E5" w:rsidR="009E52C7" w:rsidRDefault="001E31B9" w:rsidP="001E31B9">
      <w:pPr>
        <w:pStyle w:val="paragraph"/>
        <w:spacing w:before="0" w:beforeAutospacing="0" w:after="0" w:afterAutospacing="0" w:line="360" w:lineRule="auto"/>
        <w:textAlignment w:val="baseline"/>
        <w:rPr>
          <w:rStyle w:val="normaltextrun"/>
          <w:rFonts w:asciiTheme="minorHAnsi" w:hAnsiTheme="minorHAnsi" w:cstheme="minorBidi"/>
        </w:rPr>
      </w:pPr>
      <w:r w:rsidRPr="0006393A">
        <w:rPr>
          <w:rStyle w:val="normaltextrun"/>
          <w:rFonts w:asciiTheme="minorHAnsi" w:eastAsiaTheme="minorEastAsia" w:hAnsiTheme="minorHAnsi" w:cstheme="minorBidi"/>
        </w:rPr>
        <w:t>This intake of the course has a timetabled format, over 14 months.</w:t>
      </w:r>
      <w:r w:rsidR="00A22158">
        <w:rPr>
          <w:rStyle w:val="normaltextrun"/>
          <w:rFonts w:asciiTheme="minorHAnsi" w:eastAsiaTheme="minorEastAsia" w:hAnsiTheme="minorHAnsi" w:cstheme="minorBidi"/>
        </w:rPr>
        <w:t xml:space="preserve"> </w:t>
      </w:r>
      <w:r w:rsidRPr="0006393A">
        <w:rPr>
          <w:rStyle w:val="normaltextrun"/>
          <w:rFonts w:asciiTheme="minorHAnsi" w:eastAsiaTheme="minorEastAsia" w:hAnsiTheme="minorHAnsi" w:cstheme="minorBidi"/>
        </w:rPr>
        <w:t xml:space="preserve">Learners should aim to enter for the Unit 1 exam in </w:t>
      </w:r>
      <w:r w:rsidR="00264B7A">
        <w:rPr>
          <w:rStyle w:val="normaltextrun"/>
          <w:rFonts w:asciiTheme="minorHAnsi" w:eastAsiaTheme="minorEastAsia" w:hAnsiTheme="minorHAnsi" w:cstheme="minorBidi"/>
        </w:rPr>
        <w:t>February</w:t>
      </w:r>
      <w:r w:rsidRPr="0006393A">
        <w:rPr>
          <w:rStyle w:val="normaltextrun"/>
          <w:rFonts w:asciiTheme="minorHAnsi" w:eastAsiaTheme="minorEastAsia" w:hAnsiTheme="minorHAnsi" w:cstheme="minorBidi"/>
        </w:rPr>
        <w:t xml:space="preserve"> 202</w:t>
      </w:r>
      <w:r w:rsidR="00264B7A">
        <w:rPr>
          <w:rStyle w:val="normaltextrun"/>
          <w:rFonts w:asciiTheme="minorHAnsi" w:eastAsiaTheme="minorEastAsia" w:hAnsiTheme="minorHAnsi" w:cstheme="minorBidi"/>
        </w:rPr>
        <w:t>6</w:t>
      </w:r>
      <w:r w:rsidRPr="0006393A">
        <w:rPr>
          <w:rStyle w:val="normaltextrun"/>
          <w:rFonts w:asciiTheme="minorHAnsi" w:eastAsiaTheme="minorEastAsia" w:hAnsiTheme="minorHAnsi" w:cstheme="minorBidi"/>
        </w:rPr>
        <w:t xml:space="preserve"> and Unit 2 exam in </w:t>
      </w:r>
      <w:r w:rsidR="00264B7A">
        <w:rPr>
          <w:rStyle w:val="normaltextrun"/>
          <w:rFonts w:asciiTheme="minorHAnsi" w:eastAsiaTheme="minorEastAsia" w:hAnsiTheme="minorHAnsi" w:cstheme="minorBidi"/>
        </w:rPr>
        <w:t>October</w:t>
      </w:r>
      <w:r w:rsidRPr="0006393A">
        <w:rPr>
          <w:rStyle w:val="normaltextrun"/>
          <w:rFonts w:asciiTheme="minorHAnsi" w:eastAsiaTheme="minorEastAsia" w:hAnsiTheme="minorHAnsi" w:cstheme="minorBidi"/>
        </w:rPr>
        <w:t xml:space="preserve"> 2026.</w:t>
      </w:r>
    </w:p>
    <w:p w14:paraId="02B5BD00" w14:textId="3942D5B3" w:rsidR="009E52C7" w:rsidRDefault="009E52C7">
      <w:pPr>
        <w:spacing w:line="240" w:lineRule="auto"/>
        <w:rPr>
          <w:rStyle w:val="normaltextrun"/>
          <w:rFonts w:eastAsia="Times New Roman"/>
          <w:color w:val="auto"/>
          <w:sz w:val="24"/>
          <w:szCs w:val="24"/>
          <w:lang w:eastAsia="en-GB"/>
        </w:rPr>
      </w:pPr>
    </w:p>
    <w:p w14:paraId="660A5C59" w14:textId="2BD7CD90" w:rsidR="001E31B9" w:rsidRDefault="5C69AAD2" w:rsidP="5FD6810F">
      <w:pPr>
        <w:pStyle w:val="paragraph"/>
        <w:spacing w:before="0" w:beforeAutospacing="0" w:after="0" w:afterAutospacing="0" w:line="360" w:lineRule="auto"/>
        <w:textAlignment w:val="baseline"/>
        <w:rPr>
          <w:rStyle w:val="normaltextrun"/>
          <w:rFonts w:asciiTheme="minorHAnsi" w:hAnsiTheme="minorHAnsi" w:cstheme="minorBidi"/>
        </w:rPr>
      </w:pPr>
      <w:r w:rsidRPr="1CEA7A17">
        <w:rPr>
          <w:rStyle w:val="normaltextrun"/>
          <w:rFonts w:asciiTheme="minorHAnsi" w:hAnsiTheme="minorHAnsi" w:cstheme="minorBidi"/>
        </w:rPr>
        <w:t xml:space="preserve">The timetable will run from </w:t>
      </w:r>
      <w:r w:rsidR="103CB7B9" w:rsidRPr="1CEA7A17">
        <w:rPr>
          <w:rStyle w:val="normaltextrun"/>
          <w:rFonts w:asciiTheme="minorHAnsi" w:hAnsiTheme="minorHAnsi" w:cstheme="minorBidi"/>
        </w:rPr>
        <w:t>August</w:t>
      </w:r>
      <w:r w:rsidRPr="1CEA7A17">
        <w:rPr>
          <w:rStyle w:val="normaltextrun"/>
          <w:rFonts w:asciiTheme="minorHAnsi" w:hAnsiTheme="minorHAnsi" w:cstheme="minorBidi"/>
        </w:rPr>
        <w:t xml:space="preserve"> 2025 until end of </w:t>
      </w:r>
      <w:r w:rsidR="103CB7B9" w:rsidRPr="1CEA7A17">
        <w:rPr>
          <w:rStyle w:val="normaltextrun"/>
          <w:rFonts w:asciiTheme="minorHAnsi" w:hAnsiTheme="minorHAnsi" w:cstheme="minorBidi"/>
        </w:rPr>
        <w:t>October</w:t>
      </w:r>
      <w:r w:rsidRPr="1CEA7A17">
        <w:rPr>
          <w:rStyle w:val="normaltextrun"/>
          <w:rFonts w:asciiTheme="minorHAnsi" w:hAnsiTheme="minorHAnsi" w:cstheme="minorBidi"/>
        </w:rPr>
        <w:t xml:space="preserve"> 2026, although learners will have access to the course until </w:t>
      </w:r>
      <w:r w:rsidR="00A22158">
        <w:rPr>
          <w:rStyle w:val="normaltextrun"/>
          <w:rFonts w:asciiTheme="minorHAnsi" w:hAnsiTheme="minorHAnsi" w:cstheme="minorBidi"/>
        </w:rPr>
        <w:t xml:space="preserve">July </w:t>
      </w:r>
      <w:r w:rsidRPr="1CEA7A17">
        <w:rPr>
          <w:rStyle w:val="normaltextrun"/>
          <w:rFonts w:asciiTheme="minorHAnsi" w:hAnsiTheme="minorHAnsi" w:cstheme="minorBidi"/>
        </w:rPr>
        <w:t xml:space="preserve">2027 (making a further two sets of exams available) if you need to </w:t>
      </w:r>
      <w:proofErr w:type="spellStart"/>
      <w:r w:rsidRPr="1CEA7A17">
        <w:rPr>
          <w:rStyle w:val="normaltextrun"/>
          <w:rFonts w:asciiTheme="minorHAnsi" w:hAnsiTheme="minorHAnsi" w:cstheme="minorBidi"/>
        </w:rPr>
        <w:t>resit</w:t>
      </w:r>
      <w:proofErr w:type="spellEnd"/>
      <w:r w:rsidRPr="1CEA7A17">
        <w:rPr>
          <w:rStyle w:val="normaltextrun"/>
          <w:rFonts w:asciiTheme="minorHAnsi" w:hAnsiTheme="minorHAnsi" w:cstheme="minorBidi"/>
        </w:rPr>
        <w:t xml:space="preserve"> any exams. From </w:t>
      </w:r>
      <w:r w:rsidR="103CB7B9" w:rsidRPr="1CEA7A17">
        <w:rPr>
          <w:rStyle w:val="normaltextrun"/>
          <w:rFonts w:asciiTheme="minorHAnsi" w:hAnsiTheme="minorHAnsi" w:cstheme="minorBidi"/>
        </w:rPr>
        <w:t>November</w:t>
      </w:r>
      <w:r w:rsidRPr="1CEA7A17">
        <w:rPr>
          <w:rStyle w:val="normaltextrun"/>
          <w:rFonts w:asciiTheme="minorHAnsi" w:hAnsiTheme="minorHAnsi" w:cstheme="minorBidi"/>
        </w:rPr>
        <w:t xml:space="preserve"> 2026 to </w:t>
      </w:r>
      <w:r w:rsidR="00A22158">
        <w:rPr>
          <w:rStyle w:val="normaltextrun"/>
          <w:rFonts w:asciiTheme="minorHAnsi" w:hAnsiTheme="minorHAnsi" w:cstheme="minorBidi"/>
        </w:rPr>
        <w:t>July</w:t>
      </w:r>
      <w:r w:rsidRPr="1CEA7A17">
        <w:rPr>
          <w:rStyle w:val="normaltextrun"/>
          <w:rFonts w:asciiTheme="minorHAnsi" w:hAnsiTheme="minorHAnsi" w:cstheme="minorBidi"/>
        </w:rPr>
        <w:t xml:space="preserve"> 2027 tutor support will be reduced, with the taught element of the course having concluded in </w:t>
      </w:r>
      <w:r w:rsidR="103CB7B9" w:rsidRPr="1CEA7A17">
        <w:rPr>
          <w:rStyle w:val="normaltextrun"/>
          <w:rFonts w:asciiTheme="minorHAnsi" w:hAnsiTheme="minorHAnsi" w:cstheme="minorBidi"/>
        </w:rPr>
        <w:t>October</w:t>
      </w:r>
      <w:r w:rsidRPr="1CEA7A17">
        <w:rPr>
          <w:rStyle w:val="normaltextrun"/>
          <w:rFonts w:asciiTheme="minorHAnsi" w:hAnsiTheme="minorHAnsi" w:cstheme="minorBidi"/>
        </w:rPr>
        <w:t xml:space="preserve"> 2026.</w:t>
      </w:r>
    </w:p>
    <w:p w14:paraId="7A0E13D3" w14:textId="17D31B5E" w:rsidR="009E52C7" w:rsidRDefault="009E52C7" w:rsidP="001E31B9">
      <w:pPr>
        <w:pStyle w:val="paragraph"/>
        <w:spacing w:before="0" w:beforeAutospacing="0" w:after="0" w:afterAutospacing="0" w:line="360" w:lineRule="auto"/>
        <w:textAlignment w:val="baseline"/>
        <w:rPr>
          <w:rStyle w:val="eop"/>
          <w:rFonts w:asciiTheme="minorHAnsi" w:hAnsiTheme="minorHAnsi" w:cstheme="minorBidi"/>
        </w:rPr>
      </w:pPr>
    </w:p>
    <w:tbl>
      <w:tblPr>
        <w:tblStyle w:val="RBGEtablestyle"/>
        <w:tblW w:w="0" w:type="auto"/>
        <w:tblLook w:val="04A0" w:firstRow="1" w:lastRow="0" w:firstColumn="1" w:lastColumn="0" w:noHBand="0" w:noVBand="1"/>
      </w:tblPr>
      <w:tblGrid>
        <w:gridCol w:w="4871"/>
        <w:gridCol w:w="4871"/>
      </w:tblGrid>
      <w:tr w:rsidR="00684737" w14:paraId="14809D96" w14:textId="77777777" w:rsidTr="3CE97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Borders>
              <w:right w:val="nil"/>
            </w:tcBorders>
          </w:tcPr>
          <w:p w14:paraId="1175E6DA" w14:textId="77777777" w:rsidR="00684737" w:rsidRPr="009E52C7" w:rsidRDefault="00684737" w:rsidP="009E52C7">
            <w:pPr>
              <w:pStyle w:val="Header3KC"/>
              <w:rPr>
                <w:b w:val="0"/>
                <w:bCs/>
              </w:rPr>
            </w:pPr>
            <w:r w:rsidRPr="009E52C7">
              <w:rPr>
                <w:b w:val="0"/>
                <w:bCs/>
              </w:rPr>
              <w:t>Key Dates</w:t>
            </w:r>
          </w:p>
        </w:tc>
        <w:tc>
          <w:tcPr>
            <w:tcW w:w="4871" w:type="dxa"/>
            <w:tcBorders>
              <w:left w:val="nil"/>
            </w:tcBorders>
          </w:tcPr>
          <w:p w14:paraId="1E7F4B83" w14:textId="4B3A2A4F" w:rsidR="00684737" w:rsidRPr="009E52C7" w:rsidRDefault="00684737" w:rsidP="009E52C7">
            <w:pPr>
              <w:pStyle w:val="Header3KC"/>
              <w:cnfStyle w:val="100000000000" w:firstRow="1" w:lastRow="0" w:firstColumn="0" w:lastColumn="0" w:oddVBand="0" w:evenVBand="0" w:oddHBand="0" w:evenHBand="0" w:firstRowFirstColumn="0" w:firstRowLastColumn="0" w:lastRowFirstColumn="0" w:lastRowLastColumn="0"/>
              <w:rPr>
                <w:b w:val="0"/>
                <w:bCs/>
              </w:rPr>
            </w:pPr>
          </w:p>
        </w:tc>
      </w:tr>
      <w:tr w:rsidR="009E52C7" w14:paraId="293C31AF" w14:textId="77777777" w:rsidTr="3CE97F45">
        <w:tc>
          <w:tcPr>
            <w:cnfStyle w:val="001000000000" w:firstRow="0" w:lastRow="0" w:firstColumn="1" w:lastColumn="0" w:oddVBand="0" w:evenVBand="0" w:oddHBand="0" w:evenHBand="0" w:firstRowFirstColumn="0" w:firstRowLastColumn="0" w:lastRowFirstColumn="0" w:lastRowLastColumn="0"/>
            <w:tcW w:w="4871" w:type="dxa"/>
          </w:tcPr>
          <w:p w14:paraId="252A316D" w14:textId="2A635DDF" w:rsidR="009E52C7" w:rsidRPr="009E52C7" w:rsidRDefault="009E52C7" w:rsidP="001E31B9">
            <w:pPr>
              <w:pStyle w:val="paragraph"/>
              <w:spacing w:before="0" w:beforeAutospacing="0" w:after="0" w:afterAutospacing="0" w:line="360" w:lineRule="auto"/>
              <w:textAlignment w:val="baseline"/>
              <w:rPr>
                <w:rFonts w:asciiTheme="minorHAnsi" w:hAnsiTheme="minorHAnsi" w:cstheme="minorBidi"/>
              </w:rPr>
            </w:pPr>
            <w:r w:rsidRPr="009E52C7">
              <w:rPr>
                <w:rFonts w:asciiTheme="minorHAnsi" w:hAnsiTheme="minorHAnsi" w:cstheme="minorBidi"/>
              </w:rPr>
              <w:t>A</w:t>
            </w:r>
            <w:r w:rsidRPr="009E52C7">
              <w:rPr>
                <w:rFonts w:asciiTheme="minorHAnsi" w:hAnsiTheme="minorHAnsi"/>
              </w:rPr>
              <w:t>ccess to the course (orientation)</w:t>
            </w:r>
          </w:p>
        </w:tc>
        <w:tc>
          <w:tcPr>
            <w:tcW w:w="4871" w:type="dxa"/>
          </w:tcPr>
          <w:p w14:paraId="5EB6E356" w14:textId="2C140B55" w:rsidR="009E52C7" w:rsidRPr="009E52C7" w:rsidRDefault="009E52C7" w:rsidP="001E31B9">
            <w:pPr>
              <w:pStyle w:val="paragraph"/>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9E52C7">
              <w:rPr>
                <w:rStyle w:val="normaltextrun"/>
                <w:rFonts w:asciiTheme="minorHAnsi" w:hAnsiTheme="minorHAnsi" w:cstheme="minorBidi"/>
              </w:rPr>
              <w:t xml:space="preserve">Wednesday </w:t>
            </w:r>
            <w:r w:rsidR="00264B7A">
              <w:rPr>
                <w:rStyle w:val="normaltextrun"/>
                <w:rFonts w:asciiTheme="minorHAnsi" w:hAnsiTheme="minorHAnsi" w:cstheme="minorBidi"/>
              </w:rPr>
              <w:t>13</w:t>
            </w:r>
            <w:r w:rsidRPr="009E52C7">
              <w:rPr>
                <w:rStyle w:val="normaltextrun"/>
                <w:rFonts w:asciiTheme="minorHAnsi" w:hAnsiTheme="minorHAnsi" w:cstheme="minorBidi"/>
                <w:vertAlign w:val="superscript"/>
              </w:rPr>
              <w:t>th</w:t>
            </w:r>
            <w:r w:rsidRPr="009E52C7">
              <w:rPr>
                <w:rStyle w:val="normaltextrun"/>
                <w:rFonts w:asciiTheme="minorHAnsi" w:hAnsiTheme="minorHAnsi" w:cstheme="minorBidi"/>
              </w:rPr>
              <w:t xml:space="preserve"> </w:t>
            </w:r>
            <w:r w:rsidR="00264B7A">
              <w:rPr>
                <w:rStyle w:val="normaltextrun"/>
                <w:rFonts w:asciiTheme="minorHAnsi" w:hAnsiTheme="minorHAnsi" w:cstheme="minorBidi"/>
              </w:rPr>
              <w:t>August</w:t>
            </w:r>
            <w:r w:rsidRPr="009E52C7">
              <w:rPr>
                <w:rStyle w:val="normaltextrun"/>
                <w:rFonts w:asciiTheme="minorHAnsi" w:hAnsiTheme="minorHAnsi" w:cstheme="minorBidi"/>
              </w:rPr>
              <w:t xml:space="preserve"> 202</w:t>
            </w:r>
            <w:r w:rsidR="00264B7A">
              <w:rPr>
                <w:rStyle w:val="normaltextrun"/>
                <w:rFonts w:asciiTheme="minorHAnsi" w:hAnsiTheme="minorHAnsi" w:cstheme="minorBidi"/>
              </w:rPr>
              <w:t>5</w:t>
            </w:r>
            <w:r w:rsidRPr="009E52C7">
              <w:rPr>
                <w:rStyle w:val="eop"/>
                <w:rFonts w:asciiTheme="minorHAnsi" w:hAnsiTheme="minorHAnsi" w:cstheme="minorBidi"/>
              </w:rPr>
              <w:t> </w:t>
            </w:r>
          </w:p>
        </w:tc>
      </w:tr>
      <w:tr w:rsidR="009E52C7" w14:paraId="2CCFA186" w14:textId="77777777" w:rsidTr="3CE97F45">
        <w:tc>
          <w:tcPr>
            <w:cnfStyle w:val="001000000000" w:firstRow="0" w:lastRow="0" w:firstColumn="1" w:lastColumn="0" w:oddVBand="0" w:evenVBand="0" w:oddHBand="0" w:evenHBand="0" w:firstRowFirstColumn="0" w:firstRowLastColumn="0" w:lastRowFirstColumn="0" w:lastRowLastColumn="0"/>
            <w:tcW w:w="4871" w:type="dxa"/>
          </w:tcPr>
          <w:p w14:paraId="054ADF71" w14:textId="07039C06" w:rsidR="009E52C7" w:rsidRPr="009E52C7" w:rsidRDefault="009E52C7" w:rsidP="001E31B9">
            <w:pPr>
              <w:pStyle w:val="paragraph"/>
              <w:spacing w:before="0" w:beforeAutospacing="0" w:after="0" w:afterAutospacing="0" w:line="360" w:lineRule="auto"/>
              <w:textAlignment w:val="baseline"/>
              <w:rPr>
                <w:rFonts w:asciiTheme="minorHAnsi" w:hAnsiTheme="minorHAnsi" w:cstheme="minorBidi"/>
              </w:rPr>
            </w:pPr>
            <w:r w:rsidRPr="009E52C7">
              <w:rPr>
                <w:rFonts w:asciiTheme="minorHAnsi" w:hAnsiTheme="minorHAnsi" w:cstheme="minorBidi"/>
              </w:rPr>
              <w:t xml:space="preserve">Unit 1 commences </w:t>
            </w:r>
          </w:p>
        </w:tc>
        <w:tc>
          <w:tcPr>
            <w:tcW w:w="4871" w:type="dxa"/>
          </w:tcPr>
          <w:p w14:paraId="246AB5DD" w14:textId="679DD623" w:rsidR="009E52C7" w:rsidRPr="009E52C7" w:rsidRDefault="009E52C7" w:rsidP="001E31B9">
            <w:pPr>
              <w:pStyle w:val="paragraph"/>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9E52C7">
              <w:rPr>
                <w:rStyle w:val="normaltextrun"/>
                <w:rFonts w:asciiTheme="minorHAnsi" w:hAnsiTheme="minorHAnsi" w:cstheme="minorBidi"/>
              </w:rPr>
              <w:t>Monday </w:t>
            </w:r>
            <w:r w:rsidR="00264B7A">
              <w:rPr>
                <w:rStyle w:val="normaltextrun"/>
                <w:rFonts w:asciiTheme="minorHAnsi" w:hAnsiTheme="minorHAnsi" w:cstheme="minorBidi"/>
              </w:rPr>
              <w:t>18</w:t>
            </w:r>
            <w:r w:rsidRPr="009E52C7">
              <w:rPr>
                <w:rStyle w:val="normaltextrun"/>
                <w:rFonts w:asciiTheme="minorHAnsi" w:hAnsiTheme="minorHAnsi" w:cstheme="minorBidi"/>
                <w:vertAlign w:val="superscript"/>
              </w:rPr>
              <w:t>th</w:t>
            </w:r>
            <w:r w:rsidRPr="009E52C7">
              <w:rPr>
                <w:rStyle w:val="normaltextrun"/>
                <w:rFonts w:asciiTheme="minorHAnsi" w:hAnsiTheme="minorHAnsi" w:cstheme="minorBidi"/>
              </w:rPr>
              <w:t xml:space="preserve"> </w:t>
            </w:r>
            <w:r w:rsidR="00264B7A">
              <w:rPr>
                <w:rStyle w:val="normaltextrun"/>
                <w:rFonts w:asciiTheme="minorHAnsi" w:hAnsiTheme="minorHAnsi" w:cstheme="minorBidi"/>
              </w:rPr>
              <w:t>August</w:t>
            </w:r>
            <w:r w:rsidRPr="009E52C7">
              <w:rPr>
                <w:rStyle w:val="normaltextrun"/>
                <w:rFonts w:asciiTheme="minorHAnsi" w:hAnsiTheme="minorHAnsi" w:cstheme="minorBidi"/>
              </w:rPr>
              <w:t xml:space="preserve"> 2025</w:t>
            </w:r>
          </w:p>
        </w:tc>
      </w:tr>
      <w:tr w:rsidR="009E52C7" w14:paraId="0556295C" w14:textId="77777777" w:rsidTr="3CE97F45">
        <w:tc>
          <w:tcPr>
            <w:cnfStyle w:val="001000000000" w:firstRow="0" w:lastRow="0" w:firstColumn="1" w:lastColumn="0" w:oddVBand="0" w:evenVBand="0" w:oddHBand="0" w:evenHBand="0" w:firstRowFirstColumn="0" w:firstRowLastColumn="0" w:lastRowFirstColumn="0" w:lastRowLastColumn="0"/>
            <w:tcW w:w="4871" w:type="dxa"/>
          </w:tcPr>
          <w:p w14:paraId="34745B09" w14:textId="7493F4D6" w:rsidR="009E52C7" w:rsidRPr="009E52C7" w:rsidRDefault="009E52C7" w:rsidP="001E31B9">
            <w:pPr>
              <w:pStyle w:val="paragraph"/>
              <w:spacing w:before="0" w:beforeAutospacing="0" w:after="0" w:afterAutospacing="0" w:line="360" w:lineRule="auto"/>
              <w:textAlignment w:val="baseline"/>
              <w:rPr>
                <w:rFonts w:asciiTheme="minorHAnsi" w:hAnsiTheme="minorHAnsi" w:cstheme="minorBidi"/>
              </w:rPr>
            </w:pPr>
            <w:r w:rsidRPr="009E52C7">
              <w:rPr>
                <w:rFonts w:asciiTheme="minorHAnsi" w:hAnsiTheme="minorHAnsi" w:cstheme="minorBidi"/>
              </w:rPr>
              <w:t>Unit 1 Exam</w:t>
            </w:r>
          </w:p>
        </w:tc>
        <w:tc>
          <w:tcPr>
            <w:tcW w:w="4871" w:type="dxa"/>
          </w:tcPr>
          <w:p w14:paraId="6ED53B70" w14:textId="7A143D36" w:rsidR="009E52C7" w:rsidRPr="009E52C7" w:rsidRDefault="67D934A9" w:rsidP="6BB21DF0">
            <w:pPr>
              <w:pStyle w:val="paragraph"/>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6BB21DF0">
              <w:rPr>
                <w:rStyle w:val="normaltextrun"/>
                <w:rFonts w:asciiTheme="minorHAnsi" w:hAnsiTheme="minorHAnsi" w:cstheme="minorBidi"/>
              </w:rPr>
              <w:t xml:space="preserve">Monday </w:t>
            </w:r>
            <w:r w:rsidR="00264B7A" w:rsidRPr="6BB21DF0">
              <w:rPr>
                <w:rStyle w:val="normaltextrun"/>
                <w:rFonts w:asciiTheme="minorHAnsi" w:hAnsiTheme="minorHAnsi" w:cstheme="minorBidi"/>
              </w:rPr>
              <w:t xml:space="preserve">February </w:t>
            </w:r>
            <w:r w:rsidR="4C84C25A" w:rsidRPr="6BB21DF0">
              <w:rPr>
                <w:rStyle w:val="normaltextrun"/>
                <w:rFonts w:asciiTheme="minorHAnsi" w:hAnsiTheme="minorHAnsi" w:cstheme="minorBidi"/>
              </w:rPr>
              <w:t>9</w:t>
            </w:r>
            <w:r w:rsidR="4C84C25A" w:rsidRPr="6BB21DF0">
              <w:rPr>
                <w:rStyle w:val="normaltextrun"/>
                <w:rFonts w:asciiTheme="minorHAnsi" w:hAnsiTheme="minorHAnsi" w:cstheme="minorBidi"/>
                <w:vertAlign w:val="superscript"/>
              </w:rPr>
              <w:t>th</w:t>
            </w:r>
            <w:proofErr w:type="gramStart"/>
            <w:r w:rsidR="4C84C25A" w:rsidRPr="6BB21DF0">
              <w:rPr>
                <w:rStyle w:val="normaltextrun"/>
                <w:rFonts w:asciiTheme="minorHAnsi" w:hAnsiTheme="minorHAnsi" w:cstheme="minorBidi"/>
              </w:rPr>
              <w:t xml:space="preserve"> 2026</w:t>
            </w:r>
            <w:proofErr w:type="gramEnd"/>
            <w:r w:rsidR="00A22158">
              <w:rPr>
                <w:rStyle w:val="normaltextrun"/>
                <w:rFonts w:asciiTheme="minorHAnsi" w:hAnsiTheme="minorHAnsi" w:cstheme="minorBidi"/>
              </w:rPr>
              <w:t xml:space="preserve"> </w:t>
            </w:r>
          </w:p>
        </w:tc>
      </w:tr>
      <w:tr w:rsidR="009E52C7" w14:paraId="7BE4159B" w14:textId="77777777" w:rsidTr="3CE97F45">
        <w:tc>
          <w:tcPr>
            <w:cnfStyle w:val="001000000000" w:firstRow="0" w:lastRow="0" w:firstColumn="1" w:lastColumn="0" w:oddVBand="0" w:evenVBand="0" w:oddHBand="0" w:evenHBand="0" w:firstRowFirstColumn="0" w:firstRowLastColumn="0" w:lastRowFirstColumn="0" w:lastRowLastColumn="0"/>
            <w:tcW w:w="4871" w:type="dxa"/>
          </w:tcPr>
          <w:p w14:paraId="557D50AA" w14:textId="2594DDF2" w:rsidR="009E52C7" w:rsidRPr="009E52C7" w:rsidRDefault="009E52C7" w:rsidP="001E31B9">
            <w:pPr>
              <w:pStyle w:val="paragraph"/>
              <w:spacing w:before="0" w:beforeAutospacing="0" w:after="0" w:afterAutospacing="0" w:line="360" w:lineRule="auto"/>
              <w:textAlignment w:val="baseline"/>
              <w:rPr>
                <w:rFonts w:asciiTheme="minorHAnsi" w:hAnsiTheme="minorHAnsi" w:cstheme="minorBidi"/>
              </w:rPr>
            </w:pPr>
            <w:r w:rsidRPr="009E52C7">
              <w:rPr>
                <w:rFonts w:asciiTheme="minorHAnsi" w:hAnsiTheme="minorHAnsi" w:cstheme="minorBidi"/>
              </w:rPr>
              <w:t>Unit 2 commences</w:t>
            </w:r>
          </w:p>
        </w:tc>
        <w:tc>
          <w:tcPr>
            <w:tcW w:w="4871" w:type="dxa"/>
          </w:tcPr>
          <w:p w14:paraId="438C63F9" w14:textId="4089CFD4" w:rsidR="009E52C7" w:rsidRPr="009E52C7" w:rsidRDefault="354B2651" w:rsidP="6BB21DF0">
            <w:pPr>
              <w:pStyle w:val="paragraph"/>
              <w:spacing w:before="0" w:beforeAutospacing="0" w:after="0" w:afterAutospacing="0"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6BB21DF0">
              <w:rPr>
                <w:rStyle w:val="normaltextrun"/>
                <w:rFonts w:asciiTheme="minorHAnsi" w:hAnsiTheme="minorHAnsi" w:cstheme="minorBidi"/>
              </w:rPr>
              <w:t>Monday February 16</w:t>
            </w:r>
            <w:r w:rsidRPr="6BB21DF0">
              <w:rPr>
                <w:rStyle w:val="normaltextrun"/>
                <w:rFonts w:asciiTheme="minorHAnsi" w:hAnsiTheme="minorHAnsi" w:cstheme="minorBidi"/>
                <w:vertAlign w:val="superscript"/>
              </w:rPr>
              <w:t>th</w:t>
            </w:r>
            <w:proofErr w:type="gramStart"/>
            <w:r w:rsidR="02EB0E69" w:rsidRPr="6BB21DF0">
              <w:rPr>
                <w:rStyle w:val="normaltextrun"/>
                <w:rFonts w:asciiTheme="minorHAnsi" w:hAnsiTheme="minorHAnsi" w:cstheme="minorBidi"/>
                <w:vertAlign w:val="superscript"/>
              </w:rPr>
              <w:t xml:space="preserve"> </w:t>
            </w:r>
            <w:r w:rsidRPr="6BB21DF0">
              <w:rPr>
                <w:rStyle w:val="normaltextrun"/>
                <w:rFonts w:asciiTheme="minorHAnsi" w:hAnsiTheme="minorHAnsi" w:cstheme="minorBidi"/>
              </w:rPr>
              <w:t>2026</w:t>
            </w:r>
            <w:proofErr w:type="gramEnd"/>
            <w:r w:rsidR="009E52C7" w:rsidRPr="6BB21DF0">
              <w:rPr>
                <w:rStyle w:val="normaltextrun"/>
                <w:rFonts w:asciiTheme="minorHAnsi" w:hAnsiTheme="minorHAnsi" w:cstheme="minorBidi"/>
              </w:rPr>
              <w:t xml:space="preserve"> </w:t>
            </w:r>
          </w:p>
        </w:tc>
      </w:tr>
      <w:tr w:rsidR="009E52C7" w14:paraId="37FE44D7" w14:textId="77777777" w:rsidTr="3CE97F45">
        <w:tc>
          <w:tcPr>
            <w:cnfStyle w:val="001000000000" w:firstRow="0" w:lastRow="0" w:firstColumn="1" w:lastColumn="0" w:oddVBand="0" w:evenVBand="0" w:oddHBand="0" w:evenHBand="0" w:firstRowFirstColumn="0" w:firstRowLastColumn="0" w:lastRowFirstColumn="0" w:lastRowLastColumn="0"/>
            <w:tcW w:w="4871" w:type="dxa"/>
          </w:tcPr>
          <w:p w14:paraId="1FBA38E8" w14:textId="0CEB3FA3" w:rsidR="009E52C7" w:rsidRPr="009E52C7" w:rsidRDefault="009E52C7" w:rsidP="001E31B9">
            <w:pPr>
              <w:pStyle w:val="paragraph"/>
              <w:spacing w:before="0" w:beforeAutospacing="0" w:after="0" w:afterAutospacing="0" w:line="360" w:lineRule="auto"/>
              <w:textAlignment w:val="baseline"/>
              <w:rPr>
                <w:rFonts w:asciiTheme="minorHAnsi" w:hAnsiTheme="minorHAnsi" w:cstheme="minorBidi"/>
              </w:rPr>
            </w:pPr>
            <w:r w:rsidRPr="009E52C7">
              <w:rPr>
                <w:rFonts w:asciiTheme="minorHAnsi" w:hAnsiTheme="minorHAnsi" w:cstheme="minorBidi"/>
              </w:rPr>
              <w:t>Unit 2 Exam*</w:t>
            </w:r>
          </w:p>
        </w:tc>
        <w:tc>
          <w:tcPr>
            <w:tcW w:w="4871" w:type="dxa"/>
          </w:tcPr>
          <w:p w14:paraId="4625ECE7" w14:textId="44D43F2C" w:rsidR="009E52C7" w:rsidRPr="009E52C7" w:rsidRDefault="00264B7A" w:rsidP="3CE97F45">
            <w:pPr>
              <w:pStyle w:val="paragraph"/>
              <w:spacing w:before="0" w:beforeAutospacing="0" w:after="0" w:afterAutospacing="0" w:line="360"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3CE97F45">
              <w:rPr>
                <w:rFonts w:asciiTheme="minorHAnsi" w:hAnsiTheme="minorHAnsi"/>
              </w:rPr>
              <w:t xml:space="preserve">October </w:t>
            </w:r>
            <w:r w:rsidR="009E52C7" w:rsidRPr="3CE97F45">
              <w:rPr>
                <w:rFonts w:asciiTheme="minorHAnsi" w:hAnsiTheme="minorHAnsi"/>
              </w:rPr>
              <w:t>202</w:t>
            </w:r>
            <w:r w:rsidR="4BAFF8B9" w:rsidRPr="3CE97F45">
              <w:rPr>
                <w:rFonts w:asciiTheme="minorHAnsi" w:hAnsiTheme="minorHAnsi"/>
              </w:rPr>
              <w:t>6</w:t>
            </w:r>
            <w:r w:rsidR="009E52C7" w:rsidRPr="3CE97F45">
              <w:rPr>
                <w:rFonts w:asciiTheme="minorHAnsi" w:hAnsiTheme="minorHAnsi"/>
              </w:rPr>
              <w:t>, date to be confirmed*</w:t>
            </w:r>
          </w:p>
        </w:tc>
      </w:tr>
    </w:tbl>
    <w:p w14:paraId="13D8E80C" w14:textId="77777777" w:rsidR="009E52C7" w:rsidRPr="00547406" w:rsidRDefault="009E52C7" w:rsidP="001E31B9">
      <w:pPr>
        <w:pStyle w:val="paragraph"/>
        <w:spacing w:before="0" w:beforeAutospacing="0" w:after="0" w:afterAutospacing="0" w:line="360" w:lineRule="auto"/>
        <w:textAlignment w:val="baseline"/>
        <w:rPr>
          <w:rFonts w:asciiTheme="minorHAnsi" w:hAnsiTheme="minorHAnsi" w:cstheme="minorBidi"/>
        </w:rPr>
      </w:pPr>
    </w:p>
    <w:p w14:paraId="729434AB" w14:textId="77777777" w:rsidR="00A22158" w:rsidRDefault="009E52C7" w:rsidP="3CE97F45">
      <w:pPr>
        <w:pStyle w:val="BodyText"/>
        <w:rPr>
          <w:rStyle w:val="normaltextrun"/>
          <w:rFonts w:eastAsia="Times New Roman"/>
          <w:color w:val="auto"/>
          <w:lang w:eastAsia="en-GB"/>
        </w:rPr>
      </w:pPr>
      <w:r w:rsidRPr="3CE97F45">
        <w:rPr>
          <w:rStyle w:val="normaltextrun"/>
          <w:rFonts w:eastAsia="Times New Roman"/>
          <w:color w:val="auto"/>
          <w:lang w:eastAsia="en-GB"/>
        </w:rPr>
        <w:t>*</w:t>
      </w:r>
      <w:r w:rsidRPr="3CE97F45">
        <w:rPr>
          <w:rStyle w:val="normaltextrun"/>
          <w:rFonts w:eastAsia="Times New Roman"/>
          <w:i/>
          <w:iCs/>
          <w:color w:val="auto"/>
          <w:lang w:eastAsia="en-GB"/>
        </w:rPr>
        <w:t xml:space="preserve"> </w:t>
      </w:r>
      <w:r w:rsidRPr="3CE97F45">
        <w:rPr>
          <w:rStyle w:val="normaltextrun"/>
          <w:rFonts w:eastAsia="Times New Roman"/>
          <w:color w:val="auto"/>
          <w:lang w:eastAsia="en-GB"/>
        </w:rPr>
        <w:t xml:space="preserve">It will be possible to sit the Unit 2 Exam in </w:t>
      </w:r>
      <w:r w:rsidR="00264B7A" w:rsidRPr="3CE97F45">
        <w:rPr>
          <w:rStyle w:val="normaltextrun"/>
          <w:rFonts w:eastAsia="Times New Roman"/>
          <w:color w:val="auto"/>
          <w:lang w:eastAsia="en-GB"/>
        </w:rPr>
        <w:t>June</w:t>
      </w:r>
      <w:r w:rsidRPr="3CE97F45">
        <w:rPr>
          <w:rStyle w:val="normaltextrun"/>
          <w:rFonts w:eastAsia="Times New Roman"/>
          <w:color w:val="auto"/>
          <w:lang w:eastAsia="en-GB"/>
        </w:rPr>
        <w:t xml:space="preserve"> 2026 for those that would like to complete the course faster.</w:t>
      </w:r>
    </w:p>
    <w:p w14:paraId="249E7964" w14:textId="3AB57B2F" w:rsidR="009E52C7" w:rsidRDefault="009E52C7" w:rsidP="3CE97F45">
      <w:pPr>
        <w:pStyle w:val="BodyText"/>
        <w:rPr>
          <w:rStyle w:val="normaltextrun"/>
          <w:rFonts w:eastAsia="Times New Roman"/>
          <w:color w:val="auto"/>
          <w:lang w:eastAsia="en-GB"/>
        </w:rPr>
      </w:pPr>
    </w:p>
    <w:p w14:paraId="783DC4C5" w14:textId="77777777" w:rsidR="009E52C7" w:rsidRPr="009E52C7" w:rsidRDefault="009E52C7" w:rsidP="009E52C7">
      <w:pPr>
        <w:pStyle w:val="Heading3"/>
      </w:pPr>
      <w:bookmarkStart w:id="6" w:name="_Toc156832204"/>
      <w:r w:rsidRPr="009E52C7">
        <w:t>How much time do I need to dedicate to this course?</w:t>
      </w:r>
      <w:bookmarkEnd w:id="6"/>
    </w:p>
    <w:p w14:paraId="089040AD" w14:textId="62378185" w:rsidR="009E52C7" w:rsidRPr="00F46AAE" w:rsidRDefault="44980412" w:rsidP="3CE97F45">
      <w:pPr>
        <w:pStyle w:val="BodyText"/>
      </w:pPr>
      <w:r w:rsidRPr="4D3ED1D8">
        <w:rPr>
          <w:rStyle w:val="normaltextrun"/>
          <w:rFonts w:eastAsia="Times New Roman"/>
          <w:color w:val="auto"/>
          <w:lang w:eastAsia="en-GB"/>
        </w:rPr>
        <w:t xml:space="preserve">The RHS has estimated that the Guided Learning Hours for this course are 120 hours. This time includes all study time covered by the course materials we provide and tutor support, as well as exam time. The RHS has estimated that the Total Qualification Time required for learners to study this Certificate is 180 hours. This includes everything covered by the Guided Learning Hours, plus the time learners use for self-study. We therefore recommend that learners commit to </w:t>
      </w:r>
      <w:r w:rsidR="3D624145" w:rsidRPr="4D3ED1D8">
        <w:rPr>
          <w:rStyle w:val="normaltextrun"/>
          <w:rFonts w:eastAsia="Times New Roman"/>
          <w:color w:val="auto"/>
          <w:lang w:eastAsia="en-GB"/>
        </w:rPr>
        <w:t>4</w:t>
      </w:r>
      <w:r w:rsidRPr="4D3ED1D8">
        <w:rPr>
          <w:rStyle w:val="normaltextrun"/>
          <w:rFonts w:eastAsia="Times New Roman"/>
          <w:color w:val="auto"/>
          <w:lang w:eastAsia="en-GB"/>
        </w:rPr>
        <w:t xml:space="preserve"> hours per week on average – this includes guided learning as well as self-study.</w:t>
      </w:r>
    </w:p>
    <w:p w14:paraId="770B1C4B" w14:textId="77777777" w:rsidR="00624C1A" w:rsidRDefault="00624C1A">
      <w:pPr>
        <w:spacing w:line="240" w:lineRule="auto"/>
        <w:rPr>
          <w:rFonts w:eastAsiaTheme="majorEastAsia" w:cstheme="majorBidi"/>
          <w:sz w:val="32"/>
          <w:szCs w:val="24"/>
        </w:rPr>
      </w:pPr>
      <w:bookmarkStart w:id="7" w:name="_Toc156832205"/>
      <w:r>
        <w:br w:type="page"/>
      </w:r>
    </w:p>
    <w:p w14:paraId="210DF3A8" w14:textId="7259B895" w:rsidR="009E52C7" w:rsidRPr="003B45BA" w:rsidRDefault="009E52C7" w:rsidP="009E52C7">
      <w:pPr>
        <w:pStyle w:val="Heading3"/>
      </w:pPr>
      <w:r w:rsidRPr="003B45BA">
        <w:lastRenderedPageBreak/>
        <w:t>What if I fall behind?</w:t>
      </w:r>
      <w:bookmarkEnd w:id="7"/>
    </w:p>
    <w:p w14:paraId="2F494076" w14:textId="77777777" w:rsidR="009E52C7" w:rsidRPr="009E52C7" w:rsidRDefault="009E52C7" w:rsidP="009E52C7">
      <w:pPr>
        <w:pStyle w:val="BodyText"/>
        <w:rPr>
          <w:rStyle w:val="normaltextrun"/>
          <w:szCs w:val="24"/>
        </w:rPr>
      </w:pPr>
      <w:r w:rsidRPr="009E52C7">
        <w:rPr>
          <w:rStyle w:val="normaltextrun"/>
          <w:szCs w:val="24"/>
        </w:rPr>
        <w:t xml:space="preserve">Please contact us as soon as possible if you fall behind or need extra support so we can help you to get back on track. </w:t>
      </w:r>
      <w:proofErr w:type="gramStart"/>
      <w:r w:rsidRPr="009E52C7">
        <w:rPr>
          <w:rStyle w:val="normaltextrun"/>
          <w:szCs w:val="24"/>
        </w:rPr>
        <w:t>Specifically;</w:t>
      </w:r>
      <w:proofErr w:type="gramEnd"/>
    </w:p>
    <w:p w14:paraId="283AACD6" w14:textId="77777777" w:rsidR="009E52C7" w:rsidRPr="00624C1A" w:rsidRDefault="009E52C7" w:rsidP="00B94A88">
      <w:pPr>
        <w:pStyle w:val="ListBullet"/>
        <w:spacing w:after="0" w:line="360" w:lineRule="auto"/>
        <w:rPr>
          <w:color w:val="000000" w:themeColor="text1"/>
          <w:sz w:val="24"/>
          <w:szCs w:val="22"/>
        </w:rPr>
      </w:pPr>
      <w:r w:rsidRPr="00624C1A">
        <w:rPr>
          <w:color w:val="000000" w:themeColor="text1"/>
          <w:sz w:val="24"/>
          <w:szCs w:val="22"/>
        </w:rPr>
        <w:t>We have built in revision weeks and breaks throughout the course to help you catch up.</w:t>
      </w:r>
    </w:p>
    <w:p w14:paraId="6E054988" w14:textId="77777777" w:rsidR="009E52C7" w:rsidRPr="00624C1A" w:rsidRDefault="009E52C7" w:rsidP="00B94A88">
      <w:pPr>
        <w:pStyle w:val="ListBullet"/>
        <w:spacing w:after="0" w:line="360" w:lineRule="auto"/>
        <w:rPr>
          <w:color w:val="000000" w:themeColor="text1"/>
          <w:sz w:val="24"/>
          <w:szCs w:val="22"/>
        </w:rPr>
      </w:pPr>
      <w:r w:rsidRPr="00624C1A">
        <w:rPr>
          <w:color w:val="000000" w:themeColor="text1"/>
          <w:sz w:val="24"/>
          <w:szCs w:val="22"/>
        </w:rPr>
        <w:t xml:space="preserve">We have also added an extra period of study time at the end of the course to allow you to continue your studies if you have not completed the qualification within the timetabled part of the course. This will see you through to a further 2 sets of exams which gives flexibility for those requiring extra time to complete or to facilitate re-sits. </w:t>
      </w:r>
    </w:p>
    <w:p w14:paraId="667CE812" w14:textId="448C8EFB" w:rsidR="009E52C7" w:rsidRDefault="009E52C7" w:rsidP="00B94A88">
      <w:pPr>
        <w:pStyle w:val="ListBullet"/>
        <w:spacing w:after="0" w:line="360" w:lineRule="auto"/>
        <w:rPr>
          <w:rFonts w:eastAsia="Times New Roman" w:cstheme="minorHAnsi"/>
          <w:color w:val="000000" w:themeColor="text1"/>
          <w:lang w:eastAsia="en-GB"/>
        </w:rPr>
      </w:pPr>
      <w:r w:rsidRPr="00624C1A">
        <w:rPr>
          <w:color w:val="000000" w:themeColor="text1"/>
          <w:sz w:val="24"/>
          <w:szCs w:val="22"/>
        </w:rPr>
        <w:t xml:space="preserve">There will also be the option to pay and register for extended access to the online materials should you require access beyond </w:t>
      </w:r>
      <w:r w:rsidR="00264B7A">
        <w:rPr>
          <w:color w:val="000000" w:themeColor="text1"/>
          <w:sz w:val="24"/>
          <w:szCs w:val="22"/>
        </w:rPr>
        <w:t>August</w:t>
      </w:r>
      <w:r w:rsidRPr="00624C1A">
        <w:rPr>
          <w:color w:val="000000" w:themeColor="text1"/>
          <w:sz w:val="24"/>
          <w:szCs w:val="22"/>
        </w:rPr>
        <w:t xml:space="preserve"> 2027, to help you complete your exams. In certain situations, you may be able to apply to defer your studies to a future intake.</w:t>
      </w:r>
      <w:r w:rsidR="00624C1A" w:rsidRPr="00624C1A">
        <w:rPr>
          <w:color w:val="000000" w:themeColor="text1"/>
          <w:sz w:val="24"/>
          <w:szCs w:val="22"/>
        </w:rPr>
        <w:t xml:space="preserve"> </w:t>
      </w:r>
      <w:r w:rsidRPr="00264B7A">
        <w:rPr>
          <w:rFonts w:eastAsia="Times New Roman" w:cstheme="minorHAnsi"/>
          <w:color w:val="000000" w:themeColor="text1"/>
          <w:sz w:val="24"/>
          <w:szCs w:val="24"/>
          <w:lang w:eastAsia="en-GB"/>
        </w:rPr>
        <w:t>Please see the full Terms and Conditions for more details.</w:t>
      </w:r>
    </w:p>
    <w:p w14:paraId="15966F89" w14:textId="77777777" w:rsidR="002F0BAF" w:rsidRPr="00624C1A" w:rsidRDefault="002F0BAF" w:rsidP="00635111">
      <w:pPr>
        <w:pStyle w:val="ListBullet"/>
        <w:numPr>
          <w:ilvl w:val="0"/>
          <w:numId w:val="0"/>
        </w:numPr>
        <w:spacing w:line="360" w:lineRule="auto"/>
        <w:rPr>
          <w:rFonts w:eastAsia="Times New Roman" w:cstheme="minorHAnsi"/>
          <w:color w:val="000000" w:themeColor="text1"/>
          <w:lang w:eastAsia="en-GB"/>
        </w:rPr>
      </w:pPr>
    </w:p>
    <w:p w14:paraId="5C5C8E60" w14:textId="77777777" w:rsidR="002F0BAF" w:rsidRPr="002F0BAF" w:rsidRDefault="002F0BAF" w:rsidP="00635111">
      <w:pPr>
        <w:pStyle w:val="Heading1"/>
      </w:pPr>
      <w:bookmarkStart w:id="8" w:name="_Toc156832206"/>
      <w:bookmarkStart w:id="9" w:name="_Toc195612019"/>
      <w:r w:rsidRPr="002F0BAF">
        <w:t>3. Course content</w:t>
      </w:r>
      <w:bookmarkEnd w:id="8"/>
      <w:bookmarkEnd w:id="9"/>
    </w:p>
    <w:p w14:paraId="65CED99B" w14:textId="77777777" w:rsidR="002F0BAF" w:rsidRPr="00F46AAE" w:rsidRDefault="002F0BAF" w:rsidP="002F0BAF">
      <w:pPr>
        <w:pStyle w:val="BodyText"/>
      </w:pPr>
      <w:r w:rsidRPr="4A8BE0A6">
        <w:t>This course is designed to give learners the knowledge and understanding of horticulture needed to:</w:t>
      </w:r>
    </w:p>
    <w:p w14:paraId="4B7EFC41" w14:textId="77777777" w:rsidR="002F0BAF" w:rsidRPr="002F0BAF" w:rsidRDefault="002F0BAF" w:rsidP="00B94A88">
      <w:pPr>
        <w:pStyle w:val="ListBullet"/>
        <w:spacing w:after="0" w:line="360" w:lineRule="auto"/>
        <w:rPr>
          <w:color w:val="000000" w:themeColor="text1"/>
          <w:sz w:val="24"/>
          <w:szCs w:val="22"/>
        </w:rPr>
      </w:pPr>
      <w:r w:rsidRPr="002F0BAF">
        <w:rPr>
          <w:color w:val="000000" w:themeColor="text1"/>
          <w:sz w:val="24"/>
          <w:szCs w:val="22"/>
        </w:rPr>
        <w:t>Begin a career in horticulture.</w:t>
      </w:r>
    </w:p>
    <w:p w14:paraId="61A0277F" w14:textId="77777777" w:rsidR="002F0BAF" w:rsidRPr="002F0BAF" w:rsidRDefault="002F0BAF" w:rsidP="00B94A88">
      <w:pPr>
        <w:pStyle w:val="ListBullet"/>
        <w:spacing w:after="0" w:line="360" w:lineRule="auto"/>
        <w:rPr>
          <w:color w:val="000000" w:themeColor="text1"/>
          <w:sz w:val="24"/>
          <w:szCs w:val="22"/>
        </w:rPr>
      </w:pPr>
      <w:r w:rsidRPr="002F0BAF">
        <w:rPr>
          <w:color w:val="000000" w:themeColor="text1"/>
          <w:sz w:val="24"/>
          <w:szCs w:val="22"/>
        </w:rPr>
        <w:t>Develop a current career in horticulture.</w:t>
      </w:r>
    </w:p>
    <w:p w14:paraId="581823D4" w14:textId="77777777" w:rsidR="002F0BAF" w:rsidRPr="002F0BAF" w:rsidRDefault="002F0BAF" w:rsidP="00B94A88">
      <w:pPr>
        <w:pStyle w:val="ListBullet"/>
        <w:spacing w:after="0" w:line="360" w:lineRule="auto"/>
        <w:rPr>
          <w:color w:val="000000" w:themeColor="text1"/>
          <w:sz w:val="24"/>
          <w:szCs w:val="22"/>
        </w:rPr>
      </w:pPr>
      <w:r w:rsidRPr="002F0BAF">
        <w:rPr>
          <w:color w:val="000000" w:themeColor="text1"/>
          <w:sz w:val="24"/>
          <w:szCs w:val="22"/>
        </w:rPr>
        <w:t>Develop transferable skills.</w:t>
      </w:r>
    </w:p>
    <w:p w14:paraId="31235D0D" w14:textId="3F5514FB" w:rsidR="002F0BAF" w:rsidRDefault="002F0BAF" w:rsidP="00B94A88">
      <w:pPr>
        <w:pStyle w:val="ListBullet"/>
        <w:spacing w:after="0" w:line="360" w:lineRule="auto"/>
        <w:rPr>
          <w:color w:val="000000" w:themeColor="text1"/>
          <w:sz w:val="24"/>
          <w:szCs w:val="22"/>
        </w:rPr>
      </w:pPr>
      <w:r w:rsidRPr="002F0BAF">
        <w:rPr>
          <w:color w:val="000000" w:themeColor="text1"/>
          <w:sz w:val="24"/>
          <w:szCs w:val="22"/>
        </w:rPr>
        <w:t>Progress to further learning</w:t>
      </w:r>
    </w:p>
    <w:p w14:paraId="4AFAF3EA" w14:textId="77777777" w:rsidR="00B94A88" w:rsidRPr="002F0BAF" w:rsidRDefault="00B94A88" w:rsidP="00B94A88">
      <w:pPr>
        <w:pStyle w:val="ListBullet"/>
        <w:numPr>
          <w:ilvl w:val="0"/>
          <w:numId w:val="0"/>
        </w:numPr>
        <w:spacing w:after="0" w:line="360" w:lineRule="auto"/>
        <w:rPr>
          <w:color w:val="000000" w:themeColor="text1"/>
          <w:sz w:val="24"/>
          <w:szCs w:val="22"/>
        </w:rPr>
      </w:pPr>
    </w:p>
    <w:p w14:paraId="30C25A54" w14:textId="350C49EE" w:rsidR="002F0BAF" w:rsidRDefault="002F0BAF" w:rsidP="002F0BAF">
      <w:pPr>
        <w:pStyle w:val="BodyText"/>
      </w:pPr>
      <w:r w:rsidRPr="4A8BE0A6">
        <w:t xml:space="preserve">The course Assessment Outcomes break down how the subjects in the course are covered and how each will be assessed. There are </w:t>
      </w:r>
      <w:r w:rsidRPr="002F0BAF">
        <w:t>three broad categories of assessment outcomes, which are:</w:t>
      </w:r>
    </w:p>
    <w:p w14:paraId="2B101458" w14:textId="77777777" w:rsidR="002F0BAF" w:rsidRPr="00B94A88" w:rsidRDefault="002F0BAF" w:rsidP="00B94A88">
      <w:pPr>
        <w:pStyle w:val="ListBullet"/>
        <w:spacing w:after="0" w:line="360" w:lineRule="auto"/>
        <w:rPr>
          <w:color w:val="000000" w:themeColor="text1"/>
          <w:sz w:val="24"/>
          <w:szCs w:val="22"/>
        </w:rPr>
      </w:pPr>
      <w:r w:rsidRPr="00B94A88">
        <w:rPr>
          <w:color w:val="000000" w:themeColor="text1"/>
          <w:sz w:val="24"/>
          <w:szCs w:val="22"/>
        </w:rPr>
        <w:t xml:space="preserve">AO1 – knowledge recall of scientific ideas, processes, techniques, procedures, and making correct use of terms, symbols and units of measurement </w:t>
      </w:r>
    </w:p>
    <w:p w14:paraId="6A525BC4" w14:textId="3B33C530" w:rsidR="002F0BAF" w:rsidRPr="00B94A88" w:rsidRDefault="002F0BAF" w:rsidP="00B94A88">
      <w:pPr>
        <w:pStyle w:val="ListBullet"/>
        <w:spacing w:after="0" w:line="360" w:lineRule="auto"/>
        <w:rPr>
          <w:color w:val="000000" w:themeColor="text1"/>
          <w:sz w:val="24"/>
          <w:szCs w:val="22"/>
        </w:rPr>
      </w:pPr>
      <w:r w:rsidRPr="00B94A88">
        <w:rPr>
          <w:color w:val="000000" w:themeColor="text1"/>
          <w:sz w:val="24"/>
          <w:szCs w:val="22"/>
        </w:rPr>
        <w:t xml:space="preserve">AO2 – application of knowledge and understanding of concepts, theories, facts to different situations and contexts through presentation of reasoned explanations and analysis and interpretation of information and ideas </w:t>
      </w:r>
    </w:p>
    <w:p w14:paraId="6FB5A5FC" w14:textId="198E27AD" w:rsidR="002F0BAF" w:rsidRPr="00B94A88" w:rsidRDefault="002F0BAF" w:rsidP="00B94A88">
      <w:pPr>
        <w:pStyle w:val="ListBullet"/>
        <w:spacing w:after="0" w:line="360" w:lineRule="auto"/>
        <w:rPr>
          <w:color w:val="000000" w:themeColor="text1"/>
          <w:sz w:val="24"/>
          <w:szCs w:val="22"/>
        </w:rPr>
      </w:pPr>
      <w:r w:rsidRPr="00B94A88">
        <w:rPr>
          <w:color w:val="000000" w:themeColor="text1"/>
          <w:sz w:val="24"/>
          <w:szCs w:val="22"/>
        </w:rPr>
        <w:t xml:space="preserve">AO3 – application of knowledge and understanding in an integrated and holistic way </w:t>
      </w:r>
      <w:proofErr w:type="gramStart"/>
      <w:r w:rsidRPr="00B94A88">
        <w:rPr>
          <w:color w:val="000000" w:themeColor="text1"/>
          <w:sz w:val="24"/>
          <w:szCs w:val="22"/>
        </w:rPr>
        <w:t>in order to</w:t>
      </w:r>
      <w:proofErr w:type="gramEnd"/>
      <w:r w:rsidRPr="00B94A88">
        <w:rPr>
          <w:color w:val="000000" w:themeColor="text1"/>
          <w:sz w:val="24"/>
          <w:szCs w:val="22"/>
        </w:rPr>
        <w:t xml:space="preserve"> reach conclusions and make judgements and recommendations.</w:t>
      </w:r>
    </w:p>
    <w:p w14:paraId="26ADB7C0" w14:textId="511DB741" w:rsidR="002F0BAF" w:rsidRDefault="002F0BAF" w:rsidP="002F0BAF">
      <w:pPr>
        <w:pStyle w:val="BodyText"/>
      </w:pPr>
      <w:r w:rsidRPr="4A8BE0A6">
        <w:lastRenderedPageBreak/>
        <w:t xml:space="preserve">The Assessment Outcomes and other detailed course information is available to view in the </w:t>
      </w:r>
      <w:hyperlink r:id="rId14">
        <w:r w:rsidRPr="002F0BAF">
          <w:rPr>
            <w:rStyle w:val="Hyperlink"/>
          </w:rPr>
          <w:t>RHS qualification specification</w:t>
        </w:r>
      </w:hyperlink>
      <w:r w:rsidRPr="4A8BE0A6">
        <w:t>. It is very important to read through the qualification specification as this details what the course will cover and what information and skills you need to learn to pass the exams. It will also help you decide if this course is right for you.</w:t>
      </w:r>
    </w:p>
    <w:p w14:paraId="39191F74" w14:textId="77777777" w:rsidR="00B94A88" w:rsidRDefault="00B94A88" w:rsidP="002F0BAF">
      <w:pPr>
        <w:pStyle w:val="BodyText"/>
      </w:pPr>
    </w:p>
    <w:p w14:paraId="6085226F" w14:textId="77777777" w:rsidR="002F0BAF" w:rsidRPr="002F0BAF" w:rsidRDefault="002F0BAF" w:rsidP="002F0BAF">
      <w:pPr>
        <w:pStyle w:val="Heading2"/>
      </w:pPr>
      <w:bookmarkStart w:id="10" w:name="_Toc156832207"/>
      <w:r w:rsidRPr="002F0BAF">
        <w:t>3.1 Topic descriptors</w:t>
      </w:r>
      <w:bookmarkEnd w:id="10"/>
    </w:p>
    <w:p w14:paraId="6E86F674" w14:textId="77777777" w:rsidR="002F0BAF" w:rsidRPr="002F0BAF" w:rsidRDefault="002F0BAF" w:rsidP="002F0BAF">
      <w:pPr>
        <w:pStyle w:val="BodyText"/>
      </w:pPr>
      <w:r w:rsidRPr="002F0BAF">
        <w:t>All these topics are studied in the context of health and safety, sustainability, professional best practice and equality and diversity.</w:t>
      </w:r>
    </w:p>
    <w:p w14:paraId="746C6AC4" w14:textId="77777777" w:rsidR="00B94A88" w:rsidRDefault="00B94A88" w:rsidP="00635111">
      <w:pPr>
        <w:pStyle w:val="Heading3"/>
      </w:pPr>
      <w:bookmarkStart w:id="11" w:name="_Toc156832208"/>
    </w:p>
    <w:p w14:paraId="6DB1FCCC" w14:textId="13D884D4" w:rsidR="002F0BAF" w:rsidRPr="002F0BAF" w:rsidRDefault="002F0BAF" w:rsidP="00635111">
      <w:pPr>
        <w:pStyle w:val="Heading3"/>
      </w:pPr>
      <w:r w:rsidRPr="002F0BAF">
        <w:t>Unit 1</w:t>
      </w:r>
      <w:bookmarkEnd w:id="11"/>
    </w:p>
    <w:p w14:paraId="603C21AF" w14:textId="77777777" w:rsidR="002F0BAF" w:rsidRPr="00F46AAE" w:rsidRDefault="002F0BAF" w:rsidP="002F0BAF">
      <w:pPr>
        <w:rPr>
          <w:rFonts w:cstheme="minorHAnsi"/>
          <w:szCs w:val="24"/>
        </w:rPr>
      </w:pPr>
    </w:p>
    <w:p w14:paraId="7DE50EE9" w14:textId="77777777" w:rsidR="002F0BAF" w:rsidRPr="002F0BAF" w:rsidRDefault="002F0BAF" w:rsidP="00B94A88">
      <w:pPr>
        <w:pStyle w:val="Heading4"/>
      </w:pPr>
      <w:bookmarkStart w:id="12" w:name="_Toc129967599"/>
      <w:bookmarkStart w:id="13" w:name="_Toc156832209"/>
      <w:r w:rsidRPr="002F0BAF">
        <w:t>Topic 1 - Plant Science 1</w:t>
      </w:r>
      <w:bookmarkEnd w:id="12"/>
      <w:bookmarkEnd w:id="13"/>
    </w:p>
    <w:p w14:paraId="577A06C4" w14:textId="77777777" w:rsidR="002F0BAF" w:rsidRPr="002F0BAF" w:rsidRDefault="002F0BAF" w:rsidP="002F0BAF">
      <w:pPr>
        <w:pStyle w:val="BodyText"/>
      </w:pPr>
      <w:r w:rsidRPr="002F0BAF">
        <w:t>This is an introduction to plants, how they are named, described, and identified, their internal and external structures and their functions. This topic provides a foundation to build on for the rest of the course. We look at photosynthesis, respiration, pollination, fertilisation and the movement of water and nutrients within the plant – the processes that allow a plant to survive. Knowledge of these processes allows us to choose or create the environment in which a plant will thrive.</w:t>
      </w:r>
    </w:p>
    <w:p w14:paraId="7F626C6F" w14:textId="77777777" w:rsidR="002F0BAF" w:rsidRPr="00F46AAE" w:rsidRDefault="002F0BAF" w:rsidP="002F0BAF">
      <w:pPr>
        <w:rPr>
          <w:rFonts w:cstheme="minorHAnsi"/>
          <w:szCs w:val="24"/>
        </w:rPr>
      </w:pPr>
    </w:p>
    <w:p w14:paraId="7DE6D95A" w14:textId="77777777" w:rsidR="002F0BAF" w:rsidRPr="00196793" w:rsidRDefault="002F0BAF" w:rsidP="00B94A88">
      <w:pPr>
        <w:pStyle w:val="Heading4"/>
      </w:pPr>
      <w:bookmarkStart w:id="14" w:name="_Toc129967600"/>
      <w:bookmarkStart w:id="15" w:name="_Toc156832210"/>
      <w:r w:rsidRPr="00196793">
        <w:t>Topic 2 - Plant Health</w:t>
      </w:r>
      <w:bookmarkEnd w:id="14"/>
      <w:bookmarkEnd w:id="15"/>
    </w:p>
    <w:p w14:paraId="1C2D5BCA" w14:textId="77777777" w:rsidR="002F0BAF" w:rsidRDefault="002F0BAF" w:rsidP="002F0BAF">
      <w:pPr>
        <w:pStyle w:val="BodyText"/>
      </w:pPr>
      <w:r w:rsidRPr="00F46AAE">
        <w:t>In this topic we look at the factors that affect plant health, including the weather and climate, the environment in a greenhouse, pests, weeds and diseases. We look at how to prevent plant health problems and what to do when they arise. Plant health is a fast-moving area of horticulture, with the introduction of new pests and diseases, resistance to existing controls, and a growing awareness of the wider impact of existing pest and disease controls.</w:t>
      </w:r>
    </w:p>
    <w:p w14:paraId="75326588" w14:textId="77777777" w:rsidR="00B94A88" w:rsidRPr="00F46AAE" w:rsidRDefault="00B94A88" w:rsidP="002F0BAF">
      <w:pPr>
        <w:pStyle w:val="BodyText"/>
      </w:pPr>
    </w:p>
    <w:p w14:paraId="353D49C0" w14:textId="77777777" w:rsidR="002F0BAF" w:rsidRPr="00196793" w:rsidRDefault="002F0BAF" w:rsidP="00B94A88">
      <w:pPr>
        <w:pStyle w:val="Heading4"/>
      </w:pPr>
      <w:bookmarkStart w:id="16" w:name="_Toc129967601"/>
      <w:bookmarkStart w:id="17" w:name="_Toc156832211"/>
      <w:r w:rsidRPr="00196793">
        <w:t>Topic 3 - Plant Nutrition</w:t>
      </w:r>
      <w:bookmarkEnd w:id="16"/>
      <w:bookmarkEnd w:id="17"/>
      <w:r w:rsidRPr="00196793">
        <w:t xml:space="preserve"> </w:t>
      </w:r>
    </w:p>
    <w:p w14:paraId="0B431263" w14:textId="77777777" w:rsidR="002F0BAF" w:rsidRPr="00F46AAE" w:rsidRDefault="002F0BAF" w:rsidP="002F0BAF">
      <w:pPr>
        <w:pStyle w:val="BodyText"/>
      </w:pPr>
      <w:r w:rsidRPr="00F46AAE">
        <w:t>In this topic we look at the nutrients that plants need to grow and thrive. The soil provides plants with nutrients, so we begin by focusing on soil types and the maintenance of healthy soil. We learn about the essential nutrients that plants need and how plants use and obtain them. Finally, we learn about the ingredients that can be included in growing media, their benefits and limitations and their environmental impacts. </w:t>
      </w:r>
    </w:p>
    <w:p w14:paraId="52623F00" w14:textId="77777777" w:rsidR="002F0BAF" w:rsidRPr="00196793" w:rsidRDefault="002F0BAF" w:rsidP="00B94A88">
      <w:pPr>
        <w:pStyle w:val="Heading4"/>
      </w:pPr>
      <w:bookmarkStart w:id="18" w:name="_Toc129967602"/>
      <w:bookmarkStart w:id="19" w:name="_Toc156832212"/>
      <w:r w:rsidRPr="00196793">
        <w:lastRenderedPageBreak/>
        <w:t>Topic 4 - Plant Specification</w:t>
      </w:r>
      <w:bookmarkEnd w:id="18"/>
      <w:bookmarkEnd w:id="19"/>
    </w:p>
    <w:p w14:paraId="1E17C948" w14:textId="77777777" w:rsidR="002F0BAF" w:rsidRPr="00F46AAE" w:rsidRDefault="002F0BAF" w:rsidP="002F0BAF">
      <w:pPr>
        <w:pStyle w:val="BodyText"/>
      </w:pPr>
      <w:r w:rsidRPr="00F46AAE">
        <w:t xml:space="preserve">When creating a garden or designed landscape, it is important that the site and the plants are well suited to each other. Though it is possible to make some changes to a site to allow the growing of plants that are less suited to it, it may be better to choose sites and plants that work well together without too much intervention, to reduce the inputs needed. As well as looking at plant selection, planting and care, we look at sourcing and specifying plants in good condition, </w:t>
      </w:r>
      <w:proofErr w:type="gramStart"/>
      <w:r w:rsidRPr="00F46AAE">
        <w:t>taking into account</w:t>
      </w:r>
      <w:proofErr w:type="gramEnd"/>
      <w:r w:rsidRPr="00F46AAE">
        <w:t xml:space="preserve"> biosecurity and the sustainability of how they are grown and transported.</w:t>
      </w:r>
    </w:p>
    <w:p w14:paraId="18660B9D" w14:textId="77777777" w:rsidR="00B94A88" w:rsidRDefault="00B94A88" w:rsidP="00635111">
      <w:pPr>
        <w:pStyle w:val="Heading3"/>
      </w:pPr>
      <w:bookmarkStart w:id="20" w:name="_Toc156832213"/>
    </w:p>
    <w:p w14:paraId="7BB8E7C7" w14:textId="67B7FCB1" w:rsidR="00BC0289" w:rsidRDefault="00BC0289" w:rsidP="00635111">
      <w:pPr>
        <w:pStyle w:val="Heading3"/>
      </w:pPr>
      <w:r w:rsidRPr="007F0617">
        <w:t>Unit 2</w:t>
      </w:r>
      <w:bookmarkEnd w:id="20"/>
    </w:p>
    <w:p w14:paraId="058C99F6" w14:textId="77777777" w:rsidR="00BC0289" w:rsidRPr="00635111" w:rsidRDefault="00BC0289" w:rsidP="00BC0289">
      <w:pPr>
        <w:pStyle w:val="Header3KC"/>
        <w:rPr>
          <w:sz w:val="22"/>
          <w:szCs w:val="22"/>
        </w:rPr>
      </w:pPr>
    </w:p>
    <w:p w14:paraId="51C3E337" w14:textId="77777777" w:rsidR="00BC0289" w:rsidRPr="00BC0289" w:rsidRDefault="00BC0289" w:rsidP="00B94A88">
      <w:pPr>
        <w:pStyle w:val="Heading4"/>
      </w:pPr>
      <w:bookmarkStart w:id="21" w:name="_Toc129967603"/>
      <w:bookmarkStart w:id="22" w:name="_Toc156832214"/>
      <w:r w:rsidRPr="00BC0289">
        <w:t>Topic 1 - Plant Science II</w:t>
      </w:r>
      <w:bookmarkEnd w:id="21"/>
      <w:bookmarkEnd w:id="22"/>
    </w:p>
    <w:p w14:paraId="62F08FDE" w14:textId="77777777" w:rsidR="00BC0289" w:rsidRPr="00F46AAE" w:rsidRDefault="00BC0289" w:rsidP="00BC0289">
      <w:pPr>
        <w:pStyle w:val="BodyText"/>
      </w:pPr>
      <w:r w:rsidRPr="6E15E549">
        <w:t>Plants have adapted to a wide range of environments. As well as their lifecycle adaptations, they have adaptations to their leaves, stems, roots, flowers, seeds and growth habits that allow them to survive. In this topic we look at the range of plant adaptations, their role in plant survival and their garden merit. We see how plant breeders have enhanced plant adaptations to optimise aesthetic value, disease-resistance, and productivity.</w:t>
      </w:r>
    </w:p>
    <w:p w14:paraId="41CC1E27" w14:textId="77777777" w:rsidR="00BC0289" w:rsidRPr="00F46AAE" w:rsidRDefault="00BC0289" w:rsidP="00BC0289">
      <w:pPr>
        <w:rPr>
          <w:rFonts w:cstheme="minorHAnsi"/>
          <w:szCs w:val="24"/>
        </w:rPr>
      </w:pPr>
    </w:p>
    <w:p w14:paraId="4EAD843A" w14:textId="77777777" w:rsidR="00BC0289" w:rsidRPr="00BC0289" w:rsidRDefault="00BC0289" w:rsidP="00B94A88">
      <w:pPr>
        <w:pStyle w:val="Heading4"/>
      </w:pPr>
      <w:bookmarkStart w:id="23" w:name="_Toc129967604"/>
      <w:bookmarkStart w:id="24" w:name="_Toc156832215"/>
      <w:r w:rsidRPr="00BC0289">
        <w:t>Topic 2 - Planting Styles</w:t>
      </w:r>
      <w:bookmarkEnd w:id="23"/>
      <w:bookmarkEnd w:id="24"/>
    </w:p>
    <w:p w14:paraId="71B6788A" w14:textId="77777777" w:rsidR="00BC0289" w:rsidRDefault="00BC0289" w:rsidP="00BC0289">
      <w:pPr>
        <w:pStyle w:val="BodyText"/>
      </w:pPr>
      <w:r w:rsidRPr="00F46AAE">
        <w:t>Gardens and designed landscapes take a huge range of forms. This topic introduces garden styles from the Renaissance to the present day, short-term plantings, as well as edible landscapes. We will look at the concepts of formal and informal planting, the characteristics that define different garden styles, and how to use plants functionally and to create an attractive and cohesive garden. Through the unit we consider the effects on biodiversity and how we can use gardens to tell stories about history and heritage.</w:t>
      </w:r>
    </w:p>
    <w:p w14:paraId="3E788581" w14:textId="77777777" w:rsidR="00B94A88" w:rsidRPr="00F46AAE" w:rsidRDefault="00B94A88" w:rsidP="00BC0289">
      <w:pPr>
        <w:pStyle w:val="BodyText"/>
      </w:pPr>
    </w:p>
    <w:p w14:paraId="79460E2E" w14:textId="77777777" w:rsidR="00BC0289" w:rsidRPr="00BC0289" w:rsidRDefault="00BC0289" w:rsidP="00B94A88">
      <w:pPr>
        <w:pStyle w:val="Heading4"/>
      </w:pPr>
      <w:bookmarkStart w:id="25" w:name="_Toc129967605"/>
      <w:bookmarkStart w:id="26" w:name="_Toc156832216"/>
      <w:r w:rsidRPr="00BC0289">
        <w:t>Topic 3 - Horticulture and Society</w:t>
      </w:r>
      <w:bookmarkEnd w:id="25"/>
      <w:bookmarkEnd w:id="26"/>
    </w:p>
    <w:p w14:paraId="0F9AFCCB" w14:textId="77777777" w:rsidR="00BC0289" w:rsidRPr="00F46AAE" w:rsidRDefault="00BC0289" w:rsidP="00BC0289">
      <w:pPr>
        <w:pStyle w:val="BodyText"/>
      </w:pPr>
      <w:r w:rsidRPr="6E15E549">
        <w:t xml:space="preserve">This topic looks at the role of horticulture in wellbeing, the environment, the economy and community. We look at the social and health benefits of gardening and nature in historical as well as modern day contexts. The positive and negative impacts of horticulture on the environment are explored, we look at the effect of climate change, sustainable practices and at how horticulture can have a net positive effect on the environment. We look at key sectors in the UK horticultural industry and consider their economic impact and the additional value they bring to social inclusion, health and </w:t>
      </w:r>
      <w:r w:rsidRPr="6E15E549">
        <w:lastRenderedPageBreak/>
        <w:t>wellbeing, biodiversity and reduced crime. Community horticulture projects and their benefits are investigated.</w:t>
      </w:r>
    </w:p>
    <w:p w14:paraId="47E09FD5" w14:textId="77777777" w:rsidR="00BC0289" w:rsidRPr="00F46AAE" w:rsidRDefault="00BC0289" w:rsidP="00BC0289">
      <w:pPr>
        <w:rPr>
          <w:rFonts w:cstheme="minorHAnsi"/>
          <w:szCs w:val="24"/>
        </w:rPr>
      </w:pPr>
    </w:p>
    <w:p w14:paraId="0F608F0A" w14:textId="77777777" w:rsidR="00BC0289" w:rsidRPr="00BC0289" w:rsidRDefault="00BC0289" w:rsidP="00B94A88">
      <w:pPr>
        <w:pStyle w:val="Heading4"/>
      </w:pPr>
      <w:bookmarkStart w:id="27" w:name="_Toc129967606"/>
      <w:bookmarkStart w:id="28" w:name="_Toc156832217"/>
      <w:r w:rsidRPr="00BC0289">
        <w:t>Topic 4 - Biodiversity</w:t>
      </w:r>
      <w:bookmarkEnd w:id="27"/>
      <w:bookmarkEnd w:id="28"/>
    </w:p>
    <w:p w14:paraId="065C3240" w14:textId="77777777" w:rsidR="00BC0289" w:rsidRDefault="00BC0289" w:rsidP="00BC0289">
      <w:pPr>
        <w:pStyle w:val="BodyText"/>
      </w:pPr>
      <w:r w:rsidRPr="14F3FE84">
        <w:t>In this topic we focus on biodiversity, what it is and why it is important. We look at the impact horticulture can have on biodiversity, both positive and negative, and how we can create habitats to encourage biodiversity. We consider how climate change is affecting plants and existing plantings and how we can make gardens more resilient to a changing climate. We look at how changes to biodiversity are monitored and reported through citizen science projects and species surveys.</w:t>
      </w:r>
    </w:p>
    <w:p w14:paraId="4A05116A" w14:textId="77777777" w:rsidR="00B94A88" w:rsidRDefault="00B94A88" w:rsidP="00BC0289">
      <w:pPr>
        <w:pStyle w:val="BodyText"/>
      </w:pPr>
    </w:p>
    <w:p w14:paraId="1FC42726" w14:textId="77777777" w:rsidR="00BC0289" w:rsidRDefault="00BC0289" w:rsidP="00BC0289">
      <w:pPr>
        <w:pStyle w:val="BodyText"/>
        <w:rPr>
          <w:rFonts w:cstheme="minorHAnsi"/>
          <w:szCs w:val="24"/>
        </w:rPr>
      </w:pPr>
      <w:r>
        <w:rPr>
          <w:rFonts w:cstheme="minorHAnsi"/>
          <w:szCs w:val="24"/>
        </w:rPr>
        <w:t xml:space="preserve">A sample element, </w:t>
      </w:r>
      <w:hyperlink r:id="rId15" w:history="1">
        <w:r w:rsidRPr="00BC0289">
          <w:rPr>
            <w:rStyle w:val="Hyperlink"/>
            <w:rFonts w:cstheme="minorHAnsi"/>
            <w:szCs w:val="24"/>
          </w:rPr>
          <w:t>Pollination and fertilisation</w:t>
        </w:r>
      </w:hyperlink>
      <w:r>
        <w:rPr>
          <w:rFonts w:cstheme="minorHAnsi"/>
          <w:szCs w:val="24"/>
        </w:rPr>
        <w:t xml:space="preserve"> is available for you to review online so you see the types of resources that will be offered. Enter the key ‘Anther24’ to gain access. </w:t>
      </w:r>
    </w:p>
    <w:p w14:paraId="42981167" w14:textId="77777777" w:rsidR="00B94A88" w:rsidRDefault="00B94A88" w:rsidP="00BC0289">
      <w:pPr>
        <w:pStyle w:val="BodyText"/>
        <w:rPr>
          <w:rFonts w:cstheme="minorHAnsi"/>
          <w:szCs w:val="24"/>
        </w:rPr>
      </w:pPr>
    </w:p>
    <w:p w14:paraId="2734117D" w14:textId="77777777" w:rsidR="004F0FFD" w:rsidRPr="00635111" w:rsidRDefault="004F0FFD" w:rsidP="00635111">
      <w:pPr>
        <w:pStyle w:val="Heading1"/>
      </w:pPr>
      <w:bookmarkStart w:id="29" w:name="_Toc63421690"/>
      <w:bookmarkStart w:id="30" w:name="_Toc156832218"/>
      <w:bookmarkStart w:id="31" w:name="_Toc195612020"/>
      <w:r w:rsidRPr="00635111">
        <w:t>4. Learning online</w:t>
      </w:r>
      <w:bookmarkEnd w:id="29"/>
      <w:bookmarkEnd w:id="30"/>
      <w:bookmarkEnd w:id="31"/>
    </w:p>
    <w:p w14:paraId="228BB8DD" w14:textId="0050C266" w:rsidR="00727BFC" w:rsidRDefault="00727BFC" w:rsidP="004B3EE2">
      <w:pPr>
        <w:pStyle w:val="BodyText"/>
      </w:pPr>
      <w:r w:rsidRPr="4A8BE0A6">
        <w:t xml:space="preserve">The course is accessed via our online learning platform, PropaGate Learning. Learners will have their own account created on the PropaGate Learning website, and you will log into this site to access your course. PropaGate Learning allows you to study from home, and is a place for learning, for discussing topics and communicating with your tutors and fellow learners. Most of the course is delivered via asynchronous distance learning alongside </w:t>
      </w:r>
      <w:r w:rsidR="005D71EF">
        <w:t>occasional</w:t>
      </w:r>
      <w:r w:rsidRPr="4A8BE0A6">
        <w:t xml:space="preserve"> live sessions. </w:t>
      </w:r>
    </w:p>
    <w:p w14:paraId="61341845" w14:textId="77777777" w:rsidR="00B94A88" w:rsidRPr="00F46AAE" w:rsidRDefault="00B94A88" w:rsidP="004B3EE2">
      <w:pPr>
        <w:pStyle w:val="BodyText"/>
      </w:pPr>
    </w:p>
    <w:p w14:paraId="584639A8" w14:textId="08A0D703" w:rsidR="00727BFC" w:rsidRDefault="00727BFC" w:rsidP="3CE97F45">
      <w:pPr>
        <w:pStyle w:val="BodyText"/>
        <w:rPr>
          <w:color w:val="auto"/>
        </w:rPr>
      </w:pPr>
      <w:r>
        <w:t>The course itself consists of lessons, activities, discussions, quizzes,</w:t>
      </w:r>
      <w:r w:rsidR="00426675">
        <w:t xml:space="preserve"> </w:t>
      </w:r>
      <w:r w:rsidR="00426675" w:rsidRPr="3CE97F45">
        <w:rPr>
          <w:color w:val="auto"/>
        </w:rPr>
        <w:t>practice exam questions</w:t>
      </w:r>
      <w:r w:rsidRPr="3CE97F45">
        <w:rPr>
          <w:color w:val="auto"/>
        </w:rPr>
        <w:t xml:space="preserve"> and additional resources such as videos and links to useful sources of further information.</w:t>
      </w:r>
      <w:r>
        <w:t xml:space="preserve"> </w:t>
      </w:r>
      <w:r w:rsidRPr="3CE97F45">
        <w:rPr>
          <w:color w:val="auto"/>
        </w:rPr>
        <w:t xml:space="preserve">There will be </w:t>
      </w:r>
      <w:r w:rsidR="005D71EF" w:rsidRPr="3CE97F45">
        <w:rPr>
          <w:color w:val="auto"/>
        </w:rPr>
        <w:t>occasional</w:t>
      </w:r>
      <w:r w:rsidRPr="3CE97F45">
        <w:rPr>
          <w:color w:val="auto"/>
        </w:rPr>
        <w:t xml:space="preserve"> live sessions (webinars) with tutors and fellow students coming together to discuss the </w:t>
      </w:r>
      <w:r w:rsidR="005D71EF" w:rsidRPr="3CE97F45">
        <w:rPr>
          <w:color w:val="auto"/>
        </w:rPr>
        <w:t>course, field questions,</w:t>
      </w:r>
      <w:r w:rsidRPr="3CE97F45">
        <w:rPr>
          <w:color w:val="auto"/>
        </w:rPr>
        <w:t xml:space="preserve"> and</w:t>
      </w:r>
      <w:r w:rsidR="004B3EE2" w:rsidRPr="3CE97F45">
        <w:rPr>
          <w:color w:val="auto"/>
        </w:rPr>
        <w:t xml:space="preserve"> cover</w:t>
      </w:r>
      <w:r w:rsidR="005D71EF" w:rsidRPr="3CE97F45">
        <w:rPr>
          <w:color w:val="auto"/>
        </w:rPr>
        <w:t xml:space="preserve"> a range of</w:t>
      </w:r>
      <w:r w:rsidR="004B3EE2" w:rsidRPr="3CE97F45">
        <w:rPr>
          <w:color w:val="auto"/>
        </w:rPr>
        <w:t xml:space="preserve"> things like</w:t>
      </w:r>
      <w:r w:rsidRPr="3CE97F45">
        <w:rPr>
          <w:color w:val="auto"/>
        </w:rPr>
        <w:t xml:space="preserve"> exam preparation. These sessions will run on Microsoft </w:t>
      </w:r>
      <w:r w:rsidR="458B6F15" w:rsidRPr="3CE97F45">
        <w:rPr>
          <w:color w:val="auto"/>
        </w:rPr>
        <w:t>T</w:t>
      </w:r>
      <w:r w:rsidRPr="3CE97F45">
        <w:rPr>
          <w:color w:val="auto"/>
        </w:rPr>
        <w:t xml:space="preserve">eams and will be recorded for people unable to attend </w:t>
      </w:r>
      <w:r w:rsidR="004B3EE2" w:rsidRPr="3CE97F45">
        <w:rPr>
          <w:color w:val="auto"/>
        </w:rPr>
        <w:t>on the day</w:t>
      </w:r>
      <w:r w:rsidRPr="3CE97F45">
        <w:rPr>
          <w:color w:val="auto"/>
        </w:rPr>
        <w:t xml:space="preserve">. </w:t>
      </w:r>
    </w:p>
    <w:p w14:paraId="1DF23E97" w14:textId="77777777" w:rsidR="00B94A88" w:rsidRDefault="00B94A88" w:rsidP="3CE97F45">
      <w:pPr>
        <w:pStyle w:val="BodyText"/>
        <w:rPr>
          <w:color w:val="FF0000"/>
        </w:rPr>
      </w:pPr>
    </w:p>
    <w:p w14:paraId="122ED524" w14:textId="77777777" w:rsidR="004F0FFD" w:rsidRPr="00F46AAE" w:rsidRDefault="004F0FFD" w:rsidP="004F0FFD">
      <w:pPr>
        <w:pStyle w:val="BodyText"/>
      </w:pPr>
      <w:r w:rsidRPr="4A8BE0A6">
        <w:t>We aim to make all our course lessons and resources as accessible as possible. We include caption</w:t>
      </w:r>
      <w:r>
        <w:t>s</w:t>
      </w:r>
      <w:r w:rsidRPr="4A8BE0A6">
        <w:t xml:space="preserve"> to video and create online resources in line with accessibility standards. We also provide additional </w:t>
      </w:r>
      <w:proofErr w:type="gramStart"/>
      <w:r w:rsidRPr="004F0FFD">
        <w:rPr>
          <w:color w:val="auto"/>
        </w:rPr>
        <w:t>Word</w:t>
      </w:r>
      <w:proofErr w:type="gramEnd"/>
      <w:r w:rsidRPr="004F0FFD">
        <w:rPr>
          <w:color w:val="auto"/>
        </w:rPr>
        <w:t xml:space="preserve"> </w:t>
      </w:r>
      <w:r w:rsidRPr="0006393A">
        <w:rPr>
          <w:color w:val="auto"/>
        </w:rPr>
        <w:t>v</w:t>
      </w:r>
      <w:r w:rsidRPr="4A8BE0A6">
        <w:t>ersions of lessons for people who need to download resources for viewing offline or who would like to keep a copy.</w:t>
      </w:r>
    </w:p>
    <w:p w14:paraId="67D7A7E7" w14:textId="77777777" w:rsidR="004F0FFD" w:rsidRDefault="004F0FFD" w:rsidP="004F0FFD">
      <w:pPr>
        <w:pStyle w:val="BodyText"/>
        <w:rPr>
          <w:rFonts w:cstheme="minorHAnsi"/>
          <w:szCs w:val="24"/>
        </w:rPr>
      </w:pPr>
      <w:r w:rsidRPr="00F46AAE">
        <w:rPr>
          <w:rFonts w:cstheme="minorHAnsi"/>
          <w:szCs w:val="24"/>
        </w:rPr>
        <w:lastRenderedPageBreak/>
        <w:t>We will regularly review and update the course to ensure it covers everything required and remains engaging for learners.</w:t>
      </w:r>
    </w:p>
    <w:p w14:paraId="545C89A9" w14:textId="77777777" w:rsidR="00B94A88" w:rsidRPr="00F46AAE" w:rsidRDefault="00B94A88" w:rsidP="004F0FFD">
      <w:pPr>
        <w:pStyle w:val="BodyText"/>
        <w:rPr>
          <w:rFonts w:cstheme="minorHAnsi"/>
          <w:szCs w:val="24"/>
        </w:rPr>
      </w:pPr>
    </w:p>
    <w:p w14:paraId="60CBA5D5" w14:textId="77777777" w:rsidR="004F0FFD" w:rsidRDefault="004F0FFD" w:rsidP="004F0FFD">
      <w:pPr>
        <w:pStyle w:val="BodyText"/>
        <w:rPr>
          <w:rFonts w:cstheme="minorHAnsi"/>
          <w:szCs w:val="24"/>
        </w:rPr>
      </w:pPr>
      <w:r w:rsidRPr="00F46AAE">
        <w:rPr>
          <w:rFonts w:cstheme="minorHAnsi"/>
          <w:szCs w:val="24"/>
        </w:rPr>
        <w:t>PropaGate Learning is available 24/7. Occasionally site maintenance is required, however we will ensure this is communicated in advance.</w:t>
      </w:r>
    </w:p>
    <w:p w14:paraId="5327ED78" w14:textId="77777777" w:rsidR="00672C7E" w:rsidRPr="00F46AAE" w:rsidRDefault="00672C7E" w:rsidP="00672C7E">
      <w:pPr>
        <w:rPr>
          <w:rFonts w:cstheme="minorHAnsi"/>
          <w:color w:val="000000" w:themeColor="text1"/>
          <w:szCs w:val="24"/>
        </w:rPr>
      </w:pPr>
    </w:p>
    <w:p w14:paraId="3DCE0476" w14:textId="77777777" w:rsidR="00672C7E" w:rsidRPr="00635111" w:rsidRDefault="00672C7E" w:rsidP="00635111">
      <w:pPr>
        <w:pStyle w:val="Heading2"/>
      </w:pPr>
      <w:bookmarkStart w:id="32" w:name="_Toc63421691"/>
      <w:bookmarkStart w:id="33" w:name="_Toc156832219"/>
      <w:r w:rsidRPr="00635111">
        <w:t>4.1 How can I prepare for studying online?</w:t>
      </w:r>
      <w:bookmarkEnd w:id="32"/>
      <w:bookmarkEnd w:id="33"/>
    </w:p>
    <w:p w14:paraId="238E03FA" w14:textId="77777777" w:rsidR="00672C7E" w:rsidRPr="00F46AAE" w:rsidRDefault="00672C7E" w:rsidP="00672C7E">
      <w:pPr>
        <w:rPr>
          <w:rFonts w:cstheme="minorHAnsi"/>
          <w:szCs w:val="24"/>
        </w:rPr>
      </w:pPr>
    </w:p>
    <w:p w14:paraId="1A3B50E2" w14:textId="77777777" w:rsidR="00672C7E" w:rsidRDefault="00672C7E" w:rsidP="00635111">
      <w:pPr>
        <w:pStyle w:val="BodyText"/>
      </w:pPr>
      <w:r w:rsidRPr="00F46AAE">
        <w:t xml:space="preserve">With this course being entirely online, learners will need to be competent computer users with a basic understanding of standard computer applications. Familiarity with browsing and navigating websites, engaging in online forums/discussions, reading/editing word processing documents and viewing media will stand you in good stead for learning online. </w:t>
      </w:r>
    </w:p>
    <w:p w14:paraId="674C3B05" w14:textId="77777777" w:rsidR="00B94A88" w:rsidRPr="00F46AAE" w:rsidRDefault="00B94A88" w:rsidP="00635111">
      <w:pPr>
        <w:pStyle w:val="BodyText"/>
      </w:pPr>
    </w:p>
    <w:p w14:paraId="7A79F6CD" w14:textId="7F5B927D" w:rsidR="00672C7E" w:rsidRDefault="00672C7E" w:rsidP="00635111">
      <w:pPr>
        <w:pStyle w:val="BodyText"/>
      </w:pPr>
      <w:r w:rsidRPr="00F46AAE">
        <w:t xml:space="preserve">Our </w:t>
      </w:r>
      <w:hyperlink r:id="rId16">
        <w:r w:rsidRPr="00635111">
          <w:rPr>
            <w:rStyle w:val="Hyperlink"/>
            <w:rFonts w:cstheme="minorHAnsi"/>
            <w:szCs w:val="24"/>
          </w:rPr>
          <w:t xml:space="preserve">Help and support for online learning </w:t>
        </w:r>
      </w:hyperlink>
      <w:r w:rsidRPr="00F46AAE">
        <w:t xml:space="preserve"> pages will help you to identify any digital skills you may need to brush up on.</w:t>
      </w:r>
      <w:r w:rsidR="00635111">
        <w:t xml:space="preserve"> </w:t>
      </w:r>
    </w:p>
    <w:p w14:paraId="5CD3D414" w14:textId="77777777" w:rsidR="00B94A88" w:rsidRPr="00F46AAE" w:rsidRDefault="00B94A88" w:rsidP="00635111">
      <w:pPr>
        <w:pStyle w:val="BodyText"/>
      </w:pPr>
    </w:p>
    <w:p w14:paraId="1932DEAB" w14:textId="0F38321D" w:rsidR="00672C7E" w:rsidRDefault="00672C7E" w:rsidP="00635111">
      <w:pPr>
        <w:pStyle w:val="BodyText"/>
      </w:pPr>
      <w:r w:rsidRPr="00F46AAE">
        <w:t>When you are first given access to PropaGate Learning, please take time to complete the ‘Getting started with online learning’ and ‘Course Overview’ lessons. These will give you an essential introduction to the tutors on your course, finding your way around, advice on learning independently and the best ways to communicate with tutors and other learners.</w:t>
      </w:r>
    </w:p>
    <w:p w14:paraId="3EE083D2" w14:textId="77777777" w:rsidR="00B94A88" w:rsidRPr="00F46AAE" w:rsidRDefault="00B94A88" w:rsidP="00635111">
      <w:pPr>
        <w:pStyle w:val="BodyText"/>
      </w:pPr>
    </w:p>
    <w:p w14:paraId="229CA438" w14:textId="56810C76" w:rsidR="00672C7E" w:rsidRPr="00F46AAE" w:rsidRDefault="00672C7E" w:rsidP="3CE97F45">
      <w:pPr>
        <w:pStyle w:val="BodyText"/>
      </w:pPr>
      <w:r>
        <w:t xml:space="preserve">Online courses require a much more self-motivated learning style than traditional attended classes. You should plan to set aside around </w:t>
      </w:r>
      <w:r w:rsidR="6F5C484B">
        <w:t>2-3</w:t>
      </w:r>
      <w:r>
        <w:t xml:space="preserve"> hours per week to log into the course lessons and carry out activities, plus 1-2 hours of self-directed learning. Participation in online discussions is also a key part of the course. Online learning can be more sociable than you might think! With everyone learning at the same pace it will be easy to have discussions about the topic you are learning.</w:t>
      </w:r>
      <w:r>
        <w:br/>
      </w:r>
    </w:p>
    <w:p w14:paraId="6E54C571" w14:textId="77777777" w:rsidR="00672C7E" w:rsidRPr="00635111" w:rsidRDefault="00672C7E" w:rsidP="00672C7E">
      <w:pPr>
        <w:pStyle w:val="Heading2"/>
      </w:pPr>
      <w:bookmarkStart w:id="34" w:name="_Toc63421692"/>
      <w:bookmarkStart w:id="35" w:name="_Toc156832220"/>
      <w:r w:rsidRPr="00F46AAE">
        <w:t>4.2 What hardware or software will I need?</w:t>
      </w:r>
      <w:bookmarkEnd w:id="34"/>
      <w:bookmarkEnd w:id="35"/>
    </w:p>
    <w:p w14:paraId="45277CBB" w14:textId="77777777" w:rsidR="00672C7E" w:rsidRPr="00F46AAE" w:rsidRDefault="00672C7E" w:rsidP="00672C7E">
      <w:pPr>
        <w:rPr>
          <w:rFonts w:cstheme="minorHAnsi"/>
          <w:szCs w:val="24"/>
        </w:rPr>
      </w:pPr>
    </w:p>
    <w:p w14:paraId="16E8F55E" w14:textId="77777777" w:rsidR="00672C7E" w:rsidRPr="00C21163" w:rsidRDefault="00672C7E" w:rsidP="00635111">
      <w:pPr>
        <w:pStyle w:val="BodyText"/>
      </w:pPr>
      <w:r w:rsidRPr="00C21163">
        <w:t>You will need a desktop or laptop computer. While most of the course will be accessible via a mobile device, we recommend using a laptop or desktop computer. You may find many aspects of the course easier to use on a computer. It will</w:t>
      </w:r>
      <w:r w:rsidRPr="00C21163">
        <w:rPr>
          <w:b/>
          <w:bCs/>
        </w:rPr>
        <w:t xml:space="preserve"> not</w:t>
      </w:r>
      <w:r w:rsidRPr="00C21163">
        <w:t xml:space="preserve"> be possible to sit the exams using mobile phone or tablet. Please keep your device up to date.</w:t>
      </w:r>
    </w:p>
    <w:p w14:paraId="5C3DE5BC" w14:textId="32C55D81" w:rsidR="007D3F41" w:rsidRPr="00B94A88" w:rsidRDefault="00672C7E" w:rsidP="00B94A88">
      <w:pPr>
        <w:pStyle w:val="BodyText"/>
      </w:pPr>
      <w:r>
        <w:lastRenderedPageBreak/>
        <w:t xml:space="preserve">You will need an up-to-date internet browser such as Google Chrome, Microsoft Edge or </w:t>
      </w:r>
      <w:r w:rsidRPr="00B94A88">
        <w:t>Safari. You will also need software that will open Word documents and PDFs. Most importantly, you will need a reliable, strong internet connection</w:t>
      </w:r>
      <w:r w:rsidR="00ED5E52" w:rsidRPr="00B94A88">
        <w:t xml:space="preserve"> suitable for streaming videos.</w:t>
      </w:r>
    </w:p>
    <w:p w14:paraId="25DF5FEC" w14:textId="77777777" w:rsidR="00B94A88" w:rsidRPr="00B94A88" w:rsidRDefault="00B94A88" w:rsidP="00B94A88">
      <w:pPr>
        <w:pStyle w:val="BodyText"/>
      </w:pPr>
    </w:p>
    <w:p w14:paraId="0346A06E" w14:textId="6FDD92CE" w:rsidR="00672C7E" w:rsidRDefault="00672C7E" w:rsidP="00B94A88">
      <w:pPr>
        <w:pStyle w:val="BodyText"/>
      </w:pPr>
      <w:r w:rsidRPr="00B94A88">
        <w:t>A laptop or desktop computer,</w:t>
      </w:r>
      <w:r w:rsidR="00ED5E52" w:rsidRPr="00B94A88">
        <w:t xml:space="preserve"> a</w:t>
      </w:r>
      <w:r w:rsidRPr="00B94A88">
        <w:t xml:space="preserve"> </w:t>
      </w:r>
      <w:r w:rsidR="00ED5E52" w:rsidRPr="00B94A88">
        <w:t xml:space="preserve">reliable </w:t>
      </w:r>
      <w:r w:rsidRPr="00B94A88">
        <w:t xml:space="preserve">internet connection and a webcam will be required for sitting online exams. </w:t>
      </w:r>
    </w:p>
    <w:p w14:paraId="5E4B9AB6" w14:textId="77777777" w:rsidR="00B94A88" w:rsidRPr="00B94A88" w:rsidRDefault="00B94A88" w:rsidP="00B94A88">
      <w:pPr>
        <w:pStyle w:val="BodyText"/>
      </w:pPr>
    </w:p>
    <w:p w14:paraId="47853B95" w14:textId="77777777" w:rsidR="00672C7E" w:rsidRPr="00C84AB5" w:rsidRDefault="00672C7E" w:rsidP="00672C7E">
      <w:pPr>
        <w:pStyle w:val="Heading3"/>
      </w:pPr>
      <w:bookmarkStart w:id="36" w:name="_Toc156832221"/>
      <w:r w:rsidRPr="00C84AB5">
        <w:t>System requirements for the online exams</w:t>
      </w:r>
      <w:bookmarkEnd w:id="36"/>
    </w:p>
    <w:p w14:paraId="5D4B8FA2" w14:textId="77777777" w:rsidR="00672C7E" w:rsidRPr="00C95B30" w:rsidRDefault="00672C7E" w:rsidP="00672C7E">
      <w:pPr>
        <w:autoSpaceDE w:val="0"/>
        <w:autoSpaceDN w:val="0"/>
        <w:adjustRightInd w:val="0"/>
        <w:spacing w:line="240" w:lineRule="auto"/>
        <w:rPr>
          <w:color w:val="000000" w:themeColor="text1"/>
        </w:rPr>
      </w:pPr>
    </w:p>
    <w:p w14:paraId="36D215CA"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Latest version of Google Chrome or Microsoft Edge </w:t>
      </w:r>
    </w:p>
    <w:p w14:paraId="349ABB5A"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 screen resolution of at least 1280x800 </w:t>
      </w:r>
    </w:p>
    <w:p w14:paraId="2F1244C9"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An internet speed of at least 1mbps per candidate </w:t>
      </w:r>
    </w:p>
    <w:p w14:paraId="6AE5ABBB"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 webcam of 320x240 VGA minimum resolution </w:t>
      </w:r>
    </w:p>
    <w:p w14:paraId="07FA278A"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At least 2GB of free RAM </w:t>
      </w:r>
    </w:p>
    <w:p w14:paraId="22CB7D53"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At least 250MB of free disk space </w:t>
      </w:r>
    </w:p>
    <w:p w14:paraId="7393A8B9"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Processor (CPU) – minimum 1.5GHz </w:t>
      </w:r>
    </w:p>
    <w:p w14:paraId="02BCBDAB" w14:textId="77777777" w:rsidR="00672C7E" w:rsidRPr="00635111" w:rsidRDefault="00672C7E" w:rsidP="00635111">
      <w:pPr>
        <w:pStyle w:val="ListBullet"/>
        <w:spacing w:after="0" w:line="360" w:lineRule="auto"/>
        <w:rPr>
          <w:color w:val="000000" w:themeColor="text1"/>
          <w:sz w:val="24"/>
          <w:szCs w:val="22"/>
        </w:rPr>
      </w:pPr>
      <w:r w:rsidRPr="00635111">
        <w:rPr>
          <w:color w:val="000000" w:themeColor="text1"/>
          <w:sz w:val="24"/>
          <w:szCs w:val="22"/>
        </w:rPr>
        <w:t xml:space="preserve">Operating system – Windows 10+, MacOS12+ </w:t>
      </w:r>
    </w:p>
    <w:p w14:paraId="1DC4F15C" w14:textId="77777777" w:rsidR="00672C7E" w:rsidRPr="00D67D46" w:rsidRDefault="00672C7E" w:rsidP="00672C7E">
      <w:pPr>
        <w:rPr>
          <w:b/>
          <w:bCs/>
        </w:rPr>
      </w:pPr>
    </w:p>
    <w:p w14:paraId="276C1EA8" w14:textId="77777777" w:rsidR="00672C7E" w:rsidRDefault="00672C7E" w:rsidP="00635111">
      <w:pPr>
        <w:pStyle w:val="BodyText"/>
        <w:rPr>
          <w:color w:val="auto"/>
        </w:rPr>
      </w:pPr>
      <w:r w:rsidRPr="00C84AB5">
        <w:rPr>
          <w:color w:val="auto"/>
        </w:rPr>
        <w:t xml:space="preserve">The RHS use two pieces of software for online exams. Cirrus assessment is the actual platform that hosts the examination, and </w:t>
      </w:r>
      <w:proofErr w:type="spellStart"/>
      <w:r w:rsidRPr="00C84AB5">
        <w:rPr>
          <w:color w:val="auto"/>
        </w:rPr>
        <w:t>Proctorio</w:t>
      </w:r>
      <w:proofErr w:type="spellEnd"/>
      <w:r w:rsidRPr="00C84AB5">
        <w:rPr>
          <w:color w:val="auto"/>
        </w:rPr>
        <w:t xml:space="preserve"> is the invigilation software which is used to meet the regulatory requirements to run online examinations in an appropriate manner. </w:t>
      </w:r>
    </w:p>
    <w:p w14:paraId="31C732F5" w14:textId="77777777" w:rsidR="00B94A88" w:rsidRPr="00C84AB5" w:rsidRDefault="00B94A88" w:rsidP="00635111">
      <w:pPr>
        <w:pStyle w:val="BodyText"/>
        <w:rPr>
          <w:color w:val="auto"/>
        </w:rPr>
      </w:pPr>
    </w:p>
    <w:p w14:paraId="43342C78" w14:textId="77777777" w:rsidR="00672C7E" w:rsidRDefault="00672C7E" w:rsidP="00635111">
      <w:pPr>
        <w:pStyle w:val="BodyText"/>
      </w:pPr>
      <w:r w:rsidRPr="00C21163">
        <w:t xml:space="preserve">Candidates will be invigilated online using the </w:t>
      </w:r>
      <w:proofErr w:type="spellStart"/>
      <w:r w:rsidRPr="00C21163">
        <w:t>Proctorio</w:t>
      </w:r>
      <w:proofErr w:type="spellEnd"/>
      <w:r w:rsidRPr="00C21163">
        <w:t xml:space="preserve"> software, you will be asked to install the </w:t>
      </w:r>
      <w:proofErr w:type="spellStart"/>
      <w:r w:rsidRPr="00C21163">
        <w:t>Proctorio</w:t>
      </w:r>
      <w:proofErr w:type="spellEnd"/>
      <w:r w:rsidRPr="00C21163">
        <w:t xml:space="preserve"> extension on your browser. The system will guide candidates through setting this up. </w:t>
      </w:r>
      <w:proofErr w:type="spellStart"/>
      <w:r w:rsidRPr="00C21163">
        <w:t>Proctorio</w:t>
      </w:r>
      <w:proofErr w:type="spellEnd"/>
      <w:r w:rsidRPr="00C21163">
        <w:t xml:space="preserve"> offer a helpdesk which is accessed through a live chat, they can help candidates who experience problems setting up the </w:t>
      </w:r>
      <w:proofErr w:type="spellStart"/>
      <w:r w:rsidRPr="00C21163">
        <w:t>Proctorio</w:t>
      </w:r>
      <w:proofErr w:type="spellEnd"/>
      <w:r w:rsidRPr="00C21163">
        <w:t xml:space="preserve"> software or who experience connection issues during their exam. </w:t>
      </w:r>
    </w:p>
    <w:p w14:paraId="150A7007" w14:textId="77777777" w:rsidR="00B94A88" w:rsidRPr="00C21163" w:rsidRDefault="00B94A88" w:rsidP="00635111">
      <w:pPr>
        <w:pStyle w:val="BodyText"/>
      </w:pPr>
    </w:p>
    <w:p w14:paraId="27D404CE" w14:textId="77777777" w:rsidR="00672C7E" w:rsidRDefault="00672C7E" w:rsidP="00635111">
      <w:pPr>
        <w:pStyle w:val="BodyText"/>
      </w:pPr>
      <w:r w:rsidRPr="4A8BE0A6">
        <w:t xml:space="preserve">Candidates will have their identities verified using the online system. </w:t>
      </w:r>
    </w:p>
    <w:p w14:paraId="479B9161" w14:textId="77777777" w:rsidR="00B94A88" w:rsidRDefault="00B94A88" w:rsidP="00635111">
      <w:pPr>
        <w:pStyle w:val="BodyText"/>
      </w:pPr>
    </w:p>
    <w:p w14:paraId="3D4B56F9" w14:textId="4C788BE4" w:rsidR="00672C7E" w:rsidRDefault="00672C7E" w:rsidP="00635111">
      <w:pPr>
        <w:pStyle w:val="BodyText"/>
      </w:pPr>
      <w:r w:rsidRPr="00C21163">
        <w:t>The set-up process will check that you have the minimum system requirements to run the</w:t>
      </w:r>
      <w:r>
        <w:t xml:space="preserve"> </w:t>
      </w:r>
      <w:proofErr w:type="gramStart"/>
      <w:r w:rsidRPr="00C21163">
        <w:t>software</w:t>
      </w:r>
      <w:proofErr w:type="gramEnd"/>
      <w:r w:rsidRPr="00C21163">
        <w:t xml:space="preserve"> and you haven’t anything running in the background to interfere with the exam test.</w:t>
      </w:r>
    </w:p>
    <w:p w14:paraId="6E04CCDC" w14:textId="77777777" w:rsidR="00FC6D35" w:rsidRPr="00FC6D35" w:rsidRDefault="00FC6D35" w:rsidP="00FC6D35">
      <w:pPr>
        <w:pStyle w:val="Heading2"/>
      </w:pPr>
      <w:bookmarkStart w:id="37" w:name="_Toc156832222"/>
      <w:r w:rsidRPr="00F46AAE">
        <w:lastRenderedPageBreak/>
        <w:t>4.3 Support for learners</w:t>
      </w:r>
      <w:bookmarkEnd w:id="37"/>
    </w:p>
    <w:p w14:paraId="49340AE8" w14:textId="77777777" w:rsidR="00FC6D35" w:rsidRPr="00F46AAE" w:rsidRDefault="00FC6D35" w:rsidP="00FC6D35">
      <w:pPr>
        <w:rPr>
          <w:rFonts w:cstheme="minorHAnsi"/>
          <w:szCs w:val="24"/>
        </w:rPr>
      </w:pPr>
    </w:p>
    <w:p w14:paraId="6C935134" w14:textId="1D01AA32" w:rsidR="00FC6D35" w:rsidRPr="00F46AAE" w:rsidRDefault="00FC6D35" w:rsidP="00FC6D35">
      <w:pPr>
        <w:pStyle w:val="BodyText"/>
      </w:pPr>
      <w:r w:rsidRPr="00F46AAE">
        <w:t>As part of enrolment, all learners have access to peer-to-peer communication, communication with tutors and technical support.</w:t>
      </w:r>
    </w:p>
    <w:p w14:paraId="470EDF20" w14:textId="77777777" w:rsidR="00B94A88" w:rsidRDefault="00B94A88" w:rsidP="00FC6D35">
      <w:pPr>
        <w:pStyle w:val="BodyText"/>
      </w:pPr>
    </w:p>
    <w:p w14:paraId="74A0176F" w14:textId="36251121" w:rsidR="00FC6D35" w:rsidRPr="00F46AAE" w:rsidRDefault="00FC6D35" w:rsidP="00FC6D35">
      <w:pPr>
        <w:pStyle w:val="BodyText"/>
      </w:pPr>
      <w:r w:rsidRPr="4A8BE0A6">
        <w:t xml:space="preserve">There are course forums available that all learners on the course have access to. We encourage everyone to make the most of these forums. They provide a way for you to talk to one another and to tutors, and to ask both tutors and each other questions. They are also used by </w:t>
      </w:r>
      <w:r w:rsidR="00C84AB5">
        <w:t>RBGE staff and tutors</w:t>
      </w:r>
      <w:r w:rsidRPr="4A8BE0A6">
        <w:t xml:space="preserve"> to share information about exam registration and other course-related news. You will be able to contact tutors by email directly if you need to. Throughout the course, there will be practice exam style questions to try, and tutors will host regular live sessions to discuss Topic content and give feedback on student submissions. </w:t>
      </w:r>
    </w:p>
    <w:p w14:paraId="381E8ED5" w14:textId="77777777" w:rsidR="00B94A88" w:rsidRDefault="00B94A88" w:rsidP="3CE97F45">
      <w:pPr>
        <w:pStyle w:val="BodyText"/>
      </w:pPr>
    </w:p>
    <w:p w14:paraId="76B22101" w14:textId="2092BB0C" w:rsidR="00FC6D35" w:rsidRPr="00B94A88" w:rsidRDefault="00FC6D35" w:rsidP="3CE97F45">
      <w:pPr>
        <w:pStyle w:val="BodyText"/>
      </w:pPr>
      <w:r>
        <w:t xml:space="preserve">Our PropaGate Learning team is always available if you ever feel you are stuck with a course-related technical problem. They can be contacted via the forums or by emailing </w:t>
      </w:r>
      <w:hyperlink r:id="rId17">
        <w:r w:rsidRPr="3CE97F45">
          <w:rPr>
            <w:rStyle w:val="Hyperlink"/>
          </w:rPr>
          <w:t>propagate@rbge.org.uk</w:t>
        </w:r>
      </w:hyperlink>
      <w:bookmarkStart w:id="38" w:name="_Toc156832223"/>
      <w:r w:rsidR="00A00C9C">
        <w:t xml:space="preserve"> </w:t>
      </w:r>
      <w:r w:rsidR="00A00C9C" w:rsidRPr="3CE97F45">
        <w:rPr>
          <w:color w:val="auto"/>
        </w:rPr>
        <w:t xml:space="preserve">and </w:t>
      </w:r>
      <w:r w:rsidR="3092381A" w:rsidRPr="3CE97F45">
        <w:rPr>
          <w:color w:val="auto"/>
        </w:rPr>
        <w:t>aim to</w:t>
      </w:r>
      <w:r w:rsidR="00A00C9C" w:rsidRPr="3CE97F45">
        <w:rPr>
          <w:color w:val="auto"/>
        </w:rPr>
        <w:t xml:space="preserve"> </w:t>
      </w:r>
      <w:r w:rsidR="00AB6FFE" w:rsidRPr="3CE97F45">
        <w:rPr>
          <w:color w:val="auto"/>
        </w:rPr>
        <w:t>reply within one working day</w:t>
      </w:r>
      <w:r w:rsidR="0007462D" w:rsidRPr="3CE97F45">
        <w:rPr>
          <w:color w:val="auto"/>
        </w:rPr>
        <w:t xml:space="preserve"> </w:t>
      </w:r>
      <w:proofErr w:type="gramStart"/>
      <w:r w:rsidR="0007462D" w:rsidRPr="3CE97F45">
        <w:rPr>
          <w:color w:val="auto"/>
        </w:rPr>
        <w:t>with the exception of</w:t>
      </w:r>
      <w:proofErr w:type="gramEnd"/>
      <w:r w:rsidR="0007462D" w:rsidRPr="3CE97F45">
        <w:rPr>
          <w:color w:val="auto"/>
        </w:rPr>
        <w:t xml:space="preserve"> </w:t>
      </w:r>
      <w:r w:rsidR="00881442" w:rsidRPr="3CE97F45">
        <w:rPr>
          <w:color w:val="auto"/>
        </w:rPr>
        <w:t>Christmas and public holidays.</w:t>
      </w:r>
    </w:p>
    <w:p w14:paraId="742A9297" w14:textId="77777777" w:rsidR="00D67D46" w:rsidRDefault="00D67D46" w:rsidP="00D67D46">
      <w:pPr>
        <w:pStyle w:val="BodyText"/>
        <w:rPr>
          <w:rFonts w:eastAsia="Times New Roman" w:cs="Arial"/>
          <w:b/>
          <w:bCs/>
          <w:kern w:val="32"/>
          <w:sz w:val="32"/>
          <w:szCs w:val="32"/>
        </w:rPr>
      </w:pPr>
    </w:p>
    <w:p w14:paraId="3027813D" w14:textId="77777777" w:rsidR="008F0251" w:rsidRDefault="008F0251">
      <w:pPr>
        <w:spacing w:line="240" w:lineRule="auto"/>
        <w:rPr>
          <w:rFonts w:ascii="Public Sans SemiBold" w:eastAsiaTheme="majorEastAsia" w:hAnsi="Public Sans SemiBold" w:cstheme="majorBidi"/>
          <w:sz w:val="52"/>
          <w:szCs w:val="32"/>
        </w:rPr>
      </w:pPr>
      <w:r>
        <w:br w:type="page"/>
      </w:r>
    </w:p>
    <w:p w14:paraId="2AA929B6" w14:textId="06DB8FC7" w:rsidR="00FC6D35" w:rsidRPr="00D66DA5" w:rsidRDefault="00FC6D35" w:rsidP="00D66DA5">
      <w:pPr>
        <w:pStyle w:val="Heading1"/>
      </w:pPr>
      <w:bookmarkStart w:id="39" w:name="_Toc195612021"/>
      <w:r w:rsidRPr="00D66DA5">
        <w:lastRenderedPageBreak/>
        <w:t>5. Examinations</w:t>
      </w:r>
      <w:bookmarkEnd w:id="38"/>
      <w:bookmarkEnd w:id="39"/>
    </w:p>
    <w:p w14:paraId="687F4FF3" w14:textId="67F54615" w:rsidR="00FC6D35" w:rsidRPr="00F46AAE" w:rsidRDefault="00FC6D35" w:rsidP="00D66DA5">
      <w:pPr>
        <w:pStyle w:val="BodyText"/>
      </w:pPr>
      <w:r w:rsidRPr="00F46AAE">
        <w:t xml:space="preserve">This qualification will be entirely assessed by a written examination for each unit. Examination 1 will cover Unit 1 (Topics 1 - 4) and examination 2 will cover Unit 2 (Topics 1 – 4). In each examination, all assessment outcomes specified in the unit will be covered. </w:t>
      </w:r>
    </w:p>
    <w:p w14:paraId="772AFB89" w14:textId="77777777" w:rsidR="00FC6D35" w:rsidRDefault="00FC6D35" w:rsidP="00D66DA5">
      <w:pPr>
        <w:pStyle w:val="BodyText"/>
      </w:pPr>
      <w:r w:rsidRPr="4A8BE0A6">
        <w:t>If RHS examinations are not passed, then you will not be awarded an RHS Qualification and will not receive a formal certificate. In addition, you will not be able to state achievement to employers if you are looking to enter the industry as a career. Course providers are not permitted to issue a certificate of attendance or statement of participation for RHS courses.</w:t>
      </w:r>
    </w:p>
    <w:p w14:paraId="1AEC8A71" w14:textId="77777777" w:rsidR="00B94A88" w:rsidRDefault="00B94A88" w:rsidP="00D66DA5">
      <w:pPr>
        <w:pStyle w:val="BodyText"/>
      </w:pPr>
    </w:p>
    <w:p w14:paraId="7E9E210D" w14:textId="77777777" w:rsidR="00FC6D35" w:rsidRPr="00D66DA5" w:rsidRDefault="00FC6D35" w:rsidP="00FC6D35">
      <w:pPr>
        <w:pStyle w:val="Heading2"/>
      </w:pPr>
      <w:bookmarkStart w:id="40" w:name="_Toc156832224"/>
      <w:r w:rsidRPr="00F46AAE">
        <w:t>5.1 Exam Format</w:t>
      </w:r>
      <w:bookmarkEnd w:id="40"/>
    </w:p>
    <w:p w14:paraId="2EF18EE4" w14:textId="77777777" w:rsidR="00F9219A" w:rsidRDefault="00F9219A" w:rsidP="00D66DA5">
      <w:pPr>
        <w:pStyle w:val="BodyText"/>
      </w:pPr>
    </w:p>
    <w:p w14:paraId="1366DB06" w14:textId="7BBA2385" w:rsidR="00FC6D35" w:rsidRDefault="00FC6D35" w:rsidP="00D66DA5">
      <w:pPr>
        <w:pStyle w:val="BodyText"/>
      </w:pPr>
      <w:r w:rsidRPr="00C21163">
        <w:t xml:space="preserve">The RHS use two pieces of software for online exams. Cirrus assessment is the actual platform that hosts the examination, and </w:t>
      </w:r>
      <w:proofErr w:type="spellStart"/>
      <w:r w:rsidRPr="00C21163">
        <w:t>Proctorio</w:t>
      </w:r>
      <w:proofErr w:type="spellEnd"/>
      <w:r w:rsidRPr="00C21163">
        <w:t xml:space="preserve"> is the invigilation software which </w:t>
      </w:r>
      <w:r w:rsidR="00D67D46">
        <w:t>the RHS</w:t>
      </w:r>
      <w:r w:rsidRPr="00C21163">
        <w:t xml:space="preserve"> need to use to meet the regulatory requirements to run online examinations in an appropriate manner. </w:t>
      </w:r>
    </w:p>
    <w:p w14:paraId="4149BDA5" w14:textId="77777777" w:rsidR="00B94A88" w:rsidRPr="00C21163" w:rsidRDefault="00B94A88" w:rsidP="00D66DA5">
      <w:pPr>
        <w:pStyle w:val="BodyText"/>
      </w:pPr>
    </w:p>
    <w:p w14:paraId="04DE7F77" w14:textId="77777777" w:rsidR="00FC6D35" w:rsidRDefault="00FC6D35" w:rsidP="00D66DA5">
      <w:pPr>
        <w:pStyle w:val="BodyText"/>
      </w:pPr>
      <w:r w:rsidRPr="00C21163">
        <w:t xml:space="preserve">Candidates will be invigilated online using the </w:t>
      </w:r>
      <w:proofErr w:type="spellStart"/>
      <w:r w:rsidRPr="00C21163">
        <w:t>Proctorio</w:t>
      </w:r>
      <w:proofErr w:type="spellEnd"/>
      <w:r w:rsidRPr="00C21163">
        <w:t xml:space="preserve"> software, you will be asked to install the </w:t>
      </w:r>
      <w:proofErr w:type="spellStart"/>
      <w:r w:rsidRPr="00C21163">
        <w:t>Proctorio</w:t>
      </w:r>
      <w:proofErr w:type="spellEnd"/>
      <w:r w:rsidRPr="00C21163">
        <w:t xml:space="preserve"> extension on your browser. </w:t>
      </w:r>
      <w:proofErr w:type="gramStart"/>
      <w:r w:rsidRPr="00C21163">
        <w:t>Candidates</w:t>
      </w:r>
      <w:proofErr w:type="gramEnd"/>
      <w:r w:rsidRPr="00C21163">
        <w:t xml:space="preserve"> identity will be verified using the online system. </w:t>
      </w:r>
    </w:p>
    <w:p w14:paraId="4B0EF065" w14:textId="77777777" w:rsidR="00B94A88" w:rsidRDefault="00B94A88" w:rsidP="00D66DA5">
      <w:pPr>
        <w:pStyle w:val="BodyText"/>
      </w:pPr>
    </w:p>
    <w:p w14:paraId="54C191FA" w14:textId="1A76650A" w:rsidR="00FC6D35" w:rsidRDefault="00FC6D35" w:rsidP="00D66DA5">
      <w:pPr>
        <w:pStyle w:val="BodyText"/>
      </w:pPr>
      <w:r w:rsidRPr="4A8BE0A6">
        <w:t xml:space="preserve">The set-up process will check that you have the minimum system requirements to run the </w:t>
      </w:r>
      <w:proofErr w:type="gramStart"/>
      <w:r w:rsidRPr="4A8BE0A6">
        <w:t>software</w:t>
      </w:r>
      <w:proofErr w:type="gramEnd"/>
      <w:r w:rsidRPr="4A8BE0A6">
        <w:t xml:space="preserve"> and you haven’t anything running in the background to interfere with the exam test. More information will be made available in the lead-up to the exams.</w:t>
      </w:r>
    </w:p>
    <w:p w14:paraId="24EE28EE" w14:textId="77777777" w:rsidR="00B94A88" w:rsidRPr="00C21163" w:rsidRDefault="00B94A88" w:rsidP="00D66DA5">
      <w:pPr>
        <w:pStyle w:val="BodyText"/>
      </w:pPr>
    </w:p>
    <w:p w14:paraId="18ED3BB4" w14:textId="77777777" w:rsidR="00FC6D35" w:rsidRPr="00D66DA5" w:rsidRDefault="00FC6D35" w:rsidP="00FC6D35">
      <w:pPr>
        <w:pStyle w:val="Heading2"/>
      </w:pPr>
      <w:bookmarkStart w:id="41" w:name="_Toc156832225"/>
      <w:r w:rsidRPr="00F46AAE">
        <w:t>5.2 Registering for Exams</w:t>
      </w:r>
      <w:bookmarkEnd w:id="41"/>
    </w:p>
    <w:p w14:paraId="18EFA831" w14:textId="77777777" w:rsidR="00F9219A" w:rsidRDefault="00F9219A" w:rsidP="3CE97F45">
      <w:pPr>
        <w:pStyle w:val="BodyText"/>
      </w:pPr>
    </w:p>
    <w:p w14:paraId="3CCE0F4A" w14:textId="04039820" w:rsidR="00FC6D35" w:rsidRDefault="00FC6D35" w:rsidP="3CE97F45">
      <w:pPr>
        <w:pStyle w:val="BodyText"/>
        <w:rPr>
          <w:b/>
          <w:bCs/>
          <w:color w:val="auto"/>
        </w:rPr>
      </w:pPr>
      <w:r>
        <w:t xml:space="preserve">RBGE will contact all students in advance of the registration deadline to ensure everyone is ready to sit each exam according to the course timetable. We ask all students to confirm whether they wish to opt-in or opt-out of each round of exams. </w:t>
      </w:r>
      <w:r w:rsidR="00BC516C" w:rsidRPr="00B94A88">
        <w:rPr>
          <w:rFonts w:ascii="Public Sans SemiBold" w:hAnsi="Public Sans SemiBold"/>
          <w:color w:val="auto"/>
        </w:rPr>
        <w:t>You must opt-in to sit an exam</w:t>
      </w:r>
      <w:r w:rsidR="00B94A88">
        <w:rPr>
          <w:rFonts w:ascii="Public Sans SemiBold" w:hAnsi="Public Sans SemiBold"/>
          <w:color w:val="auto"/>
        </w:rPr>
        <w:t>,</w:t>
      </w:r>
      <w:r w:rsidR="00CE169C" w:rsidRPr="00B94A88">
        <w:rPr>
          <w:rFonts w:ascii="Public Sans SemiBold" w:hAnsi="Public Sans SemiBold"/>
          <w:color w:val="auto"/>
        </w:rPr>
        <w:t xml:space="preserve"> so it is very important you respond.</w:t>
      </w:r>
      <w:r w:rsidR="2F968567" w:rsidRPr="00B94A88">
        <w:rPr>
          <w:rFonts w:ascii="Public Sans SemiBold" w:hAnsi="Public Sans SemiBold"/>
          <w:color w:val="auto"/>
        </w:rPr>
        <w:t xml:space="preserve"> </w:t>
      </w:r>
    </w:p>
    <w:p w14:paraId="55CDC612" w14:textId="77777777" w:rsidR="00B94A88" w:rsidRDefault="00B94A88" w:rsidP="3CE97F45">
      <w:pPr>
        <w:pStyle w:val="BodyText"/>
      </w:pPr>
    </w:p>
    <w:p w14:paraId="447B032D" w14:textId="77777777" w:rsidR="00FC6D35" w:rsidRPr="00D66DA5" w:rsidRDefault="00FC6D35" w:rsidP="00FC6D35">
      <w:pPr>
        <w:pStyle w:val="Heading2"/>
      </w:pPr>
      <w:bookmarkStart w:id="42" w:name="_Toc156832226"/>
      <w:r w:rsidRPr="00F46AAE">
        <w:lastRenderedPageBreak/>
        <w:t>5.3 Examination Fees</w:t>
      </w:r>
      <w:bookmarkEnd w:id="42"/>
      <w:r w:rsidRPr="00F46AAE">
        <w:t xml:space="preserve"> </w:t>
      </w:r>
    </w:p>
    <w:p w14:paraId="49E3320C" w14:textId="77777777" w:rsidR="00F9219A" w:rsidRDefault="00F9219A" w:rsidP="00D66DA5">
      <w:pPr>
        <w:pStyle w:val="BodyText"/>
      </w:pPr>
    </w:p>
    <w:p w14:paraId="4DA25B00" w14:textId="3D142BDA" w:rsidR="00FC6D35" w:rsidRDefault="00FC6D35" w:rsidP="00D66DA5">
      <w:pPr>
        <w:pStyle w:val="BodyText"/>
      </w:pPr>
      <w:r w:rsidRPr="5858F32E">
        <w:t>The exam registration and online registration fees for one sitting of Unit 1 and Unit 2 exams are included in the course fees. If you need to re-sit any units, the RHS has additional fees of £</w:t>
      </w:r>
      <w:r>
        <w:t>85</w:t>
      </w:r>
      <w:r w:rsidRPr="5858F32E">
        <w:t xml:space="preserve"> plus the online registration fee of £20 per re-sit</w:t>
      </w:r>
      <w:r w:rsidR="008F0251">
        <w:t>.</w:t>
      </w:r>
      <w:r>
        <w:t xml:space="preserve"> If you later decide not to sit exams, we will not be able to refund the exam fees.</w:t>
      </w:r>
    </w:p>
    <w:p w14:paraId="1B1E1064" w14:textId="77777777" w:rsidR="00B94A88" w:rsidRPr="00F46AAE" w:rsidRDefault="00B94A88" w:rsidP="00D66DA5">
      <w:pPr>
        <w:pStyle w:val="BodyText"/>
      </w:pPr>
    </w:p>
    <w:p w14:paraId="1C4E12D5" w14:textId="77777777" w:rsidR="00FC6D35" w:rsidRPr="00D66DA5" w:rsidRDefault="00FC6D35" w:rsidP="00FC6D35">
      <w:pPr>
        <w:pStyle w:val="Heading2"/>
      </w:pPr>
      <w:bookmarkStart w:id="43" w:name="_Toc156832227"/>
      <w:r w:rsidRPr="00F46AAE">
        <w:t>5.4 Examination Dates</w:t>
      </w:r>
      <w:bookmarkEnd w:id="43"/>
      <w:r w:rsidRPr="00F46AAE">
        <w:t xml:space="preserve"> </w:t>
      </w:r>
    </w:p>
    <w:p w14:paraId="27ECD67F" w14:textId="77777777" w:rsidR="00F9219A" w:rsidRDefault="00F9219A" w:rsidP="00D66DA5">
      <w:pPr>
        <w:pStyle w:val="BodyText"/>
      </w:pPr>
    </w:p>
    <w:p w14:paraId="47144D7B" w14:textId="2C03C6C2" w:rsidR="00FC6D35" w:rsidRDefault="00FC6D35" w:rsidP="00D66DA5">
      <w:pPr>
        <w:pStyle w:val="BodyText"/>
      </w:pPr>
      <w:r>
        <w:t>The exact dates for the 202</w:t>
      </w:r>
      <w:r w:rsidR="00A35717">
        <w:t>6</w:t>
      </w:r>
      <w:r>
        <w:t>-202</w:t>
      </w:r>
      <w:r w:rsidR="00A35717">
        <w:t>7</w:t>
      </w:r>
      <w:r>
        <w:t xml:space="preserve"> exams are still to be confirmed by the RHS. The exams run 3 times a year, usually in early October, early February and late June. </w:t>
      </w:r>
      <w:r w:rsidRPr="4A8BE0A6">
        <w:t xml:space="preserve">Learners should be aiming to sit the exams for Unit 1 and Unit 2 as detailed in the course timetable, however there is flexibility built into the qualification as to when you can sit exams. </w:t>
      </w:r>
    </w:p>
    <w:p w14:paraId="30D2BAFC" w14:textId="77777777" w:rsidR="00D66DA5" w:rsidRPr="00F46AAE" w:rsidRDefault="00D66DA5" w:rsidP="00D66DA5">
      <w:pPr>
        <w:pStyle w:val="BodyText"/>
        <w:rPr>
          <w:rFonts w:cstheme="minorHAnsi"/>
          <w:szCs w:val="24"/>
        </w:rPr>
      </w:pPr>
    </w:p>
    <w:p w14:paraId="70ED4BA3" w14:textId="77777777" w:rsidR="00FC6D35" w:rsidRPr="005837DE" w:rsidRDefault="00FC6D35" w:rsidP="00D66DA5">
      <w:pPr>
        <w:pStyle w:val="Heading1"/>
      </w:pPr>
      <w:bookmarkStart w:id="44" w:name="_Toc63421695"/>
      <w:bookmarkStart w:id="45" w:name="_Toc156832228"/>
      <w:bookmarkStart w:id="46" w:name="_Toc195612022"/>
      <w:r w:rsidRPr="005837DE">
        <w:t>6. Entry requirements</w:t>
      </w:r>
      <w:bookmarkEnd w:id="44"/>
      <w:bookmarkEnd w:id="45"/>
      <w:bookmarkEnd w:id="46"/>
    </w:p>
    <w:p w14:paraId="5198C466" w14:textId="77777777" w:rsidR="00FC6D35" w:rsidRDefault="00FC6D35" w:rsidP="00D66DA5">
      <w:pPr>
        <w:pStyle w:val="BodyText"/>
      </w:pPr>
      <w:r w:rsidRPr="00F46AAE">
        <w:t xml:space="preserve">The RHS Level 2 Certificate does not require any existing qualifications or experience. All you need is an interest in the subject and a commitment to set aside time each week and keep to the pace of the course. Overall, we are looking for keen, enthusiastic ‘plants people’ of all ages, who would value the opportunity to study at RBGE and will contribute to the programme. </w:t>
      </w:r>
    </w:p>
    <w:p w14:paraId="7DAA32FB" w14:textId="77777777" w:rsidR="00B94A88" w:rsidRPr="00F46AAE" w:rsidRDefault="00B94A88" w:rsidP="00D66DA5">
      <w:pPr>
        <w:pStyle w:val="BodyText"/>
      </w:pPr>
    </w:p>
    <w:p w14:paraId="383BB3CD" w14:textId="77777777" w:rsidR="00FC6D35" w:rsidRPr="00F46AAE" w:rsidRDefault="00FC6D35" w:rsidP="00D66DA5">
      <w:pPr>
        <w:pStyle w:val="BodyText"/>
      </w:pPr>
      <w:r w:rsidRPr="00F46AAE">
        <w:t>We do advise that you should have some basic confidence using websites, as the course makes use of PropaGate learning, our online learning environment. You must be self-motivated, have access to the internet and have an e-mail account.</w:t>
      </w:r>
    </w:p>
    <w:p w14:paraId="656D9EB4" w14:textId="77777777" w:rsidR="00FC6D35" w:rsidRPr="00F46AAE" w:rsidRDefault="00FC6D35" w:rsidP="00FC6D35">
      <w:pPr>
        <w:rPr>
          <w:rFonts w:cstheme="minorHAnsi"/>
          <w:szCs w:val="24"/>
        </w:rPr>
      </w:pPr>
    </w:p>
    <w:p w14:paraId="2600A02D" w14:textId="1550F14B" w:rsidR="222D293A" w:rsidRDefault="222D293A">
      <w:r>
        <w:br w:type="page"/>
      </w:r>
    </w:p>
    <w:p w14:paraId="396E5A6C" w14:textId="2F147B3B" w:rsidR="00FC6D35" w:rsidRPr="00F46AAE" w:rsidRDefault="00FC6D35" w:rsidP="00D66DA5">
      <w:pPr>
        <w:pStyle w:val="Heading1"/>
      </w:pPr>
      <w:bookmarkStart w:id="47" w:name="_Toc156832229"/>
      <w:bookmarkStart w:id="48" w:name="_Toc195612023"/>
      <w:r>
        <w:lastRenderedPageBreak/>
        <w:t>7. Course costs</w:t>
      </w:r>
      <w:bookmarkEnd w:id="47"/>
      <w:bookmarkEnd w:id="48"/>
    </w:p>
    <w:p w14:paraId="598FC4D0" w14:textId="4A712EA2" w:rsidR="00FC6D35" w:rsidRDefault="491985B4" w:rsidP="00D66DA5">
      <w:pPr>
        <w:pStyle w:val="BodyText"/>
      </w:pPr>
      <w:r>
        <w:t xml:space="preserve">The fee for the full course is </w:t>
      </w:r>
      <w:r w:rsidRPr="00CB1A5E">
        <w:t>£975</w:t>
      </w:r>
      <w:r>
        <w:t xml:space="preserve"> This is payable on acceptance to the course, payment </w:t>
      </w:r>
      <w:r w:rsidRPr="222D293A">
        <w:rPr>
          <w:szCs w:val="24"/>
        </w:rPr>
        <w:t xml:space="preserve">deadline </w:t>
      </w:r>
      <w:r w:rsidR="240A0001" w:rsidRPr="222D293A">
        <w:rPr>
          <w:szCs w:val="24"/>
        </w:rPr>
        <w:t>20th July 2025</w:t>
      </w:r>
      <w:r w:rsidRPr="222D293A">
        <w:rPr>
          <w:szCs w:val="24"/>
        </w:rPr>
        <w:t xml:space="preserve">. </w:t>
      </w:r>
      <w:r w:rsidR="356520A3">
        <w:t>Unfortunately,</w:t>
      </w:r>
      <w:r>
        <w:t xml:space="preserve"> it is not possible pay for this course in instalments. </w:t>
      </w:r>
    </w:p>
    <w:p w14:paraId="70F7865D" w14:textId="77777777" w:rsidR="00F9219A" w:rsidRPr="00F46AAE" w:rsidRDefault="00F9219A" w:rsidP="00D66DA5">
      <w:pPr>
        <w:pStyle w:val="BodyText"/>
      </w:pPr>
    </w:p>
    <w:p w14:paraId="36BA3B94" w14:textId="77777777" w:rsidR="00FC6D35" w:rsidRPr="00F46AAE" w:rsidRDefault="00FC6D35" w:rsidP="00D66DA5">
      <w:pPr>
        <w:pStyle w:val="BodyText"/>
        <w:rPr>
          <w:rFonts w:cstheme="minorHAnsi"/>
          <w:szCs w:val="24"/>
        </w:rPr>
      </w:pPr>
      <w:r w:rsidRPr="00F46AAE">
        <w:rPr>
          <w:rFonts w:cstheme="minorHAnsi"/>
          <w:szCs w:val="24"/>
        </w:rPr>
        <w:t xml:space="preserve">Course fees include access to PropaGate Learning course materials and tutor support as well as the following RHS Fees: </w:t>
      </w:r>
    </w:p>
    <w:p w14:paraId="218C7568" w14:textId="77777777" w:rsidR="00FC6D35" w:rsidRPr="00D66DA5" w:rsidRDefault="491985B4" w:rsidP="00D66DA5">
      <w:pPr>
        <w:pStyle w:val="ListBullet"/>
        <w:spacing w:after="0" w:line="360" w:lineRule="auto"/>
        <w:rPr>
          <w:color w:val="000000" w:themeColor="text1"/>
          <w:sz w:val="24"/>
          <w:szCs w:val="24"/>
        </w:rPr>
      </w:pPr>
      <w:r w:rsidRPr="222D293A">
        <w:rPr>
          <w:color w:val="000000" w:themeColor="text1"/>
          <w:sz w:val="24"/>
          <w:szCs w:val="24"/>
        </w:rPr>
        <w:t>Exam and Certification Fees for Unit 1 and Unit 2 (£160, £80 per exam)</w:t>
      </w:r>
    </w:p>
    <w:p w14:paraId="2480EC0D" w14:textId="77777777"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Online Exam Administration Fee (£40, £20 per exam)</w:t>
      </w:r>
    </w:p>
    <w:p w14:paraId="00EC7D54" w14:textId="77777777" w:rsidR="00FC6D35" w:rsidRDefault="491985B4" w:rsidP="00D66DA5">
      <w:pPr>
        <w:pStyle w:val="ListBullet"/>
        <w:spacing w:after="0" w:line="360" w:lineRule="auto"/>
        <w:rPr>
          <w:color w:val="000000" w:themeColor="text1"/>
          <w:sz w:val="24"/>
          <w:szCs w:val="24"/>
        </w:rPr>
      </w:pPr>
      <w:r w:rsidRPr="222D293A">
        <w:rPr>
          <w:color w:val="000000" w:themeColor="text1"/>
          <w:sz w:val="24"/>
          <w:szCs w:val="24"/>
        </w:rPr>
        <w:t>Learner Registration Fee (£20)</w:t>
      </w:r>
    </w:p>
    <w:p w14:paraId="17273DB3" w14:textId="77777777" w:rsidR="00D66DA5" w:rsidRPr="00D66DA5" w:rsidRDefault="00D66DA5" w:rsidP="00D67D46">
      <w:pPr>
        <w:pStyle w:val="ListBullet"/>
        <w:numPr>
          <w:ilvl w:val="0"/>
          <w:numId w:val="0"/>
        </w:numPr>
        <w:spacing w:after="0" w:line="360" w:lineRule="auto"/>
        <w:rPr>
          <w:color w:val="000000" w:themeColor="text1"/>
          <w:sz w:val="24"/>
          <w:szCs w:val="22"/>
        </w:rPr>
      </w:pPr>
    </w:p>
    <w:p w14:paraId="0A6CB44E" w14:textId="255CE59D" w:rsidR="00D67D46" w:rsidRDefault="00FC6D35" w:rsidP="00683F94">
      <w:pPr>
        <w:pStyle w:val="BodyText"/>
        <w:rPr>
          <w:rFonts w:cstheme="minorHAnsi"/>
          <w:szCs w:val="24"/>
        </w:rPr>
      </w:pPr>
      <w:r w:rsidRPr="00F46AAE">
        <w:rPr>
          <w:rFonts w:cstheme="minorHAnsi"/>
          <w:szCs w:val="24"/>
        </w:rPr>
        <w:t>The</w:t>
      </w:r>
      <w:r>
        <w:rPr>
          <w:rFonts w:cstheme="minorHAnsi"/>
          <w:szCs w:val="24"/>
        </w:rPr>
        <w:t xml:space="preserve">se </w:t>
      </w:r>
      <w:r w:rsidRPr="00F46AAE">
        <w:rPr>
          <w:rFonts w:cstheme="minorHAnsi"/>
          <w:szCs w:val="24"/>
        </w:rPr>
        <w:t>fees are set by the RHS and paid to them on your behalf at the start of your course.</w:t>
      </w:r>
      <w:bookmarkStart w:id="49" w:name="_Toc63421696"/>
      <w:bookmarkStart w:id="50" w:name="_Toc156832230"/>
    </w:p>
    <w:p w14:paraId="1F929EFF" w14:textId="77777777" w:rsidR="00F9219A" w:rsidRDefault="00F9219A" w:rsidP="00683F94">
      <w:pPr>
        <w:pStyle w:val="BodyText"/>
        <w:rPr>
          <w:rFonts w:cstheme="minorHAnsi"/>
          <w:szCs w:val="24"/>
        </w:rPr>
      </w:pPr>
    </w:p>
    <w:p w14:paraId="09A7A953" w14:textId="4E03FF79" w:rsidR="00FC6D35" w:rsidRPr="005837DE" w:rsidRDefault="00FC6D35" w:rsidP="00D66DA5">
      <w:pPr>
        <w:pStyle w:val="Heading1"/>
      </w:pPr>
      <w:bookmarkStart w:id="51" w:name="_Toc195612024"/>
      <w:r w:rsidRPr="005837DE">
        <w:t>8. How to apply</w:t>
      </w:r>
      <w:bookmarkEnd w:id="49"/>
      <w:bookmarkEnd w:id="50"/>
      <w:bookmarkEnd w:id="51"/>
    </w:p>
    <w:p w14:paraId="001779CD" w14:textId="27B4A90A" w:rsidR="00FC6D35" w:rsidRPr="0006393A" w:rsidRDefault="491985B4" w:rsidP="00D66DA5">
      <w:pPr>
        <w:pStyle w:val="BodyText"/>
      </w:pPr>
      <w:bookmarkStart w:id="52" w:name="_Hlk63641894"/>
      <w:bookmarkStart w:id="53" w:name="_Hlk63456475"/>
      <w:bookmarkStart w:id="54" w:name="_Hlk63641922"/>
      <w:bookmarkStart w:id="55" w:name="_Hlk44595985"/>
      <w:r>
        <w:t xml:space="preserve">To apply please complete the course application form: </w:t>
      </w:r>
      <w:hyperlink r:id="rId18" w:history="1">
        <w:r w:rsidRPr="00CB1A5E">
          <w:rPr>
            <w:rStyle w:val="Hyperlink"/>
          </w:rPr>
          <w:t>Online Application Form</w:t>
        </w:r>
      </w:hyperlink>
      <w:r>
        <w:t>.*</w:t>
      </w:r>
    </w:p>
    <w:p w14:paraId="1648E640" w14:textId="69C271E6" w:rsidR="00FC6D35" w:rsidRDefault="491985B4" w:rsidP="00D66DA5">
      <w:pPr>
        <w:pStyle w:val="BodyText"/>
        <w:rPr>
          <w:szCs w:val="24"/>
        </w:rPr>
      </w:pPr>
      <w:r w:rsidRPr="222D293A">
        <w:rPr>
          <w:szCs w:val="24"/>
        </w:rPr>
        <w:t xml:space="preserve">Applications for the course will open at 9.00am on </w:t>
      </w:r>
      <w:r w:rsidR="1125AA72" w:rsidRPr="222D293A">
        <w:rPr>
          <w:szCs w:val="24"/>
        </w:rPr>
        <w:t xml:space="preserve">Tuesday 22nd </w:t>
      </w:r>
      <w:r w:rsidR="1C5B3788" w:rsidRPr="222D293A">
        <w:rPr>
          <w:szCs w:val="24"/>
        </w:rPr>
        <w:t>April 2025</w:t>
      </w:r>
      <w:r w:rsidRPr="222D293A">
        <w:rPr>
          <w:szCs w:val="24"/>
        </w:rPr>
        <w:t xml:space="preserve"> and will close at </w:t>
      </w:r>
      <w:r w:rsidR="768DA0DD" w:rsidRPr="222D293A">
        <w:rPr>
          <w:szCs w:val="24"/>
        </w:rPr>
        <w:t>11.</w:t>
      </w:r>
      <w:r w:rsidRPr="222D293A">
        <w:rPr>
          <w:szCs w:val="24"/>
        </w:rPr>
        <w:t xml:space="preserve">00pm on </w:t>
      </w:r>
      <w:r w:rsidR="5F235AAD" w:rsidRPr="222D293A">
        <w:rPr>
          <w:szCs w:val="24"/>
        </w:rPr>
        <w:t>Sunday 8th June</w:t>
      </w:r>
      <w:r w:rsidR="00A22158">
        <w:rPr>
          <w:szCs w:val="24"/>
        </w:rPr>
        <w:t xml:space="preserve"> </w:t>
      </w:r>
      <w:r w:rsidRPr="222D293A">
        <w:rPr>
          <w:szCs w:val="24"/>
        </w:rPr>
        <w:t>2025.</w:t>
      </w:r>
    </w:p>
    <w:p w14:paraId="5EB44A18" w14:textId="77777777" w:rsidR="00F9219A" w:rsidRPr="00A35717" w:rsidRDefault="00F9219A" w:rsidP="00D66DA5">
      <w:pPr>
        <w:pStyle w:val="BodyText"/>
      </w:pPr>
    </w:p>
    <w:p w14:paraId="05B5E372" w14:textId="77777777" w:rsidR="00FC6D35" w:rsidRPr="0006393A" w:rsidRDefault="00FC6D35" w:rsidP="00D66DA5">
      <w:pPr>
        <w:pStyle w:val="BodyText"/>
      </w:pPr>
      <w:r w:rsidRPr="0006393A">
        <w:t xml:space="preserve">*Please note the application form will not be available until 9.00am on </w:t>
      </w:r>
      <w:r>
        <w:t xml:space="preserve">Friday. </w:t>
      </w:r>
    </w:p>
    <w:p w14:paraId="00B82F48" w14:textId="77777777" w:rsidR="00FC6D35" w:rsidRDefault="491985B4" w:rsidP="00D66DA5">
      <w:pPr>
        <w:pStyle w:val="BodyText"/>
      </w:pPr>
      <w:r>
        <w:t xml:space="preserve">We have a cap on learner numbers. Applications are processed on a first come first served basis, so we recommend registering as soon as possible to give yourself the best chance of being successful. In the event the course fills up before the application deadline, applications will close early. </w:t>
      </w:r>
      <w:bookmarkEnd w:id="52"/>
    </w:p>
    <w:p w14:paraId="0CF2C6BA" w14:textId="77777777" w:rsidR="00F9219A" w:rsidRPr="0006393A" w:rsidRDefault="00F9219A" w:rsidP="00D66DA5">
      <w:pPr>
        <w:pStyle w:val="BodyText"/>
      </w:pPr>
    </w:p>
    <w:p w14:paraId="0C156252" w14:textId="22AB1587" w:rsidR="00FC6D35" w:rsidRPr="00F46AAE" w:rsidRDefault="00FC6D35" w:rsidP="00D66DA5">
      <w:pPr>
        <w:pStyle w:val="BodyText"/>
        <w:rPr>
          <w:rFonts w:cstheme="minorHAnsi"/>
          <w:szCs w:val="24"/>
        </w:rPr>
      </w:pPr>
      <w:r w:rsidRPr="00F46AAE">
        <w:rPr>
          <w:rFonts w:cstheme="minorHAnsi"/>
          <w:szCs w:val="24"/>
        </w:rPr>
        <w:t xml:space="preserve">Successful candidates will be notified within </w:t>
      </w:r>
      <w:r w:rsidR="00F9219A">
        <w:rPr>
          <w:rFonts w:cstheme="minorHAnsi"/>
          <w:szCs w:val="24"/>
        </w:rPr>
        <w:t>2</w:t>
      </w:r>
      <w:r w:rsidRPr="00F46AAE">
        <w:rPr>
          <w:rFonts w:cstheme="minorHAnsi"/>
          <w:szCs w:val="24"/>
        </w:rPr>
        <w:t xml:space="preserve"> weeks of the applications closing. </w:t>
      </w:r>
    </w:p>
    <w:bookmarkEnd w:id="53"/>
    <w:bookmarkEnd w:id="54"/>
    <w:p w14:paraId="2B699C53" w14:textId="77777777" w:rsidR="00FC6D35" w:rsidRDefault="00FC6D35" w:rsidP="00D66DA5">
      <w:pPr>
        <w:pStyle w:val="BodyText"/>
        <w:rPr>
          <w:rFonts w:cstheme="minorHAnsi"/>
          <w:szCs w:val="24"/>
        </w:rPr>
      </w:pPr>
      <w:r w:rsidRPr="00F46AAE">
        <w:rPr>
          <w:rFonts w:cstheme="minorHAnsi"/>
          <w:szCs w:val="24"/>
        </w:rPr>
        <w:t xml:space="preserve">Please contact us by email at </w:t>
      </w:r>
      <w:hyperlink r:id="rId19" w:history="1">
        <w:r w:rsidRPr="00F46AAE">
          <w:rPr>
            <w:rStyle w:val="Hyperlink"/>
            <w:rFonts w:cstheme="minorHAnsi"/>
            <w:szCs w:val="24"/>
          </w:rPr>
          <w:t>rhslevel2@rbge.org.uk</w:t>
        </w:r>
      </w:hyperlink>
      <w:r w:rsidRPr="00F46AAE">
        <w:rPr>
          <w:rFonts w:cstheme="minorHAnsi"/>
          <w:szCs w:val="24"/>
        </w:rPr>
        <w:t xml:space="preserve"> if you have any questions.</w:t>
      </w:r>
      <w:bookmarkEnd w:id="55"/>
    </w:p>
    <w:p w14:paraId="6747503E" w14:textId="20F47FA1" w:rsidR="222D293A" w:rsidRDefault="222D293A">
      <w:r>
        <w:br w:type="page"/>
      </w:r>
    </w:p>
    <w:p w14:paraId="23B670E3" w14:textId="1D4CADC3" w:rsidR="00FC6D35" w:rsidRPr="00D66DA5" w:rsidRDefault="00FC6D35" w:rsidP="00D66DA5">
      <w:pPr>
        <w:pStyle w:val="Heading1"/>
      </w:pPr>
      <w:bookmarkStart w:id="56" w:name="_Toc80627675"/>
      <w:bookmarkStart w:id="57" w:name="_Toc86759391"/>
      <w:bookmarkStart w:id="58" w:name="_Toc105773565"/>
      <w:bookmarkStart w:id="59" w:name="_Toc109727469"/>
      <w:bookmarkStart w:id="60" w:name="_Toc156832231"/>
      <w:bookmarkStart w:id="61" w:name="_Toc195612025"/>
      <w:r w:rsidRPr="00A3588B">
        <w:lastRenderedPageBreak/>
        <w:t xml:space="preserve">9. Terms and </w:t>
      </w:r>
      <w:r w:rsidR="00D95545">
        <w:t>c</w:t>
      </w:r>
      <w:r w:rsidRPr="00A3588B">
        <w:t>onditions</w:t>
      </w:r>
      <w:bookmarkEnd w:id="56"/>
      <w:bookmarkEnd w:id="57"/>
      <w:bookmarkEnd w:id="58"/>
      <w:bookmarkEnd w:id="59"/>
      <w:bookmarkEnd w:id="60"/>
      <w:bookmarkEnd w:id="61"/>
      <w:r w:rsidRPr="00A3588B">
        <w:t xml:space="preserve"> </w:t>
      </w:r>
      <w:bookmarkStart w:id="62" w:name="_Toc29820556"/>
    </w:p>
    <w:bookmarkEnd w:id="62"/>
    <w:p w14:paraId="2915759E" w14:textId="77777777"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RBGE reserves the right to cancel this course</w:t>
      </w:r>
    </w:p>
    <w:p w14:paraId="374DF29F" w14:textId="77777777"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RBGE cannot be liable for additional costs incurred in the event of cancellation</w:t>
      </w:r>
    </w:p>
    <w:p w14:paraId="44619324" w14:textId="77777777"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If the course does not go ahead, any money paid to the RBGE would be refunded in full</w:t>
      </w:r>
    </w:p>
    <w:p w14:paraId="6E56B846" w14:textId="77777777" w:rsidR="00FC6D35" w:rsidRPr="00D66DA5" w:rsidRDefault="00FC6D35" w:rsidP="00D66DA5">
      <w:pPr>
        <w:pStyle w:val="ListBullet"/>
        <w:spacing w:after="0" w:line="360" w:lineRule="auto"/>
        <w:rPr>
          <w:color w:val="000000" w:themeColor="text1"/>
          <w:sz w:val="24"/>
          <w:szCs w:val="22"/>
        </w:rPr>
      </w:pPr>
      <w:r w:rsidRPr="00D66DA5">
        <w:rPr>
          <w:color w:val="000000" w:themeColor="text1"/>
          <w:sz w:val="24"/>
          <w:szCs w:val="22"/>
        </w:rPr>
        <w:t>Fees will not be refundable should you not complete or pass the course.</w:t>
      </w:r>
    </w:p>
    <w:p w14:paraId="0FE83A5D" w14:textId="77777777" w:rsidR="00FC6D35" w:rsidRPr="00F46AAE" w:rsidRDefault="00FC6D35" w:rsidP="00FC6D35">
      <w:pPr>
        <w:rPr>
          <w:rFonts w:cstheme="minorHAnsi"/>
          <w:szCs w:val="24"/>
        </w:rPr>
      </w:pPr>
    </w:p>
    <w:p w14:paraId="5B13A8AC" w14:textId="77777777" w:rsidR="00FC6D35" w:rsidRPr="007F20EA" w:rsidRDefault="00FC6D35" w:rsidP="00D66DA5">
      <w:pPr>
        <w:pStyle w:val="Heading3"/>
      </w:pPr>
      <w:r w:rsidRPr="007F20EA">
        <w:t>Course Completion / Extensions</w:t>
      </w:r>
    </w:p>
    <w:p w14:paraId="1C3AB2BE" w14:textId="68642F1C" w:rsidR="00FC6D35" w:rsidRDefault="00FC6D35" w:rsidP="00D66DA5">
      <w:pPr>
        <w:pStyle w:val="BodyText"/>
      </w:pPr>
      <w:r w:rsidRPr="4A8BE0A6">
        <w:t xml:space="preserve">This course is timetabled with the aim of you completing your studies in </w:t>
      </w:r>
      <w:r w:rsidR="00A35717">
        <w:t>October 2026</w:t>
      </w:r>
      <w:r w:rsidRPr="4A8BE0A6">
        <w:t xml:space="preserve">. We understand that sometimes it’s easy to fall behind when life begins to take over. </w:t>
      </w:r>
      <w:proofErr w:type="gramStart"/>
      <w:r w:rsidRPr="4A8BE0A6">
        <w:t>In order to</w:t>
      </w:r>
      <w:proofErr w:type="gramEnd"/>
      <w:r w:rsidRPr="4A8BE0A6">
        <w:t xml:space="preserve"> help, we have built in access through to the </w:t>
      </w:r>
      <w:r w:rsidR="00A35717">
        <w:t>June</w:t>
      </w:r>
      <w:r w:rsidRPr="4A8BE0A6">
        <w:t xml:space="preserve"> 202</w:t>
      </w:r>
      <w:r>
        <w:t>7</w:t>
      </w:r>
      <w:r w:rsidRPr="4A8BE0A6">
        <w:t xml:space="preserve"> exams just in </w:t>
      </w:r>
      <w:r>
        <w:t>case.</w:t>
      </w:r>
      <w:r w:rsidRPr="4A8BE0A6">
        <w:t xml:space="preserve"> There will also be the option to pay and register for extended access to the online materials for </w:t>
      </w:r>
      <w:r>
        <w:t>further 2 exam sittings</w:t>
      </w:r>
      <w:r w:rsidR="00A35717">
        <w:t xml:space="preserve"> </w:t>
      </w:r>
      <w:r w:rsidRPr="4A8BE0A6">
        <w:t>should you need it, to help you complete your exams</w:t>
      </w:r>
      <w:r w:rsidR="00683F94">
        <w:t>, the fee for the extension is £150</w:t>
      </w:r>
      <w:r w:rsidRPr="4A8BE0A6">
        <w:t>.</w:t>
      </w:r>
      <w:r w:rsidR="00A22158">
        <w:t xml:space="preserve"> </w:t>
      </w:r>
      <w:r>
        <w:t xml:space="preserve">You will not be able to extend your enrolment a second time. </w:t>
      </w:r>
    </w:p>
    <w:p w14:paraId="100DFBA4" w14:textId="77777777" w:rsidR="00F9219A" w:rsidRPr="007F20EA" w:rsidRDefault="00F9219A" w:rsidP="00D66DA5">
      <w:pPr>
        <w:pStyle w:val="BodyText"/>
      </w:pPr>
    </w:p>
    <w:p w14:paraId="63507BD8" w14:textId="77777777" w:rsidR="00FC6D35" w:rsidRDefault="00FC6D35" w:rsidP="00D66DA5">
      <w:pPr>
        <w:pStyle w:val="BodyText"/>
        <w:rPr>
          <w:rFonts w:cstheme="minorHAnsi"/>
          <w:szCs w:val="24"/>
        </w:rPr>
      </w:pPr>
      <w:bookmarkStart w:id="63" w:name="_Hlk195790190"/>
      <w:r w:rsidRPr="007F20EA">
        <w:rPr>
          <w:rFonts w:cstheme="minorHAnsi"/>
          <w:szCs w:val="24"/>
        </w:rPr>
        <w:t>In certain situations, you may be able to apply to defer your studies to a future intake to allow you to resume your studies when you are able. This will depend on your circumstances and may be subject to RBGE and RHS fees.</w:t>
      </w:r>
    </w:p>
    <w:bookmarkEnd w:id="63"/>
    <w:p w14:paraId="327E07FC" w14:textId="77777777" w:rsidR="00F9219A" w:rsidRPr="007F20EA" w:rsidRDefault="00F9219A" w:rsidP="00D66DA5">
      <w:pPr>
        <w:pStyle w:val="BodyText"/>
        <w:rPr>
          <w:rFonts w:cstheme="minorHAnsi"/>
          <w:szCs w:val="24"/>
        </w:rPr>
      </w:pPr>
    </w:p>
    <w:p w14:paraId="5B260FC0" w14:textId="77777777" w:rsidR="00FC6D35" w:rsidRPr="007F20EA" w:rsidRDefault="00FC6D35" w:rsidP="00D66DA5">
      <w:pPr>
        <w:pStyle w:val="Heading3"/>
      </w:pPr>
      <w:bookmarkStart w:id="64" w:name="_Toc528062529"/>
      <w:r w:rsidRPr="007F20EA">
        <w:t>What if I change my mind?</w:t>
      </w:r>
      <w:bookmarkEnd w:id="64"/>
      <w:r w:rsidRPr="007F20EA">
        <w:t xml:space="preserve"> (Refunds)</w:t>
      </w:r>
    </w:p>
    <w:p w14:paraId="5E3711D7" w14:textId="77777777" w:rsidR="00FC6D35" w:rsidRDefault="00FC6D35" w:rsidP="00D66DA5">
      <w:pPr>
        <w:pStyle w:val="BodyText"/>
      </w:pPr>
      <w:r w:rsidRPr="007F20EA">
        <w:t>You will receive a refund minus a £50 administration fee if you withdraw from the course prior to it starting</w:t>
      </w:r>
      <w:r>
        <w:t xml:space="preserve"> </w:t>
      </w:r>
      <w:r w:rsidRPr="007F20EA">
        <w:t xml:space="preserve">or within 14 days of </w:t>
      </w:r>
      <w:r>
        <w:t>access to the first Topic.</w:t>
      </w:r>
    </w:p>
    <w:p w14:paraId="65255B17" w14:textId="77777777" w:rsidR="00F9219A" w:rsidRPr="007F20EA" w:rsidRDefault="00F9219A" w:rsidP="00D66DA5">
      <w:pPr>
        <w:pStyle w:val="BodyText"/>
      </w:pPr>
    </w:p>
    <w:p w14:paraId="7AB47D86" w14:textId="77777777" w:rsidR="00FC6D35" w:rsidRDefault="00FC6D35" w:rsidP="00D66DA5">
      <w:pPr>
        <w:pStyle w:val="BodyText"/>
      </w:pPr>
      <w:r w:rsidRPr="007F20EA">
        <w:t xml:space="preserve">If you wish to exercise your right to cancel, you must inform us of your decision within the 14-day cancellation period. Cancellation by email is effective from the date on which you send us your message. </w:t>
      </w:r>
    </w:p>
    <w:p w14:paraId="19573605" w14:textId="77777777" w:rsidR="00F9219A" w:rsidRPr="007F20EA" w:rsidRDefault="00F9219A" w:rsidP="00D66DA5">
      <w:pPr>
        <w:pStyle w:val="BodyText"/>
      </w:pPr>
    </w:p>
    <w:p w14:paraId="3117C9FA" w14:textId="3D32427B" w:rsidR="00FC6D35" w:rsidRPr="00D66DA5" w:rsidRDefault="491985B4" w:rsidP="00D66DA5">
      <w:pPr>
        <w:pStyle w:val="BodyText"/>
      </w:pPr>
      <w:r>
        <w:t>Fees will not be refundable should you not complete or pass the course.</w:t>
      </w:r>
    </w:p>
    <w:p w14:paraId="6326376E" w14:textId="28530A76" w:rsidR="222D293A" w:rsidRDefault="222D293A">
      <w:r>
        <w:br w:type="page"/>
      </w:r>
    </w:p>
    <w:p w14:paraId="78AC4DA4" w14:textId="77777777" w:rsidR="00FC6D35" w:rsidRPr="00D66DA5" w:rsidRDefault="00FC6D35" w:rsidP="00D66DA5">
      <w:pPr>
        <w:pStyle w:val="Heading3"/>
      </w:pPr>
      <w:bookmarkStart w:id="65" w:name="_Toc80627678"/>
      <w:bookmarkStart w:id="66" w:name="_Toc85014728"/>
      <w:bookmarkStart w:id="67" w:name="_Toc86759395"/>
      <w:bookmarkStart w:id="68" w:name="_Toc105773569"/>
      <w:bookmarkStart w:id="69" w:name="_Toc109727471"/>
      <w:bookmarkStart w:id="70" w:name="_Toc129967621"/>
      <w:bookmarkStart w:id="71" w:name="_Toc156832232"/>
      <w:r w:rsidRPr="00F46AAE">
        <w:lastRenderedPageBreak/>
        <w:t>Privacy Notice</w:t>
      </w:r>
      <w:bookmarkEnd w:id="65"/>
      <w:bookmarkEnd w:id="66"/>
      <w:bookmarkEnd w:id="67"/>
      <w:bookmarkEnd w:id="68"/>
      <w:bookmarkEnd w:id="69"/>
      <w:bookmarkEnd w:id="70"/>
      <w:bookmarkEnd w:id="71"/>
    </w:p>
    <w:p w14:paraId="052B73E8" w14:textId="277C0C2C" w:rsidR="00FC6D35" w:rsidRDefault="00FC6D35" w:rsidP="00D66DA5">
      <w:pPr>
        <w:pStyle w:val="BodyText"/>
      </w:pPr>
      <w:r w:rsidRPr="5233BA1D">
        <w:t>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w:t>
      </w:r>
      <w:r w:rsidR="00D66DA5">
        <w:t xml:space="preserve"> </w:t>
      </w:r>
      <w:hyperlink r:id="rId20" w:history="1">
        <w:r w:rsidR="00D66DA5" w:rsidRPr="00D67D46">
          <w:rPr>
            <w:rStyle w:val="Hyperlink"/>
          </w:rPr>
          <w:t xml:space="preserve">Full </w:t>
        </w:r>
        <w:r w:rsidR="00D67D46" w:rsidRPr="00D67D46">
          <w:rPr>
            <w:rStyle w:val="Hyperlink"/>
          </w:rPr>
          <w:t>Privacy Notice.</w:t>
        </w:r>
      </w:hyperlink>
    </w:p>
    <w:p w14:paraId="00DA169F" w14:textId="77777777" w:rsidR="00F9219A" w:rsidRDefault="00F9219A" w:rsidP="00D66DA5">
      <w:pPr>
        <w:pStyle w:val="BodyText"/>
      </w:pPr>
    </w:p>
    <w:p w14:paraId="79DF4A13" w14:textId="77777777" w:rsidR="00FC6D35" w:rsidRPr="00D66DA5" w:rsidRDefault="00FC6D35" w:rsidP="00D66DA5">
      <w:pPr>
        <w:pStyle w:val="Heading3"/>
      </w:pPr>
      <w:r w:rsidRPr="00D66DA5">
        <w:t>Live sessions</w:t>
      </w:r>
    </w:p>
    <w:p w14:paraId="0629A23B" w14:textId="77777777" w:rsidR="00FC6D35" w:rsidRDefault="00FC6D35" w:rsidP="00D66DA5">
      <w:pPr>
        <w:pStyle w:val="BodyText"/>
      </w:pPr>
      <w:r w:rsidRPr="4A8BE0A6">
        <w:t>A few live sessions will be offered during this course. We use Microsoft Teams to deliver these sessions. We record these so that that other students can catch up if they are unable to attend. If you are an attendee/student, you may have the option of sharing your image and audio during the session. If you choose to do so, this will be captured in the recording. Some events will feature a chat. If you choose to interact with the chat, your comments may be published to others at the event and may also form part of the recording.</w:t>
      </w:r>
    </w:p>
    <w:p w14:paraId="787A0260" w14:textId="77777777" w:rsidR="00F9219A" w:rsidRDefault="00F9219A" w:rsidP="00D66DA5">
      <w:pPr>
        <w:pStyle w:val="BodyText"/>
      </w:pPr>
    </w:p>
    <w:p w14:paraId="701A91BD" w14:textId="32519D0E" w:rsidR="00FC6D35" w:rsidRDefault="00FC6D35" w:rsidP="00D66DA5">
      <w:pPr>
        <w:pStyle w:val="BodyText"/>
      </w:pPr>
      <w:r w:rsidRPr="3339DF26">
        <w:t xml:space="preserve">For more information see our </w:t>
      </w:r>
      <w:hyperlink r:id="rId21" w:history="1">
        <w:r w:rsidRPr="00120AB5">
          <w:rPr>
            <w:rStyle w:val="Hyperlink"/>
          </w:rPr>
          <w:t>privacy notice</w:t>
        </w:r>
      </w:hyperlink>
      <w:r w:rsidRPr="3339DF26">
        <w:t>.</w:t>
      </w:r>
    </w:p>
    <w:sectPr w:rsidR="00FC6D35" w:rsidSect="00A22158">
      <w:type w:val="continuous"/>
      <w:pgSz w:w="11906" w:h="16838" w:code="9"/>
      <w:pgMar w:top="1077" w:right="1077" w:bottom="567" w:left="1077"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0ACB4" w14:textId="77777777" w:rsidR="00A4172A" w:rsidRPr="00E33D09" w:rsidRDefault="00A4172A" w:rsidP="00EE5A09">
      <w:r w:rsidRPr="00E33D09">
        <w:separator/>
      </w:r>
    </w:p>
  </w:endnote>
  <w:endnote w:type="continuationSeparator" w:id="0">
    <w:p w14:paraId="4CB87904" w14:textId="77777777" w:rsidR="00A4172A" w:rsidRPr="00E33D09" w:rsidRDefault="00A4172A" w:rsidP="00EE5A09">
      <w:r w:rsidRPr="00E33D09">
        <w:continuationSeparator/>
      </w:r>
    </w:p>
  </w:endnote>
  <w:endnote w:type="continuationNotice" w:id="1">
    <w:p w14:paraId="26945040" w14:textId="77777777" w:rsidR="00A4172A" w:rsidRDefault="00A417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embedRegular r:id="rId1" w:fontKey="{B6700B03-EAAB-4F71-8882-DFD825CB4431}"/>
    <w:embedBold r:id="rId2" w:fontKey="{E4C435FD-A45E-4CD4-93EF-5016F6BF33FC}"/>
    <w:embedItalic r:id="rId3" w:fontKey="{5FAB921B-B09D-4C49-84E3-794DD382FD9A}"/>
  </w:font>
  <w:font w:name="PMingLiU">
    <w:altName w:val="新細明體"/>
    <w:panose1 w:val="02010601000101010101"/>
    <w:charset w:val="88"/>
    <w:family w:val="roman"/>
    <w:pitch w:val="variable"/>
    <w:sig w:usb0="A00002FF" w:usb1="28CFFCFA" w:usb2="00000016" w:usb3="00000000" w:csb0="00100001" w:csb1="00000000"/>
  </w:font>
  <w:font w:name="Public Sans SemiBold">
    <w:altName w:val="Calibri"/>
    <w:panose1 w:val="00000000000000000000"/>
    <w:charset w:val="00"/>
    <w:family w:val="auto"/>
    <w:pitch w:val="variable"/>
    <w:sig w:usb0="A00000FF" w:usb1="4000205B" w:usb2="00000000" w:usb3="00000000" w:csb0="00000193" w:csb1="00000000"/>
    <w:embedRegular r:id="rId4" w:fontKey="{5C68714B-DF07-4289-9AEA-40C2A8E56531}"/>
    <w:embedBold r:id="rId5" w:fontKey="{6DFE1F5E-B447-40AE-97C4-FAE314EB6349}"/>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B292DF84-65F6-4C3B-9F59-CD83D4E2C825}"/>
    <w:embedBold r:id="rId7" w:fontKey="{3F812D8E-61C1-4687-943A-44821A7EDE92}"/>
    <w:embedItalic r:id="rId8" w:fontKey="{1EE889C5-EB64-43E2-A6B8-13EC6381AC11}"/>
  </w:font>
  <w:font w:name="Segoe UI">
    <w:panose1 w:val="020B0502040204020203"/>
    <w:charset w:val="00"/>
    <w:family w:val="swiss"/>
    <w:pitch w:val="variable"/>
    <w:sig w:usb0="E4002EFF" w:usb1="C000E47F" w:usb2="00000009" w:usb3="00000000" w:csb0="000001FF" w:csb1="00000000"/>
    <w:embedRegular r:id="rId9" w:fontKey="{141377D8-D677-45F2-BDD1-FAFBCAB53460}"/>
  </w:font>
  <w:font w:name="Consolas">
    <w:panose1 w:val="020B0609020204030204"/>
    <w:charset w:val="00"/>
    <w:family w:val="modern"/>
    <w:pitch w:val="fixed"/>
    <w:sig w:usb0="E00006FF" w:usb1="0000FCFF" w:usb2="00000001" w:usb3="00000000" w:csb0="0000019F" w:csb1="00000000"/>
    <w:embedRegular r:id="rId10" w:fontKey="{C7757F33-5B1C-48BC-8ED9-204D59712D5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CC53D" w14:textId="77777777" w:rsidR="00A4172A" w:rsidRPr="00E33D09" w:rsidRDefault="00A4172A" w:rsidP="00EE5A09">
      <w:r w:rsidRPr="00E33D09">
        <w:separator/>
      </w:r>
    </w:p>
  </w:footnote>
  <w:footnote w:type="continuationSeparator" w:id="0">
    <w:p w14:paraId="52CE74D6" w14:textId="77777777" w:rsidR="00A4172A" w:rsidRPr="00E33D09" w:rsidRDefault="00A4172A" w:rsidP="00EE5A09">
      <w:r w:rsidRPr="00E33D09">
        <w:continuationSeparator/>
      </w:r>
    </w:p>
  </w:footnote>
  <w:footnote w:type="continuationNotice" w:id="1">
    <w:p w14:paraId="2377DD42" w14:textId="77777777" w:rsidR="00A4172A" w:rsidRDefault="00A4172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54A530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5EEFD26"/>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5C498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35474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FECF9D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F4D8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8836F9"/>
    <w:multiLevelType w:val="multilevel"/>
    <w:tmpl w:val="D4287C60"/>
    <w:numStyleLink w:val="HeadingNumList"/>
  </w:abstractNum>
  <w:abstractNum w:abstractNumId="9" w15:restartNumberingAfterBreak="0">
    <w:nsid w:val="06C6114A"/>
    <w:multiLevelType w:val="hybridMultilevel"/>
    <w:tmpl w:val="F0C4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E336DB"/>
    <w:multiLevelType w:val="multilevel"/>
    <w:tmpl w:val="F8D48234"/>
    <w:numStyleLink w:val="NumList"/>
  </w:abstractNum>
  <w:abstractNum w:abstractNumId="11" w15:restartNumberingAfterBreak="0">
    <w:nsid w:val="0D1507D4"/>
    <w:multiLevelType w:val="multilevel"/>
    <w:tmpl w:val="F8D48234"/>
    <w:numStyleLink w:val="NumList"/>
  </w:abstractNum>
  <w:abstractNum w:abstractNumId="12" w15:restartNumberingAfterBreak="0">
    <w:nsid w:val="10C92DE1"/>
    <w:multiLevelType w:val="multilevel"/>
    <w:tmpl w:val="F8D48234"/>
    <w:numStyleLink w:val="NumList"/>
  </w:abstractNum>
  <w:abstractNum w:abstractNumId="13"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8758F1"/>
    <w:multiLevelType w:val="hybridMultilevel"/>
    <w:tmpl w:val="DF6A737A"/>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605B6B"/>
    <w:multiLevelType w:val="hybridMultilevel"/>
    <w:tmpl w:val="E41C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17253"/>
    <w:multiLevelType w:val="hybridMultilevel"/>
    <w:tmpl w:val="471E9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494E9A"/>
    <w:multiLevelType w:val="multilevel"/>
    <w:tmpl w:val="9BB6290C"/>
    <w:numStyleLink w:val="BulletList"/>
  </w:abstractNum>
  <w:abstractNum w:abstractNumId="18"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5833326"/>
    <w:multiLevelType w:val="hybridMultilevel"/>
    <w:tmpl w:val="D900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277061C"/>
    <w:multiLevelType w:val="multilevel"/>
    <w:tmpl w:val="52C26148"/>
    <w:numStyleLink w:val="ArticleSection"/>
  </w:abstractNum>
  <w:abstractNum w:abstractNumId="22"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2451AA"/>
    <w:multiLevelType w:val="multilevel"/>
    <w:tmpl w:val="F8D48234"/>
    <w:numStyleLink w:val="NumList"/>
  </w:abstractNum>
  <w:abstractNum w:abstractNumId="24" w15:restartNumberingAfterBreak="0">
    <w:nsid w:val="48FC26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EA64F8"/>
    <w:multiLevelType w:val="multilevel"/>
    <w:tmpl w:val="F8D48234"/>
    <w:numStyleLink w:val="NumList"/>
  </w:abstractNum>
  <w:abstractNum w:abstractNumId="26" w15:restartNumberingAfterBreak="0">
    <w:nsid w:val="5D9F624D"/>
    <w:multiLevelType w:val="hybridMultilevel"/>
    <w:tmpl w:val="D010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9404B"/>
    <w:multiLevelType w:val="hybridMultilevel"/>
    <w:tmpl w:val="734240D4"/>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8C374D"/>
    <w:multiLevelType w:val="hybridMultilevel"/>
    <w:tmpl w:val="6BA4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93172A"/>
    <w:multiLevelType w:val="hybridMultilevel"/>
    <w:tmpl w:val="A1803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5E7E51"/>
    <w:multiLevelType w:val="hybridMultilevel"/>
    <w:tmpl w:val="951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9C5F29"/>
    <w:multiLevelType w:val="multilevel"/>
    <w:tmpl w:val="9BB6290C"/>
    <w:numStyleLink w:val="BulletList"/>
  </w:abstractNum>
  <w:abstractNum w:abstractNumId="32" w15:restartNumberingAfterBreak="0">
    <w:nsid w:val="7E4043E3"/>
    <w:multiLevelType w:val="multilevel"/>
    <w:tmpl w:val="F8D48234"/>
    <w:numStyleLink w:val="NumList"/>
  </w:abstractNum>
  <w:num w:numId="1" w16cid:durableId="532614408">
    <w:abstractNumId w:val="7"/>
  </w:num>
  <w:num w:numId="2" w16cid:durableId="665211658">
    <w:abstractNumId w:val="5"/>
  </w:num>
  <w:num w:numId="3" w16cid:durableId="305595989">
    <w:abstractNumId w:val="4"/>
  </w:num>
  <w:num w:numId="4" w16cid:durableId="49697943">
    <w:abstractNumId w:val="6"/>
  </w:num>
  <w:num w:numId="5" w16cid:durableId="1342859237">
    <w:abstractNumId w:val="1"/>
  </w:num>
  <w:num w:numId="6" w16cid:durableId="278223291">
    <w:abstractNumId w:val="0"/>
  </w:num>
  <w:num w:numId="7" w16cid:durableId="1574899723">
    <w:abstractNumId w:val="22"/>
  </w:num>
  <w:num w:numId="8" w16cid:durableId="554775974">
    <w:abstractNumId w:val="20"/>
  </w:num>
  <w:num w:numId="9" w16cid:durableId="574555077">
    <w:abstractNumId w:val="8"/>
  </w:num>
  <w:num w:numId="10" w16cid:durableId="713700014">
    <w:abstractNumId w:val="12"/>
  </w:num>
  <w:num w:numId="11" w16cid:durableId="655383151">
    <w:abstractNumId w:val="7"/>
  </w:num>
  <w:num w:numId="12" w16cid:durableId="559054489">
    <w:abstractNumId w:val="12"/>
  </w:num>
  <w:num w:numId="13" w16cid:durableId="2056078209">
    <w:abstractNumId w:val="5"/>
  </w:num>
  <w:num w:numId="14" w16cid:durableId="181285137">
    <w:abstractNumId w:val="4"/>
  </w:num>
  <w:num w:numId="15" w16cid:durableId="1581449739">
    <w:abstractNumId w:val="12"/>
  </w:num>
  <w:num w:numId="16" w16cid:durableId="1072657298">
    <w:abstractNumId w:val="12"/>
  </w:num>
  <w:num w:numId="17" w16cid:durableId="726606638">
    <w:abstractNumId w:val="22"/>
  </w:num>
  <w:num w:numId="18" w16cid:durableId="1119833186">
    <w:abstractNumId w:val="20"/>
  </w:num>
  <w:num w:numId="19" w16cid:durableId="157768813">
    <w:abstractNumId w:val="13"/>
  </w:num>
  <w:num w:numId="20" w16cid:durableId="813371553">
    <w:abstractNumId w:val="24"/>
  </w:num>
  <w:num w:numId="21" w16cid:durableId="717705115">
    <w:abstractNumId w:val="18"/>
  </w:num>
  <w:num w:numId="22" w16cid:durableId="1031691104">
    <w:abstractNumId w:val="3"/>
  </w:num>
  <w:num w:numId="23" w16cid:durableId="501629753">
    <w:abstractNumId w:val="2"/>
  </w:num>
  <w:num w:numId="24" w16cid:durableId="596445716">
    <w:abstractNumId w:val="21"/>
  </w:num>
  <w:num w:numId="25" w16cid:durableId="1674063658">
    <w:abstractNumId w:val="14"/>
  </w:num>
  <w:num w:numId="26" w16cid:durableId="72437817">
    <w:abstractNumId w:val="27"/>
  </w:num>
  <w:num w:numId="27" w16cid:durableId="2115636886">
    <w:abstractNumId w:val="23"/>
  </w:num>
  <w:num w:numId="28" w16cid:durableId="413748011">
    <w:abstractNumId w:val="10"/>
  </w:num>
  <w:num w:numId="29" w16cid:durableId="2105153322">
    <w:abstractNumId w:val="25"/>
  </w:num>
  <w:num w:numId="30" w16cid:durableId="677315557">
    <w:abstractNumId w:val="17"/>
  </w:num>
  <w:num w:numId="31" w16cid:durableId="531308662">
    <w:abstractNumId w:val="11"/>
  </w:num>
  <w:num w:numId="32" w16cid:durableId="817647057">
    <w:abstractNumId w:val="32"/>
  </w:num>
  <w:num w:numId="33" w16cid:durableId="1258514645">
    <w:abstractNumId w:val="31"/>
  </w:num>
  <w:num w:numId="34" w16cid:durableId="64881087">
    <w:abstractNumId w:val="19"/>
  </w:num>
  <w:num w:numId="35" w16cid:durableId="1257641292">
    <w:abstractNumId w:val="31"/>
  </w:num>
  <w:num w:numId="36" w16cid:durableId="1918243256">
    <w:abstractNumId w:val="30"/>
  </w:num>
  <w:num w:numId="37" w16cid:durableId="1490832281">
    <w:abstractNumId w:val="31"/>
  </w:num>
  <w:num w:numId="38" w16cid:durableId="467750362">
    <w:abstractNumId w:val="29"/>
  </w:num>
  <w:num w:numId="39" w16cid:durableId="75791985">
    <w:abstractNumId w:val="31"/>
  </w:num>
  <w:num w:numId="40" w16cid:durableId="660235032">
    <w:abstractNumId w:val="26"/>
  </w:num>
  <w:num w:numId="41" w16cid:durableId="383912255">
    <w:abstractNumId w:val="31"/>
  </w:num>
  <w:num w:numId="42" w16cid:durableId="2072969526">
    <w:abstractNumId w:val="16"/>
  </w:num>
  <w:num w:numId="43" w16cid:durableId="1532260929">
    <w:abstractNumId w:val="28"/>
  </w:num>
  <w:num w:numId="44" w16cid:durableId="251207671">
    <w:abstractNumId w:val="9"/>
  </w:num>
  <w:num w:numId="45" w16cid:durableId="1576893920">
    <w:abstractNumId w:val="31"/>
  </w:num>
  <w:num w:numId="46" w16cid:durableId="1198351699">
    <w:abstractNumId w:val="31"/>
  </w:num>
  <w:num w:numId="47" w16cid:durableId="538586675">
    <w:abstractNumId w:val="15"/>
  </w:num>
  <w:num w:numId="48" w16cid:durableId="217518119">
    <w:abstractNumId w:val="17"/>
  </w:num>
  <w:num w:numId="49" w16cid:durableId="7878915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9"/>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0B21"/>
    <w:rsid w:val="000144C6"/>
    <w:rsid w:val="00027A53"/>
    <w:rsid w:val="00027ADC"/>
    <w:rsid w:val="00033A90"/>
    <w:rsid w:val="00034DF7"/>
    <w:rsid w:val="00037B26"/>
    <w:rsid w:val="00052624"/>
    <w:rsid w:val="00060042"/>
    <w:rsid w:val="00072BF2"/>
    <w:rsid w:val="0007462D"/>
    <w:rsid w:val="00074FC2"/>
    <w:rsid w:val="000763A6"/>
    <w:rsid w:val="00076F67"/>
    <w:rsid w:val="000775BF"/>
    <w:rsid w:val="00081365"/>
    <w:rsid w:val="0008544C"/>
    <w:rsid w:val="00091805"/>
    <w:rsid w:val="000A3D76"/>
    <w:rsid w:val="000A5430"/>
    <w:rsid w:val="000E16F5"/>
    <w:rsid w:val="000E182D"/>
    <w:rsid w:val="000E4DB6"/>
    <w:rsid w:val="00120842"/>
    <w:rsid w:val="00120AB5"/>
    <w:rsid w:val="001210B1"/>
    <w:rsid w:val="001222F4"/>
    <w:rsid w:val="001272D5"/>
    <w:rsid w:val="00137131"/>
    <w:rsid w:val="00143740"/>
    <w:rsid w:val="001439C9"/>
    <w:rsid w:val="0014520A"/>
    <w:rsid w:val="00145D33"/>
    <w:rsid w:val="00152FE7"/>
    <w:rsid w:val="00157692"/>
    <w:rsid w:val="00180448"/>
    <w:rsid w:val="00186A62"/>
    <w:rsid w:val="00191385"/>
    <w:rsid w:val="00193482"/>
    <w:rsid w:val="001A3D17"/>
    <w:rsid w:val="001B41D1"/>
    <w:rsid w:val="001C34C8"/>
    <w:rsid w:val="001D73F7"/>
    <w:rsid w:val="001E31B9"/>
    <w:rsid w:val="00211D75"/>
    <w:rsid w:val="00224F47"/>
    <w:rsid w:val="00225F50"/>
    <w:rsid w:val="002267A5"/>
    <w:rsid w:val="0022746D"/>
    <w:rsid w:val="00243998"/>
    <w:rsid w:val="002465D2"/>
    <w:rsid w:val="00252562"/>
    <w:rsid w:val="002528B6"/>
    <w:rsid w:val="00264B7A"/>
    <w:rsid w:val="002701B1"/>
    <w:rsid w:val="002850B3"/>
    <w:rsid w:val="00285EA9"/>
    <w:rsid w:val="00290623"/>
    <w:rsid w:val="00296B20"/>
    <w:rsid w:val="002A0DEF"/>
    <w:rsid w:val="002B281C"/>
    <w:rsid w:val="002C0E50"/>
    <w:rsid w:val="002D11B6"/>
    <w:rsid w:val="002D4483"/>
    <w:rsid w:val="002E57B2"/>
    <w:rsid w:val="002E584F"/>
    <w:rsid w:val="002F0BAF"/>
    <w:rsid w:val="002F0F72"/>
    <w:rsid w:val="002F13F2"/>
    <w:rsid w:val="002F1458"/>
    <w:rsid w:val="002F487E"/>
    <w:rsid w:val="002F49CE"/>
    <w:rsid w:val="00302525"/>
    <w:rsid w:val="003051D8"/>
    <w:rsid w:val="00315E95"/>
    <w:rsid w:val="00320736"/>
    <w:rsid w:val="00323C45"/>
    <w:rsid w:val="00342DC0"/>
    <w:rsid w:val="003442E2"/>
    <w:rsid w:val="003532FD"/>
    <w:rsid w:val="00353A76"/>
    <w:rsid w:val="00371700"/>
    <w:rsid w:val="003827DF"/>
    <w:rsid w:val="003849A3"/>
    <w:rsid w:val="00384CC2"/>
    <w:rsid w:val="003853E6"/>
    <w:rsid w:val="00385E77"/>
    <w:rsid w:val="00390EF4"/>
    <w:rsid w:val="0039136E"/>
    <w:rsid w:val="003928E8"/>
    <w:rsid w:val="00396179"/>
    <w:rsid w:val="003A2A50"/>
    <w:rsid w:val="003C1EED"/>
    <w:rsid w:val="003C30EA"/>
    <w:rsid w:val="003E5CDF"/>
    <w:rsid w:val="003F5E14"/>
    <w:rsid w:val="0040212C"/>
    <w:rsid w:val="00404510"/>
    <w:rsid w:val="00406FBF"/>
    <w:rsid w:val="00411FAB"/>
    <w:rsid w:val="004129AC"/>
    <w:rsid w:val="0041620C"/>
    <w:rsid w:val="00416CDA"/>
    <w:rsid w:val="00422A71"/>
    <w:rsid w:val="00422EBC"/>
    <w:rsid w:val="00426675"/>
    <w:rsid w:val="004322B9"/>
    <w:rsid w:val="0043549D"/>
    <w:rsid w:val="0045179E"/>
    <w:rsid w:val="00464726"/>
    <w:rsid w:val="00484447"/>
    <w:rsid w:val="004A0F9E"/>
    <w:rsid w:val="004B0F7D"/>
    <w:rsid w:val="004B225E"/>
    <w:rsid w:val="004B3EE2"/>
    <w:rsid w:val="004C6932"/>
    <w:rsid w:val="004C79F5"/>
    <w:rsid w:val="004D06B9"/>
    <w:rsid w:val="004D1514"/>
    <w:rsid w:val="004F0FFD"/>
    <w:rsid w:val="004F4860"/>
    <w:rsid w:val="00504AFA"/>
    <w:rsid w:val="0051043B"/>
    <w:rsid w:val="00515116"/>
    <w:rsid w:val="005159BD"/>
    <w:rsid w:val="00523EDF"/>
    <w:rsid w:val="005341A9"/>
    <w:rsid w:val="0054231B"/>
    <w:rsid w:val="00545050"/>
    <w:rsid w:val="005477B0"/>
    <w:rsid w:val="00561D1A"/>
    <w:rsid w:val="00563273"/>
    <w:rsid w:val="00582786"/>
    <w:rsid w:val="00596490"/>
    <w:rsid w:val="005A02AB"/>
    <w:rsid w:val="005B2729"/>
    <w:rsid w:val="005B5174"/>
    <w:rsid w:val="005D71EF"/>
    <w:rsid w:val="005E496F"/>
    <w:rsid w:val="005F05E8"/>
    <w:rsid w:val="005F7CA4"/>
    <w:rsid w:val="00600E4E"/>
    <w:rsid w:val="00607AD7"/>
    <w:rsid w:val="006156AC"/>
    <w:rsid w:val="00620AF7"/>
    <w:rsid w:val="00624C1A"/>
    <w:rsid w:val="0062769D"/>
    <w:rsid w:val="0063219C"/>
    <w:rsid w:val="00632660"/>
    <w:rsid w:val="00635111"/>
    <w:rsid w:val="0064175C"/>
    <w:rsid w:val="00651654"/>
    <w:rsid w:val="00655312"/>
    <w:rsid w:val="0066469E"/>
    <w:rsid w:val="00664C0B"/>
    <w:rsid w:val="00672C7E"/>
    <w:rsid w:val="00683F94"/>
    <w:rsid w:val="00684737"/>
    <w:rsid w:val="0068494E"/>
    <w:rsid w:val="006946A2"/>
    <w:rsid w:val="0069687B"/>
    <w:rsid w:val="006A6166"/>
    <w:rsid w:val="006C4F74"/>
    <w:rsid w:val="006C534A"/>
    <w:rsid w:val="006D181E"/>
    <w:rsid w:val="006F098A"/>
    <w:rsid w:val="006F5F2A"/>
    <w:rsid w:val="007129BD"/>
    <w:rsid w:val="00722968"/>
    <w:rsid w:val="00724F8F"/>
    <w:rsid w:val="00727BFC"/>
    <w:rsid w:val="00733D99"/>
    <w:rsid w:val="00734EE6"/>
    <w:rsid w:val="00736CC5"/>
    <w:rsid w:val="007371AD"/>
    <w:rsid w:val="00741F64"/>
    <w:rsid w:val="00756C06"/>
    <w:rsid w:val="00781DF4"/>
    <w:rsid w:val="007A0ABB"/>
    <w:rsid w:val="007A3B6A"/>
    <w:rsid w:val="007B0C31"/>
    <w:rsid w:val="007B30FB"/>
    <w:rsid w:val="007B3F4A"/>
    <w:rsid w:val="007C0490"/>
    <w:rsid w:val="007C11DC"/>
    <w:rsid w:val="007C3195"/>
    <w:rsid w:val="007C4AC1"/>
    <w:rsid w:val="007C58D0"/>
    <w:rsid w:val="007C692C"/>
    <w:rsid w:val="007C7A2B"/>
    <w:rsid w:val="007D1EA2"/>
    <w:rsid w:val="007D3F41"/>
    <w:rsid w:val="007D7B72"/>
    <w:rsid w:val="007F06F5"/>
    <w:rsid w:val="00803D9D"/>
    <w:rsid w:val="0081228E"/>
    <w:rsid w:val="00826838"/>
    <w:rsid w:val="00834A84"/>
    <w:rsid w:val="00845A02"/>
    <w:rsid w:val="0087116F"/>
    <w:rsid w:val="008738E2"/>
    <w:rsid w:val="00881442"/>
    <w:rsid w:val="00884307"/>
    <w:rsid w:val="00896125"/>
    <w:rsid w:val="008A1565"/>
    <w:rsid w:val="008A757C"/>
    <w:rsid w:val="008C2536"/>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C78"/>
    <w:rsid w:val="00934D14"/>
    <w:rsid w:val="00945AB6"/>
    <w:rsid w:val="00951A46"/>
    <w:rsid w:val="00965F5E"/>
    <w:rsid w:val="00967D33"/>
    <w:rsid w:val="009A2483"/>
    <w:rsid w:val="009B2858"/>
    <w:rsid w:val="009B5C50"/>
    <w:rsid w:val="009C1141"/>
    <w:rsid w:val="009E4D9F"/>
    <w:rsid w:val="009E52C7"/>
    <w:rsid w:val="009E591D"/>
    <w:rsid w:val="009E5CB0"/>
    <w:rsid w:val="009F32B9"/>
    <w:rsid w:val="009F468E"/>
    <w:rsid w:val="009F522A"/>
    <w:rsid w:val="00A00C9C"/>
    <w:rsid w:val="00A1579B"/>
    <w:rsid w:val="00A22158"/>
    <w:rsid w:val="00A22430"/>
    <w:rsid w:val="00A235AC"/>
    <w:rsid w:val="00A313A9"/>
    <w:rsid w:val="00A35717"/>
    <w:rsid w:val="00A4172A"/>
    <w:rsid w:val="00A4238A"/>
    <w:rsid w:val="00A5485E"/>
    <w:rsid w:val="00A678E9"/>
    <w:rsid w:val="00A834E7"/>
    <w:rsid w:val="00AA0088"/>
    <w:rsid w:val="00AA2E0B"/>
    <w:rsid w:val="00AA6FE9"/>
    <w:rsid w:val="00AB6FFE"/>
    <w:rsid w:val="00AC10FE"/>
    <w:rsid w:val="00AC3D49"/>
    <w:rsid w:val="00AC7F54"/>
    <w:rsid w:val="00AE0799"/>
    <w:rsid w:val="00AE0FBE"/>
    <w:rsid w:val="00AE3116"/>
    <w:rsid w:val="00AE716D"/>
    <w:rsid w:val="00AF7C44"/>
    <w:rsid w:val="00B01FAE"/>
    <w:rsid w:val="00B0466A"/>
    <w:rsid w:val="00B06D52"/>
    <w:rsid w:val="00B42E45"/>
    <w:rsid w:val="00B44AC0"/>
    <w:rsid w:val="00B46787"/>
    <w:rsid w:val="00B51306"/>
    <w:rsid w:val="00B56C5C"/>
    <w:rsid w:val="00B610FA"/>
    <w:rsid w:val="00B62076"/>
    <w:rsid w:val="00B62394"/>
    <w:rsid w:val="00B6296C"/>
    <w:rsid w:val="00B73019"/>
    <w:rsid w:val="00B73D92"/>
    <w:rsid w:val="00B73F5C"/>
    <w:rsid w:val="00B83063"/>
    <w:rsid w:val="00B85105"/>
    <w:rsid w:val="00B87877"/>
    <w:rsid w:val="00B932B1"/>
    <w:rsid w:val="00B94A88"/>
    <w:rsid w:val="00B97149"/>
    <w:rsid w:val="00B97F41"/>
    <w:rsid w:val="00BA1A7A"/>
    <w:rsid w:val="00BA39D8"/>
    <w:rsid w:val="00BA7A0F"/>
    <w:rsid w:val="00BB23CD"/>
    <w:rsid w:val="00BC0289"/>
    <w:rsid w:val="00BC516C"/>
    <w:rsid w:val="00BD6469"/>
    <w:rsid w:val="00BE2B8F"/>
    <w:rsid w:val="00BE4B92"/>
    <w:rsid w:val="00C22F69"/>
    <w:rsid w:val="00C314A6"/>
    <w:rsid w:val="00C464AC"/>
    <w:rsid w:val="00C64943"/>
    <w:rsid w:val="00C76B96"/>
    <w:rsid w:val="00C84AB5"/>
    <w:rsid w:val="00C85231"/>
    <w:rsid w:val="00C857B6"/>
    <w:rsid w:val="00CA1659"/>
    <w:rsid w:val="00CA5333"/>
    <w:rsid w:val="00CB1A5E"/>
    <w:rsid w:val="00CD20C3"/>
    <w:rsid w:val="00CD7D1E"/>
    <w:rsid w:val="00CE169C"/>
    <w:rsid w:val="00CF079A"/>
    <w:rsid w:val="00CF0A60"/>
    <w:rsid w:val="00D024FD"/>
    <w:rsid w:val="00D1169A"/>
    <w:rsid w:val="00D23E67"/>
    <w:rsid w:val="00D24BA7"/>
    <w:rsid w:val="00D27A75"/>
    <w:rsid w:val="00D30A56"/>
    <w:rsid w:val="00D44701"/>
    <w:rsid w:val="00D45004"/>
    <w:rsid w:val="00D53021"/>
    <w:rsid w:val="00D5683E"/>
    <w:rsid w:val="00D66A68"/>
    <w:rsid w:val="00D66DA5"/>
    <w:rsid w:val="00D67D46"/>
    <w:rsid w:val="00D729EE"/>
    <w:rsid w:val="00D80018"/>
    <w:rsid w:val="00D83F00"/>
    <w:rsid w:val="00D9414E"/>
    <w:rsid w:val="00D95545"/>
    <w:rsid w:val="00D968C1"/>
    <w:rsid w:val="00DA7F88"/>
    <w:rsid w:val="00DB0278"/>
    <w:rsid w:val="00DB2BF8"/>
    <w:rsid w:val="00DB39FC"/>
    <w:rsid w:val="00DD68DE"/>
    <w:rsid w:val="00DE5B4C"/>
    <w:rsid w:val="00DF19EB"/>
    <w:rsid w:val="00DF50A0"/>
    <w:rsid w:val="00E01CA0"/>
    <w:rsid w:val="00E02C76"/>
    <w:rsid w:val="00E12251"/>
    <w:rsid w:val="00E20D0D"/>
    <w:rsid w:val="00E2660E"/>
    <w:rsid w:val="00E30DE6"/>
    <w:rsid w:val="00E33D09"/>
    <w:rsid w:val="00E35229"/>
    <w:rsid w:val="00E504F9"/>
    <w:rsid w:val="00E50772"/>
    <w:rsid w:val="00E55FF2"/>
    <w:rsid w:val="00E650D1"/>
    <w:rsid w:val="00E76832"/>
    <w:rsid w:val="00E80D39"/>
    <w:rsid w:val="00E80FE9"/>
    <w:rsid w:val="00E8271B"/>
    <w:rsid w:val="00E878B9"/>
    <w:rsid w:val="00E90D6F"/>
    <w:rsid w:val="00E913A6"/>
    <w:rsid w:val="00E95CFB"/>
    <w:rsid w:val="00EA1CF8"/>
    <w:rsid w:val="00EA6EC0"/>
    <w:rsid w:val="00EA71B1"/>
    <w:rsid w:val="00EC5A03"/>
    <w:rsid w:val="00EC75B7"/>
    <w:rsid w:val="00ED0D66"/>
    <w:rsid w:val="00ED5E52"/>
    <w:rsid w:val="00ED6DB6"/>
    <w:rsid w:val="00EE5A09"/>
    <w:rsid w:val="00EE75A0"/>
    <w:rsid w:val="00EF6684"/>
    <w:rsid w:val="00EF748E"/>
    <w:rsid w:val="00EF78DA"/>
    <w:rsid w:val="00F17FD6"/>
    <w:rsid w:val="00F23850"/>
    <w:rsid w:val="00F24BA3"/>
    <w:rsid w:val="00F327E6"/>
    <w:rsid w:val="00F33518"/>
    <w:rsid w:val="00F46BFF"/>
    <w:rsid w:val="00F51A29"/>
    <w:rsid w:val="00F565C2"/>
    <w:rsid w:val="00F57378"/>
    <w:rsid w:val="00F61486"/>
    <w:rsid w:val="00F744C6"/>
    <w:rsid w:val="00F826FA"/>
    <w:rsid w:val="00F849BB"/>
    <w:rsid w:val="00F90F7D"/>
    <w:rsid w:val="00F9219A"/>
    <w:rsid w:val="00FB5175"/>
    <w:rsid w:val="00FC03F6"/>
    <w:rsid w:val="00FC67D9"/>
    <w:rsid w:val="00FC6D35"/>
    <w:rsid w:val="00FD5449"/>
    <w:rsid w:val="00FD5A9E"/>
    <w:rsid w:val="00FD65F2"/>
    <w:rsid w:val="00FE1860"/>
    <w:rsid w:val="00FE40C3"/>
    <w:rsid w:val="00FF76C5"/>
    <w:rsid w:val="011E8A6A"/>
    <w:rsid w:val="0205B947"/>
    <w:rsid w:val="02EB0E69"/>
    <w:rsid w:val="0762BB9E"/>
    <w:rsid w:val="07F6C0FF"/>
    <w:rsid w:val="0AF3F777"/>
    <w:rsid w:val="0B7A930E"/>
    <w:rsid w:val="0FC6DCB1"/>
    <w:rsid w:val="103CB7B9"/>
    <w:rsid w:val="1125AA72"/>
    <w:rsid w:val="14EFFA95"/>
    <w:rsid w:val="15547429"/>
    <w:rsid w:val="171CEB14"/>
    <w:rsid w:val="1AC723BB"/>
    <w:rsid w:val="1C5B3788"/>
    <w:rsid w:val="1CADF330"/>
    <w:rsid w:val="1CEA7A17"/>
    <w:rsid w:val="22171E83"/>
    <w:rsid w:val="222D293A"/>
    <w:rsid w:val="240A0001"/>
    <w:rsid w:val="2B5FD650"/>
    <w:rsid w:val="2B8CC49A"/>
    <w:rsid w:val="2EF39B8E"/>
    <w:rsid w:val="2F71D050"/>
    <w:rsid w:val="2F968567"/>
    <w:rsid w:val="30450D2B"/>
    <w:rsid w:val="3092381A"/>
    <w:rsid w:val="31485E82"/>
    <w:rsid w:val="320C4837"/>
    <w:rsid w:val="354B2651"/>
    <w:rsid w:val="356520A3"/>
    <w:rsid w:val="369F7C5D"/>
    <w:rsid w:val="374995FB"/>
    <w:rsid w:val="395D9267"/>
    <w:rsid w:val="3990EF48"/>
    <w:rsid w:val="3AC81B8D"/>
    <w:rsid w:val="3BA3686C"/>
    <w:rsid w:val="3C8127FD"/>
    <w:rsid w:val="3CE97F45"/>
    <w:rsid w:val="3D624145"/>
    <w:rsid w:val="3EE3B376"/>
    <w:rsid w:val="410BA966"/>
    <w:rsid w:val="417B72C3"/>
    <w:rsid w:val="421563C4"/>
    <w:rsid w:val="44980412"/>
    <w:rsid w:val="453DA01D"/>
    <w:rsid w:val="458B6F15"/>
    <w:rsid w:val="46501A96"/>
    <w:rsid w:val="47732F07"/>
    <w:rsid w:val="491985B4"/>
    <w:rsid w:val="4BAFF8B9"/>
    <w:rsid w:val="4C84C25A"/>
    <w:rsid w:val="4D3ED1D8"/>
    <w:rsid w:val="4DCD3D07"/>
    <w:rsid w:val="5366F369"/>
    <w:rsid w:val="550AA2EE"/>
    <w:rsid w:val="56839A2B"/>
    <w:rsid w:val="59B4AD00"/>
    <w:rsid w:val="5C69AAD2"/>
    <w:rsid w:val="5D10059F"/>
    <w:rsid w:val="5F235AAD"/>
    <w:rsid w:val="5FD6810F"/>
    <w:rsid w:val="62492E15"/>
    <w:rsid w:val="63416FAD"/>
    <w:rsid w:val="666BCF23"/>
    <w:rsid w:val="67D934A9"/>
    <w:rsid w:val="680B840F"/>
    <w:rsid w:val="69DE3EE3"/>
    <w:rsid w:val="69F3ADAA"/>
    <w:rsid w:val="6BB21DF0"/>
    <w:rsid w:val="6D172551"/>
    <w:rsid w:val="6F5C484B"/>
    <w:rsid w:val="6FD9510D"/>
    <w:rsid w:val="70C05D62"/>
    <w:rsid w:val="710D4ED9"/>
    <w:rsid w:val="7310270C"/>
    <w:rsid w:val="76796E09"/>
    <w:rsid w:val="768DA0DD"/>
    <w:rsid w:val="778DD475"/>
    <w:rsid w:val="791EBC0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35BEBF7A-1AA6-49AF-80C2-3AFE136B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94A88"/>
    <w:pPr>
      <w:keepNext/>
      <w:keepLines/>
      <w:spacing w:line="288" w:lineRule="auto"/>
      <w:outlineLvl w:val="3"/>
    </w:pPr>
    <w:rPr>
      <w:rFonts w:eastAsiaTheme="majorEastAsia" w:cstheme="majorBidi"/>
      <w:iCs/>
      <w:sz w:val="28"/>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uiPriority w:val="9"/>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7"/>
      </w:numPr>
    </w:pPr>
  </w:style>
  <w:style w:type="paragraph" w:styleId="ListNumber">
    <w:name w:val="List Number"/>
    <w:basedOn w:val="Normal"/>
    <w:uiPriority w:val="29"/>
    <w:qFormat/>
    <w:rsid w:val="00EC75B7"/>
    <w:pPr>
      <w:numPr>
        <w:numId w:val="31"/>
      </w:numPr>
      <w:spacing w:after="150"/>
    </w:pPr>
  </w:style>
  <w:style w:type="paragraph" w:styleId="ListNumber2">
    <w:name w:val="List Number 2"/>
    <w:basedOn w:val="Normal"/>
    <w:uiPriority w:val="29"/>
    <w:qFormat/>
    <w:rsid w:val="00EC75B7"/>
    <w:pPr>
      <w:numPr>
        <w:ilvl w:val="1"/>
        <w:numId w:val="31"/>
      </w:numPr>
      <w:spacing w:after="150"/>
      <w:contextualSpacing/>
    </w:pPr>
  </w:style>
  <w:style w:type="paragraph" w:styleId="ListNumber3">
    <w:name w:val="List Number 3"/>
    <w:basedOn w:val="Normal"/>
    <w:uiPriority w:val="29"/>
    <w:qFormat/>
    <w:rsid w:val="00EC75B7"/>
    <w:pPr>
      <w:numPr>
        <w:ilvl w:val="2"/>
        <w:numId w:val="31"/>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8"/>
      </w:numPr>
    </w:pPr>
  </w:style>
  <w:style w:type="paragraph" w:styleId="ListBullet">
    <w:name w:val="List Bullet"/>
    <w:basedOn w:val="Normal"/>
    <w:uiPriority w:val="19"/>
    <w:qFormat/>
    <w:rsid w:val="00965F5E"/>
    <w:pPr>
      <w:numPr>
        <w:numId w:val="30"/>
      </w:numPr>
      <w:spacing w:after="150"/>
    </w:pPr>
  </w:style>
  <w:style w:type="paragraph" w:styleId="ListBullet2">
    <w:name w:val="List Bullet 2"/>
    <w:basedOn w:val="Normal"/>
    <w:uiPriority w:val="19"/>
    <w:qFormat/>
    <w:rsid w:val="00965F5E"/>
    <w:pPr>
      <w:numPr>
        <w:ilvl w:val="1"/>
        <w:numId w:val="30"/>
      </w:numPr>
      <w:spacing w:after="150"/>
    </w:pPr>
  </w:style>
  <w:style w:type="paragraph" w:styleId="ListBullet3">
    <w:name w:val="List Bullet 3"/>
    <w:basedOn w:val="Normal"/>
    <w:uiPriority w:val="19"/>
    <w:qFormat/>
    <w:rsid w:val="00965F5E"/>
    <w:pPr>
      <w:numPr>
        <w:ilvl w:val="2"/>
        <w:numId w:val="30"/>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19"/>
      </w:numPr>
    </w:pPr>
  </w:style>
  <w:style w:type="paragraph" w:styleId="BodyText">
    <w:name w:val="Body Text"/>
    <w:basedOn w:val="Normal"/>
    <w:link w:val="BodyTextChar"/>
    <w:qFormat/>
    <w:rsid w:val="00A22158"/>
    <w:pPr>
      <w:spacing w:line="360" w:lineRule="auto"/>
    </w:pPr>
    <w:rPr>
      <w:color w:val="000000" w:themeColor="text1"/>
      <w:sz w:val="24"/>
    </w:rPr>
  </w:style>
  <w:style w:type="character" w:customStyle="1" w:styleId="BodyTextChar">
    <w:name w:val="Body Text Char"/>
    <w:basedOn w:val="DefaultParagraphFont"/>
    <w:link w:val="BodyText"/>
    <w:rsid w:val="00A22158"/>
    <w:rPr>
      <w:color w:val="000000" w:themeColor="text1"/>
      <w:sz w:val="24"/>
    </w:rPr>
  </w:style>
  <w:style w:type="character" w:customStyle="1" w:styleId="Heading4Char">
    <w:name w:val="Heading 4 Char"/>
    <w:basedOn w:val="DefaultParagraphFont"/>
    <w:link w:val="Heading4"/>
    <w:uiPriority w:val="9"/>
    <w:rsid w:val="00B94A88"/>
    <w:rPr>
      <w:rFonts w:eastAsiaTheme="majorEastAsia" w:cstheme="majorBidi"/>
      <w:iCs/>
      <w:color w:val="00382B" w:themeColor="text2"/>
      <w:sz w:val="28"/>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21"/>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rsid w:val="004B0F7D"/>
  </w:style>
  <w:style w:type="character" w:customStyle="1" w:styleId="CommentTextChar">
    <w:name w:val="Comment Text Char"/>
    <w:basedOn w:val="DefaultParagraphFont"/>
    <w:link w:val="CommentText"/>
    <w:uiPriority w:val="99"/>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22"/>
      </w:numPr>
      <w:contextualSpacing/>
    </w:pPr>
  </w:style>
  <w:style w:type="paragraph" w:styleId="ListBullet5">
    <w:name w:val="List Bullet 5"/>
    <w:basedOn w:val="Normal"/>
    <w:uiPriority w:val="99"/>
    <w:semiHidden/>
    <w:rsid w:val="004B0F7D"/>
    <w:pPr>
      <w:numPr>
        <w:numId w:val="23"/>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uiPriority w:val="99"/>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ge.org.uk/rhslevel2" TargetMode="External"/><Relationship Id="rId18" Type="http://schemas.openxmlformats.org/officeDocument/2006/relationships/hyperlink" Target="https://forms.office.com/e/skgUaHzSdR" TargetMode="External"/><Relationship Id="rId3" Type="http://schemas.openxmlformats.org/officeDocument/2006/relationships/customXml" Target="../customXml/item3.xml"/><Relationship Id="rId21" Type="http://schemas.openxmlformats.org/officeDocument/2006/relationships/hyperlink" Target="https://www.rbge.org.uk/privacy-notice/education-privacy-no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ropagate@rbge.org.uk" TargetMode="External"/><Relationship Id="rId2" Type="http://schemas.openxmlformats.org/officeDocument/2006/relationships/customXml" Target="../customXml/item2.xml"/><Relationship Id="rId16" Type="http://schemas.openxmlformats.org/officeDocument/2006/relationships/hyperlink" Target="https://propagatelearning.rbge.ac.uk/course/view.php?id=273" TargetMode="External"/><Relationship Id="rId20" Type="http://schemas.openxmlformats.org/officeDocument/2006/relationships/hyperlink" Target="https://www.rbge.org.uk/privacy-notice/education-privacy-no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opagatelearning.rbge.ac.uk/course/view.php?id=38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hslevel2@rbg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hs.org.uk/education-learning/pdf/qualifications/level-2/level-2-cert-in-the-principles-of-plant-growth.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555509-045f-473d-bd78-2f7cf0aea281">
      <Terms xmlns="http://schemas.microsoft.com/office/infopath/2007/PartnerControls"/>
    </lcf76f155ced4ddcb4097134ff3c332f>
    <TaxCatchAll xmlns="2b73b3b8-96b0-4681-a96f-62ecfa5d87fd" xsi:nil="true"/>
    <SharedWithUsers xmlns="2b73b3b8-96b0-4681-a96f-62ecfa5d87fd">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8BCECD15D29F4E97BC5023EBAD1F59" ma:contentTypeVersion="15" ma:contentTypeDescription="Create a new document." ma:contentTypeScope="" ma:versionID="281a4df3e81011737a7fa70678a31393">
  <xsd:schema xmlns:xsd="http://www.w3.org/2001/XMLSchema" xmlns:xs="http://www.w3.org/2001/XMLSchema" xmlns:p="http://schemas.microsoft.com/office/2006/metadata/properties" xmlns:ns2="fb555509-045f-473d-bd78-2f7cf0aea281" xmlns:ns3="2b73b3b8-96b0-4681-a96f-62ecfa5d87fd" targetNamespace="http://schemas.microsoft.com/office/2006/metadata/properties" ma:root="true" ma:fieldsID="3559127832c08be058916579a2248132" ns2:_="" ns3:_="">
    <xsd:import namespace="fb555509-045f-473d-bd78-2f7cf0aea281"/>
    <xsd:import namespace="2b73b3b8-96b0-4681-a96f-62ecfa5d87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55509-045f-473d-bd78-2f7cf0aea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b3b8-96b0-4681-a96f-62ecfa5d87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21ba11-f177-43a5-be3c-d5ae4a588ffa}" ma:internalName="TaxCatchAll" ma:showField="CatchAllData" ma:web="2b73b3b8-96b0-4681-a96f-62ecfa5d87f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2.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3.xml><?xml version="1.0" encoding="utf-8"?>
<ds:datastoreItem xmlns:ds="http://schemas.openxmlformats.org/officeDocument/2006/customXml" ds:itemID="{E3A54245-D0FF-4264-A496-08E720FD25C4}">
  <ds:schemaRefs>
    <ds:schemaRef ds:uri="http://schemas.microsoft.com/office/2006/metadata/properties"/>
    <ds:schemaRef ds:uri="http://schemas.microsoft.com/office/infopath/2007/PartnerControls"/>
    <ds:schemaRef ds:uri="fb555509-045f-473d-bd78-2f7cf0aea281"/>
    <ds:schemaRef ds:uri="2b73b3b8-96b0-4681-a96f-62ecfa5d87fd"/>
  </ds:schemaRefs>
</ds:datastoreItem>
</file>

<file path=customXml/itemProps4.xml><?xml version="1.0" encoding="utf-8"?>
<ds:datastoreItem xmlns:ds="http://schemas.openxmlformats.org/officeDocument/2006/customXml" ds:itemID="{F73F69F8-803B-4D49-9B17-7C5E30DDC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55509-045f-473d-bd78-2f7cf0aea281"/>
    <ds:schemaRef ds:uri="2b73b3b8-96b0-4681-a96f-62ecfa5d8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49</TotalTime>
  <Pages>17</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Kirstin Corrie</cp:lastModifiedBy>
  <cp:revision>6</cp:revision>
  <cp:lastPrinted>2025-04-18T11:07:00Z</cp:lastPrinted>
  <dcterms:created xsi:type="dcterms:W3CDTF">2025-04-17T12:29:00Z</dcterms:created>
  <dcterms:modified xsi:type="dcterms:W3CDTF">2025-04-18T11:07:00Z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0x0101000D8BCECD15D29F4E97BC5023EBAD1F59</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{"FileActivityType":"8","FileActivityTimeStamp":"2025-04-16T07:49:51.943Z","FileActivityUsersOnPage":[{"DisplayName":"Jane Robertson","Id":"jrobertson@rbge.org.uk"}],"FileActivityNavigationId":null}</vt:lpwstr>
  </property>
  <property fmtid="{D5CDD505-2E9C-101B-9397-08002B2CF9AE}" pid="9" name="TriggerFlowInfo">
    <vt:lpwstr/>
  </property>
</Properties>
</file>