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color w:val="00382B" w:themeColor="text2"/>
          <w:sz w:val="22"/>
        </w:rPr>
        <w:id w:val="-1427414805"/>
        <w:docPartObj>
          <w:docPartGallery w:val="Cover Pages"/>
          <w:docPartUnique/>
        </w:docPartObj>
      </w:sdtPr>
      <w:sdtEndPr>
        <w:rPr>
          <w:noProof/>
        </w:rPr>
      </w:sdtEndPr>
      <w:sdtContent>
        <w:p w14:paraId="6AD67A22" w14:textId="47DF0D7E" w:rsidR="00D66A68" w:rsidRDefault="0041397B" w:rsidP="00D66A68">
          <w:pPr>
            <w:pStyle w:val="BodyText"/>
          </w:pPr>
          <w:r>
            <w:rPr>
              <w:noProof/>
            </w:rPr>
            <w:drawing>
              <wp:anchor distT="0" distB="0" distL="114300" distR="114300" simplePos="0" relativeHeight="251658240" behindDoc="0" locked="0" layoutInCell="1" allowOverlap="1" wp14:anchorId="772EBAEA" wp14:editId="6BFA87D4">
                <wp:simplePos x="0" y="0"/>
                <wp:positionH relativeFrom="page">
                  <wp:align>right</wp:align>
                </wp:positionH>
                <wp:positionV relativeFrom="paragraph">
                  <wp:posOffset>-683896</wp:posOffset>
                </wp:positionV>
                <wp:extent cx="7600951" cy="10690591"/>
                <wp:effectExtent l="0" t="0" r="0" b="0"/>
                <wp:wrapNone/>
                <wp:docPr id="9282116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21166" name="Picture 1">
                          <a:extLst>
                            <a:ext uri="{C183D7F6-B498-43B3-948B-1728B52AA6E4}">
                              <adec:decorative xmlns:adec="http://schemas.microsoft.com/office/drawing/2017/decorative" val="1"/>
                            </a:ext>
                          </a:extLst>
                        </pic:cNvPr>
                        <pic:cNvPicPr/>
                      </pic:nvPicPr>
                      <pic:blipFill>
                        <a:blip r:embed="rId11">
                          <a:extLst>
                            <a:ext uri="{28A0092B-C50C-407E-A947-70E740481C1C}">
                              <a14:useLocalDpi xmlns:a14="http://schemas.microsoft.com/office/drawing/2010/main" val="0"/>
                            </a:ext>
                          </a:extLst>
                        </a:blip>
                        <a:stretch>
                          <a:fillRect/>
                        </a:stretch>
                      </pic:blipFill>
                      <pic:spPr>
                        <a:xfrm>
                          <a:off x="0" y="0"/>
                          <a:ext cx="7600951" cy="10690591"/>
                        </a:xfrm>
                        <a:prstGeom prst="rect">
                          <a:avLst/>
                        </a:prstGeom>
                      </pic:spPr>
                    </pic:pic>
                  </a:graphicData>
                </a:graphic>
                <wp14:sizeRelH relativeFrom="page">
                  <wp14:pctWidth>0</wp14:pctWidth>
                </wp14:sizeRelH>
                <wp14:sizeRelV relativeFrom="page">
                  <wp14:pctHeight>0</wp14:pctHeight>
                </wp14:sizeRelV>
              </wp:anchor>
            </w:drawing>
          </w:r>
          <w:r w:rsidR="00662357" w:rsidRPr="00662357">
            <w:rPr>
              <w:color w:val="00382B" w:themeColor="text2"/>
              <w:sz w:val="22"/>
              <w:highlight w:val="yellow"/>
            </w:rPr>
            <w:t>INSERT COVER IMAGE</w:t>
          </w:r>
        </w:p>
        <w:p w14:paraId="401521E8" w14:textId="77777777" w:rsidR="00D66A68" w:rsidRDefault="00D66A68" w:rsidP="00D66A68">
          <w:pPr>
            <w:pStyle w:val="BodyText"/>
          </w:pPr>
          <w:r>
            <w:t xml:space="preserve">Course Handbook </w:t>
          </w:r>
        </w:p>
        <w:p w14:paraId="4D57EFB7" w14:textId="49CC68DD" w:rsidR="00D66A68" w:rsidRDefault="006C5117" w:rsidP="00D66A68">
          <w:pPr>
            <w:pStyle w:val="BodyText"/>
          </w:pPr>
          <w:r>
            <w:t xml:space="preserve">RBGE </w:t>
          </w:r>
          <w:r w:rsidR="00662357">
            <w:t>Diploma in Herbology</w:t>
          </w:r>
          <w:r>
            <w:t xml:space="preserve"> </w:t>
          </w:r>
        </w:p>
        <w:p w14:paraId="69F9D80C" w14:textId="34D99954" w:rsidR="00D66A68" w:rsidRDefault="006C5117" w:rsidP="00D66A68">
          <w:pPr>
            <w:pStyle w:val="BodyText"/>
          </w:pPr>
          <w:r>
            <w:t>Attended</w:t>
          </w:r>
          <w:r w:rsidR="00D66A68">
            <w:t xml:space="preserve"> Course</w:t>
          </w:r>
        </w:p>
        <w:p w14:paraId="18FE1D73" w14:textId="24A12245" w:rsidR="00D66A68" w:rsidRDefault="00662357" w:rsidP="00D66A68">
          <w:pPr>
            <w:pStyle w:val="BodyText"/>
          </w:pPr>
          <w:r>
            <w:t>2025-26</w:t>
          </w:r>
        </w:p>
        <w:p w14:paraId="44D10CDB" w14:textId="331D09EF" w:rsidR="00D729EE" w:rsidRPr="006C5117" w:rsidRDefault="00D66A68">
          <w:pPr>
            <w:spacing w:line="240" w:lineRule="auto"/>
            <w:rPr>
              <w:color w:val="000000" w:themeColor="text1"/>
              <w:sz w:val="24"/>
            </w:rPr>
          </w:pPr>
          <w:r>
            <w:br w:type="page"/>
          </w:r>
        </w:p>
      </w:sdtContent>
    </w:sdt>
    <w:p w14:paraId="520FDB3E" w14:textId="3E148B39" w:rsidR="00312C0F" w:rsidRPr="00312C0F" w:rsidRDefault="00312C0F" w:rsidP="00312C0F">
      <w:pPr>
        <w:pStyle w:val="Heading1"/>
        <w:spacing w:after="120" w:line="360" w:lineRule="auto"/>
      </w:pPr>
      <w:bookmarkStart w:id="0" w:name="_Toc104291769"/>
      <w:bookmarkStart w:id="1" w:name="_Toc104816209"/>
      <w:bookmarkStart w:id="2" w:name="_Toc132805993"/>
      <w:bookmarkStart w:id="3" w:name="_Toc195712976"/>
      <w:r w:rsidRPr="00312C0F">
        <w:lastRenderedPageBreak/>
        <w:t xml:space="preserve">A </w:t>
      </w:r>
      <w:r>
        <w:t>N</w:t>
      </w:r>
      <w:r w:rsidRPr="00312C0F">
        <w:t xml:space="preserve">ote from </w:t>
      </w:r>
      <w:bookmarkEnd w:id="0"/>
      <w:bookmarkEnd w:id="1"/>
      <w:bookmarkEnd w:id="2"/>
      <w:r>
        <w:t>your Tutor</w:t>
      </w:r>
      <w:bookmarkEnd w:id="3"/>
    </w:p>
    <w:p w14:paraId="463D8A53" w14:textId="77777777" w:rsidR="00312C0F" w:rsidRPr="00B04F3E" w:rsidRDefault="00312C0F" w:rsidP="00312C0F">
      <w:pPr>
        <w:tabs>
          <w:tab w:val="left" w:pos="7988"/>
        </w:tabs>
        <w:spacing w:line="360" w:lineRule="auto"/>
        <w:jc w:val="center"/>
        <w:rPr>
          <w:rFonts w:cstheme="minorHAnsi"/>
          <w:i/>
          <w:color w:val="000000"/>
        </w:rPr>
      </w:pPr>
      <w:r w:rsidRPr="00B04F3E">
        <w:rPr>
          <w:rFonts w:cstheme="minorHAnsi"/>
          <w:i/>
          <w:color w:val="000000"/>
        </w:rPr>
        <w:t>‘One touch of nature makes the whole world kin’ (Shakespeare)</w:t>
      </w:r>
    </w:p>
    <w:p w14:paraId="41F06A6B" w14:textId="77777777" w:rsidR="00312C0F" w:rsidRPr="00B04F3E" w:rsidRDefault="00312C0F" w:rsidP="00312C0F">
      <w:pPr>
        <w:pStyle w:val="BodyText"/>
      </w:pPr>
    </w:p>
    <w:p w14:paraId="3F2F63A9" w14:textId="41BFFC3A" w:rsidR="00312C0F" w:rsidRDefault="00312C0F" w:rsidP="00312C0F">
      <w:pPr>
        <w:pStyle w:val="BodyText"/>
      </w:pPr>
      <w:r w:rsidRPr="00B04F3E">
        <w:t>Welcome to the Royal Botanic Garden Edinburg</w:t>
      </w:r>
      <w:r>
        <w:t>h (RBGE)</w:t>
      </w:r>
      <w:r w:rsidRPr="00B04F3E">
        <w:t xml:space="preserve"> Diploma in Herbology. I am delighted to forward this copy of our handbook to provide you with more details about this innovative and exciting course. </w:t>
      </w:r>
    </w:p>
    <w:p w14:paraId="3FB49397" w14:textId="77777777" w:rsidR="00312C0F" w:rsidRPr="00B04F3E" w:rsidRDefault="00312C0F" w:rsidP="00312C0F">
      <w:pPr>
        <w:pStyle w:val="BodyText"/>
      </w:pPr>
    </w:p>
    <w:p w14:paraId="1955334E" w14:textId="77777777" w:rsidR="00312C0F" w:rsidRPr="00B04F3E" w:rsidRDefault="00312C0F" w:rsidP="00312C0F">
      <w:pPr>
        <w:pStyle w:val="BodyText"/>
      </w:pPr>
      <w:r w:rsidRPr="00B04F3E">
        <w:t xml:space="preserve">There has never been a more auspicious time to study all things ‘green’, to learn how to work as one with nature, understand the precious therapeutic potentials of medicinal plants and how to nurture the earth that sustains them. </w:t>
      </w:r>
    </w:p>
    <w:p w14:paraId="3C4A48C9" w14:textId="77777777" w:rsidR="00312C0F" w:rsidRDefault="00312C0F" w:rsidP="00312C0F">
      <w:pPr>
        <w:pStyle w:val="BodyText"/>
      </w:pPr>
    </w:p>
    <w:p w14:paraId="6C7EFA1E" w14:textId="0D8ED9E8" w:rsidR="00312C0F" w:rsidRPr="00B04F3E" w:rsidRDefault="00312C0F" w:rsidP="00312C0F">
      <w:pPr>
        <w:pStyle w:val="BodyText"/>
      </w:pPr>
      <w:r w:rsidRPr="00B04F3E">
        <w:t>Herbology (quite literally the study of herbs) draws together several connected branches of botanical study into one holistic discipline.</w:t>
      </w:r>
    </w:p>
    <w:p w14:paraId="41001EFD" w14:textId="77777777" w:rsidR="00312C0F" w:rsidRDefault="00312C0F" w:rsidP="00312C0F">
      <w:pPr>
        <w:pStyle w:val="BodyText"/>
      </w:pPr>
    </w:p>
    <w:p w14:paraId="78B61BCD" w14:textId="08D72702" w:rsidR="00312C0F" w:rsidRPr="00312C0F" w:rsidRDefault="00312C0F" w:rsidP="00312C0F">
      <w:pPr>
        <w:pStyle w:val="BodyText"/>
      </w:pPr>
      <w:r w:rsidRPr="00312C0F">
        <w:t xml:space="preserve">It is unique to the Royal Botanic Garden Edinburgh and is imbrued with that special spirit that comes from over three hundred years of devoted horticultural tradition, dedicated resources, and the world-renowned endeavours of a remarkable people and place. </w:t>
      </w:r>
    </w:p>
    <w:p w14:paraId="07D27087" w14:textId="77777777" w:rsidR="00312C0F" w:rsidRDefault="00312C0F" w:rsidP="00312C0F">
      <w:pPr>
        <w:pStyle w:val="BodyText"/>
      </w:pPr>
    </w:p>
    <w:p w14:paraId="5196D3CF" w14:textId="3CB1B0A5" w:rsidR="00312C0F" w:rsidRPr="00312C0F" w:rsidRDefault="00312C0F" w:rsidP="00312C0F">
      <w:pPr>
        <w:pStyle w:val="BodyText"/>
      </w:pPr>
      <w:r w:rsidRPr="00312C0F">
        <w:t>As a Herbology student you will be actively involved with, and become part of, this extraordinary botanical legacy and as such, you will be a most eagerly awaited participant in the future of our much-loved programme of study here at the Botanics, as it perpetually unfolds and develops.</w:t>
      </w:r>
    </w:p>
    <w:p w14:paraId="6AF05F01" w14:textId="77777777" w:rsidR="00312C0F" w:rsidRDefault="00312C0F" w:rsidP="00312C0F">
      <w:pPr>
        <w:pStyle w:val="BodyText"/>
      </w:pPr>
    </w:p>
    <w:p w14:paraId="53F7778B" w14:textId="2F33A291" w:rsidR="00312C0F" w:rsidRPr="00312C0F" w:rsidRDefault="00312C0F" w:rsidP="00312C0F">
      <w:pPr>
        <w:pStyle w:val="BodyText"/>
      </w:pPr>
      <w:r w:rsidRPr="00312C0F">
        <w:t xml:space="preserve">This really is a wonderful opportunity to share in something very special. </w:t>
      </w:r>
      <w:proofErr w:type="gramStart"/>
      <w:r w:rsidRPr="00312C0F">
        <w:t>All of</w:t>
      </w:r>
      <w:proofErr w:type="gramEnd"/>
      <w:r w:rsidRPr="00312C0F">
        <w:t xml:space="preserve"> our knowledge and expertise is at your fingertips.</w:t>
      </w:r>
    </w:p>
    <w:p w14:paraId="2BBF2739" w14:textId="77777777" w:rsidR="00312C0F" w:rsidRPr="00F74A57" w:rsidRDefault="00312C0F" w:rsidP="00312C0F">
      <w:pPr>
        <w:pStyle w:val="BodyText"/>
        <w:rPr>
          <w:sz w:val="12"/>
          <w:szCs w:val="8"/>
        </w:rPr>
      </w:pPr>
    </w:p>
    <w:p w14:paraId="627075F6" w14:textId="22798A66" w:rsidR="00312C0F" w:rsidRDefault="00312C0F" w:rsidP="00312C0F">
      <w:pPr>
        <w:pStyle w:val="BodyText"/>
      </w:pPr>
      <w:r w:rsidRPr="00312C0F">
        <w:t>We look forward to receiving your application soon!</w:t>
      </w:r>
    </w:p>
    <w:p w14:paraId="68B14DDE" w14:textId="77777777" w:rsidR="00312C0F" w:rsidRPr="00F74A57" w:rsidRDefault="00312C0F" w:rsidP="00312C0F">
      <w:pPr>
        <w:pStyle w:val="BodyText"/>
        <w:rPr>
          <w:sz w:val="14"/>
          <w:szCs w:val="14"/>
        </w:rPr>
      </w:pPr>
    </w:p>
    <w:tbl>
      <w:tblPr>
        <w:tblW w:w="8223" w:type="dxa"/>
        <w:tblCellSpacing w:w="15" w:type="dxa"/>
        <w:tblCellMar>
          <w:left w:w="0" w:type="dxa"/>
          <w:right w:w="0" w:type="dxa"/>
        </w:tblCellMar>
        <w:tblLook w:val="04A0" w:firstRow="1" w:lastRow="0" w:firstColumn="1" w:lastColumn="0" w:noHBand="0" w:noVBand="1"/>
      </w:tblPr>
      <w:tblGrid>
        <w:gridCol w:w="2552"/>
        <w:gridCol w:w="5671"/>
      </w:tblGrid>
      <w:tr w:rsidR="00312C0F" w:rsidRPr="00D5683E" w14:paraId="105D24AD" w14:textId="77777777" w:rsidTr="00B92D60">
        <w:trPr>
          <w:tblCellSpacing w:w="15" w:type="dxa"/>
        </w:trPr>
        <w:tc>
          <w:tcPr>
            <w:tcW w:w="2507" w:type="dxa"/>
            <w:tcMar>
              <w:top w:w="15" w:type="dxa"/>
              <w:left w:w="15" w:type="dxa"/>
              <w:bottom w:w="15" w:type="dxa"/>
              <w:right w:w="15" w:type="dxa"/>
            </w:tcMar>
            <w:hideMark/>
          </w:tcPr>
          <w:p w14:paraId="5458D8D0" w14:textId="77777777" w:rsidR="00312C0F" w:rsidRPr="00D5683E" w:rsidRDefault="00312C0F" w:rsidP="00B92D60">
            <w:pPr>
              <w:pStyle w:val="BodyText"/>
            </w:pPr>
            <w:r w:rsidRPr="00D5683E">
              <w:rPr>
                <w:noProof/>
              </w:rPr>
              <w:drawing>
                <wp:inline distT="0" distB="0" distL="0" distR="0" wp14:anchorId="6054ADF4" wp14:editId="2BA250D2">
                  <wp:extent cx="1285875" cy="1085850"/>
                  <wp:effectExtent l="0" t="0" r="9525" b="0"/>
                  <wp:docPr id="1120363025" name="Picture 2"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62018"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85875" cy="1085850"/>
                          </a:xfrm>
                          <a:prstGeom prst="rect">
                            <a:avLst/>
                          </a:prstGeom>
                          <a:noFill/>
                          <a:ln>
                            <a:noFill/>
                          </a:ln>
                        </pic:spPr>
                      </pic:pic>
                    </a:graphicData>
                  </a:graphic>
                </wp:inline>
              </w:drawing>
            </w:r>
          </w:p>
        </w:tc>
        <w:tc>
          <w:tcPr>
            <w:tcW w:w="5626" w:type="dxa"/>
            <w:tcMar>
              <w:top w:w="15" w:type="dxa"/>
              <w:left w:w="15" w:type="dxa"/>
              <w:bottom w:w="15" w:type="dxa"/>
              <w:right w:w="15" w:type="dxa"/>
            </w:tcMar>
            <w:hideMark/>
          </w:tcPr>
          <w:p w14:paraId="6F827981" w14:textId="77777777" w:rsidR="00312C0F" w:rsidRPr="008B1BBA" w:rsidRDefault="00312C0F" w:rsidP="00B92D60">
            <w:pPr>
              <w:rPr>
                <w:rFonts w:ascii="Gotham Bold" w:hAnsi="Gotham Bold" w:cs="Arial"/>
                <w:sz w:val="28"/>
                <w:szCs w:val="28"/>
              </w:rPr>
            </w:pPr>
            <w:r w:rsidRPr="008B1BBA">
              <w:rPr>
                <w:rFonts w:ascii="Gotham Bold" w:hAnsi="Gotham Bold" w:cs="Arial"/>
                <w:sz w:val="28"/>
                <w:szCs w:val="28"/>
              </w:rPr>
              <w:t xml:space="preserve">Catherine Conway-Payne </w:t>
            </w:r>
          </w:p>
          <w:p w14:paraId="7B7C30D0" w14:textId="77777777" w:rsidR="00312C0F" w:rsidRPr="008B1BBA" w:rsidRDefault="00312C0F" w:rsidP="00B92D60">
            <w:pPr>
              <w:rPr>
                <w:rFonts w:cs="Arial"/>
                <w:sz w:val="28"/>
                <w:szCs w:val="28"/>
              </w:rPr>
            </w:pPr>
            <w:r w:rsidRPr="008B1BBA">
              <w:rPr>
                <w:rFonts w:cs="Arial"/>
                <w:sz w:val="28"/>
                <w:szCs w:val="28"/>
              </w:rPr>
              <w:t>BA (Hons) M.DES. MNIMH</w:t>
            </w:r>
          </w:p>
          <w:p w14:paraId="66698B94" w14:textId="77777777" w:rsidR="00312C0F" w:rsidRDefault="00312C0F" w:rsidP="00B92D60">
            <w:pPr>
              <w:pStyle w:val="BodyText"/>
              <w:spacing w:line="240" w:lineRule="auto"/>
              <w:rPr>
                <w:color w:val="00382B" w:themeColor="text2"/>
              </w:rPr>
            </w:pPr>
            <w:r>
              <w:rPr>
                <w:color w:val="00382B" w:themeColor="text2"/>
              </w:rPr>
              <w:t xml:space="preserve">Learning Department </w:t>
            </w:r>
          </w:p>
          <w:p w14:paraId="7A1C9BE2" w14:textId="77777777" w:rsidR="00312C0F" w:rsidRPr="00D5683E" w:rsidRDefault="00312C0F" w:rsidP="00B92D60">
            <w:pPr>
              <w:pStyle w:val="BodyText"/>
              <w:spacing w:line="240" w:lineRule="auto"/>
              <w:rPr>
                <w:color w:val="00382B" w:themeColor="text2"/>
              </w:rPr>
            </w:pPr>
            <w:r w:rsidRPr="00D5683E">
              <w:rPr>
                <w:color w:val="00382B" w:themeColor="text2"/>
              </w:rPr>
              <w:t>0131 248 2937</w:t>
            </w:r>
          </w:p>
          <w:p w14:paraId="36951541" w14:textId="1EC64C73" w:rsidR="00312C0F" w:rsidRPr="00D5683E" w:rsidRDefault="007659A9" w:rsidP="00B92D60">
            <w:pPr>
              <w:pStyle w:val="BodyText"/>
              <w:spacing w:line="240" w:lineRule="auto"/>
              <w:rPr>
                <w:color w:val="00382B" w:themeColor="text2"/>
              </w:rPr>
            </w:pPr>
            <w:hyperlink r:id="rId13" w:history="1">
              <w:r w:rsidRPr="00B95844">
                <w:rPr>
                  <w:rStyle w:val="Hyperlink"/>
                </w:rPr>
                <w:t>rbge.org.uk/</w:t>
              </w:r>
              <w:proofErr w:type="spellStart"/>
              <w:r w:rsidRPr="00B95844">
                <w:rPr>
                  <w:rStyle w:val="Hyperlink"/>
                </w:rPr>
                <w:t>dipherb</w:t>
              </w:r>
              <w:proofErr w:type="spellEnd"/>
            </w:hyperlink>
          </w:p>
        </w:tc>
      </w:tr>
    </w:tbl>
    <w:p w14:paraId="79B312A5" w14:textId="50C7F7FC" w:rsidR="00312C0F" w:rsidRPr="00B04F3E" w:rsidRDefault="00312C0F" w:rsidP="00312C0F">
      <w:pPr>
        <w:tabs>
          <w:tab w:val="right" w:pos="9639"/>
        </w:tabs>
        <w:rPr>
          <w:rFonts w:cstheme="minorHAnsi"/>
        </w:rPr>
      </w:pPr>
      <w:r w:rsidRPr="00B04F3E">
        <w:rPr>
          <w:rFonts w:cstheme="minorHAnsi"/>
        </w:rPr>
        <w:lastRenderedPageBreak/>
        <w:tab/>
      </w:r>
    </w:p>
    <w:sdt>
      <w:sdtPr>
        <w:rPr>
          <w:rFonts w:asciiTheme="minorHAnsi" w:hAnsiTheme="minorHAnsi"/>
          <w:sz w:val="22"/>
        </w:rPr>
        <w:id w:val="-2066009301"/>
        <w:docPartObj>
          <w:docPartGallery w:val="Table of Contents"/>
          <w:docPartUnique/>
        </w:docPartObj>
      </w:sdtPr>
      <w:sdtEndPr>
        <w:rPr>
          <w:b/>
          <w:bCs/>
        </w:rPr>
      </w:sdtEndPr>
      <w:sdtContent>
        <w:p w14:paraId="14AEDEBF" w14:textId="77777777" w:rsidR="004D06B9" w:rsidRPr="00B932B1" w:rsidRDefault="003928E8">
          <w:pPr>
            <w:pStyle w:val="TOCHeading"/>
          </w:pPr>
          <w:r w:rsidRPr="00B932B1">
            <w:t>Table of C</w:t>
          </w:r>
          <w:r w:rsidR="004D06B9" w:rsidRPr="00B932B1">
            <w:t>ontents</w:t>
          </w:r>
        </w:p>
        <w:p w14:paraId="205643A4" w14:textId="4CE981E6" w:rsidR="008874ED" w:rsidRDefault="00411FAB">
          <w:pPr>
            <w:pStyle w:val="TOC2"/>
            <w:rPr>
              <w:color w:val="auto"/>
              <w:kern w:val="2"/>
              <w:sz w:val="24"/>
              <w:szCs w:val="24"/>
              <w:lang w:eastAsia="en-GB"/>
              <w14:ligatures w14:val="standardContextual"/>
            </w:rPr>
          </w:pPr>
          <w:r w:rsidRPr="00B932B1">
            <w:rPr>
              <w:noProof w:val="0"/>
            </w:rPr>
            <w:fldChar w:fldCharType="begin"/>
          </w:r>
          <w:r w:rsidRPr="00B932B1">
            <w:rPr>
              <w:noProof w:val="0"/>
            </w:rPr>
            <w:instrText xml:space="preserve"> TOC \h \z \u \t "Heading 1,2,Divider title,1" </w:instrText>
          </w:r>
          <w:r w:rsidRPr="00B932B1">
            <w:rPr>
              <w:noProof w:val="0"/>
            </w:rPr>
            <w:fldChar w:fldCharType="separate"/>
          </w:r>
          <w:hyperlink w:anchor="_Toc195712976" w:history="1">
            <w:r w:rsidR="008874ED" w:rsidRPr="00BE671D">
              <w:rPr>
                <w:rStyle w:val="Hyperlink"/>
                <w:b/>
                <w:bCs/>
              </w:rPr>
              <w:t>A Note from your Tutor</w:t>
            </w:r>
            <w:r w:rsidR="008874ED">
              <w:rPr>
                <w:webHidden/>
              </w:rPr>
              <w:tab/>
            </w:r>
            <w:r w:rsidR="008874ED">
              <w:rPr>
                <w:webHidden/>
              </w:rPr>
              <w:fldChar w:fldCharType="begin"/>
            </w:r>
            <w:r w:rsidR="008874ED">
              <w:rPr>
                <w:webHidden/>
              </w:rPr>
              <w:instrText xml:space="preserve"> PAGEREF _Toc195712976 \h </w:instrText>
            </w:r>
            <w:r w:rsidR="008874ED">
              <w:rPr>
                <w:webHidden/>
              </w:rPr>
            </w:r>
            <w:r w:rsidR="008874ED">
              <w:rPr>
                <w:webHidden/>
              </w:rPr>
              <w:fldChar w:fldCharType="separate"/>
            </w:r>
            <w:r w:rsidR="004F7125">
              <w:rPr>
                <w:webHidden/>
              </w:rPr>
              <w:t>1</w:t>
            </w:r>
            <w:r w:rsidR="008874ED">
              <w:rPr>
                <w:webHidden/>
              </w:rPr>
              <w:fldChar w:fldCharType="end"/>
            </w:r>
          </w:hyperlink>
        </w:p>
        <w:p w14:paraId="286DACE4" w14:textId="7FFB5406" w:rsidR="008874ED" w:rsidRPr="00BE671D" w:rsidRDefault="008874ED">
          <w:pPr>
            <w:pStyle w:val="TOC2"/>
            <w:rPr>
              <w:b/>
              <w:bCs/>
              <w:color w:val="auto"/>
              <w:kern w:val="2"/>
              <w:sz w:val="24"/>
              <w:szCs w:val="24"/>
              <w:lang w:eastAsia="en-GB"/>
              <w14:ligatures w14:val="standardContextual"/>
            </w:rPr>
          </w:pPr>
          <w:hyperlink w:anchor="_Toc195712977" w:history="1">
            <w:r w:rsidRPr="00BE671D">
              <w:rPr>
                <w:rStyle w:val="Hyperlink"/>
                <w:b/>
                <w:bCs/>
              </w:rPr>
              <w:t>1. Introduction</w:t>
            </w:r>
            <w:r w:rsidRPr="00BE671D">
              <w:rPr>
                <w:b/>
                <w:bCs/>
                <w:webHidden/>
              </w:rPr>
              <w:tab/>
            </w:r>
            <w:r w:rsidRPr="00BE671D">
              <w:rPr>
                <w:b/>
                <w:bCs/>
                <w:webHidden/>
              </w:rPr>
              <w:fldChar w:fldCharType="begin"/>
            </w:r>
            <w:r w:rsidRPr="00BE671D">
              <w:rPr>
                <w:b/>
                <w:bCs/>
                <w:webHidden/>
              </w:rPr>
              <w:instrText xml:space="preserve"> PAGEREF _Toc195712977 \h </w:instrText>
            </w:r>
            <w:r w:rsidRPr="00BE671D">
              <w:rPr>
                <w:b/>
                <w:bCs/>
                <w:webHidden/>
              </w:rPr>
            </w:r>
            <w:r w:rsidRPr="00BE671D">
              <w:rPr>
                <w:b/>
                <w:bCs/>
                <w:webHidden/>
              </w:rPr>
              <w:fldChar w:fldCharType="separate"/>
            </w:r>
            <w:r w:rsidR="004F7125">
              <w:rPr>
                <w:b/>
                <w:bCs/>
                <w:webHidden/>
              </w:rPr>
              <w:t>3</w:t>
            </w:r>
            <w:r w:rsidRPr="00BE671D">
              <w:rPr>
                <w:b/>
                <w:bCs/>
                <w:webHidden/>
              </w:rPr>
              <w:fldChar w:fldCharType="end"/>
            </w:r>
          </w:hyperlink>
        </w:p>
        <w:p w14:paraId="128E7728" w14:textId="32B69998" w:rsidR="008874ED" w:rsidRDefault="008874ED">
          <w:pPr>
            <w:pStyle w:val="TOC2"/>
            <w:rPr>
              <w:color w:val="auto"/>
              <w:kern w:val="2"/>
              <w:sz w:val="24"/>
              <w:szCs w:val="24"/>
              <w:lang w:eastAsia="en-GB"/>
              <w14:ligatures w14:val="standardContextual"/>
            </w:rPr>
          </w:pPr>
          <w:hyperlink w:anchor="_Toc195712978" w:history="1">
            <w:r w:rsidRPr="00BE671D">
              <w:rPr>
                <w:rStyle w:val="Hyperlink"/>
                <w:b/>
                <w:bCs/>
              </w:rPr>
              <w:t>2. Course Leader &amp; Lecturers</w:t>
            </w:r>
            <w:r w:rsidRPr="00BE671D">
              <w:rPr>
                <w:b/>
                <w:bCs/>
                <w:webHidden/>
              </w:rPr>
              <w:tab/>
            </w:r>
            <w:r w:rsidRPr="00BE671D">
              <w:rPr>
                <w:b/>
                <w:bCs/>
                <w:webHidden/>
              </w:rPr>
              <w:fldChar w:fldCharType="begin"/>
            </w:r>
            <w:r w:rsidRPr="00BE671D">
              <w:rPr>
                <w:b/>
                <w:bCs/>
                <w:webHidden/>
              </w:rPr>
              <w:instrText xml:space="preserve"> PAGEREF _Toc195712978 \h </w:instrText>
            </w:r>
            <w:r w:rsidRPr="00BE671D">
              <w:rPr>
                <w:b/>
                <w:bCs/>
                <w:webHidden/>
              </w:rPr>
            </w:r>
            <w:r w:rsidRPr="00BE671D">
              <w:rPr>
                <w:b/>
                <w:bCs/>
                <w:webHidden/>
              </w:rPr>
              <w:fldChar w:fldCharType="separate"/>
            </w:r>
            <w:r w:rsidR="004F7125">
              <w:rPr>
                <w:b/>
                <w:bCs/>
                <w:webHidden/>
              </w:rPr>
              <w:t>4</w:t>
            </w:r>
            <w:r w:rsidRPr="00BE671D">
              <w:rPr>
                <w:b/>
                <w:bCs/>
                <w:webHidden/>
              </w:rPr>
              <w:fldChar w:fldCharType="end"/>
            </w:r>
          </w:hyperlink>
        </w:p>
        <w:p w14:paraId="7E7DE237" w14:textId="06316688" w:rsidR="008874ED" w:rsidRDefault="008874ED">
          <w:pPr>
            <w:pStyle w:val="TOC2"/>
            <w:rPr>
              <w:color w:val="auto"/>
              <w:kern w:val="2"/>
              <w:sz w:val="24"/>
              <w:szCs w:val="24"/>
              <w:lang w:eastAsia="en-GB"/>
              <w14:ligatures w14:val="standardContextual"/>
            </w:rPr>
          </w:pPr>
          <w:hyperlink w:anchor="_Toc195712979" w:history="1">
            <w:r w:rsidRPr="006D4A15">
              <w:rPr>
                <w:rStyle w:val="Hyperlink"/>
                <w:rFonts w:cstheme="minorHAnsi"/>
                <w:b/>
              </w:rPr>
              <w:t>3. Course Dates and Times</w:t>
            </w:r>
            <w:r>
              <w:rPr>
                <w:webHidden/>
              </w:rPr>
              <w:tab/>
            </w:r>
            <w:r>
              <w:rPr>
                <w:webHidden/>
              </w:rPr>
              <w:fldChar w:fldCharType="begin"/>
            </w:r>
            <w:r>
              <w:rPr>
                <w:webHidden/>
              </w:rPr>
              <w:instrText xml:space="preserve"> PAGEREF _Toc195712979 \h </w:instrText>
            </w:r>
            <w:r>
              <w:rPr>
                <w:webHidden/>
              </w:rPr>
            </w:r>
            <w:r>
              <w:rPr>
                <w:webHidden/>
              </w:rPr>
              <w:fldChar w:fldCharType="separate"/>
            </w:r>
            <w:r w:rsidR="004F7125">
              <w:rPr>
                <w:webHidden/>
              </w:rPr>
              <w:t>5</w:t>
            </w:r>
            <w:r>
              <w:rPr>
                <w:webHidden/>
              </w:rPr>
              <w:fldChar w:fldCharType="end"/>
            </w:r>
          </w:hyperlink>
        </w:p>
        <w:p w14:paraId="3E5C4A06" w14:textId="50BD4D31" w:rsidR="008874ED" w:rsidRDefault="008874ED">
          <w:pPr>
            <w:pStyle w:val="TOC2"/>
            <w:rPr>
              <w:color w:val="auto"/>
              <w:kern w:val="2"/>
              <w:sz w:val="24"/>
              <w:szCs w:val="24"/>
              <w:lang w:eastAsia="en-GB"/>
              <w14:ligatures w14:val="standardContextual"/>
            </w:rPr>
          </w:pPr>
          <w:hyperlink w:anchor="_Toc195712980" w:history="1">
            <w:r w:rsidRPr="006D4A15">
              <w:rPr>
                <w:rStyle w:val="Hyperlink"/>
                <w:rFonts w:cstheme="minorHAnsi"/>
                <w:b/>
              </w:rPr>
              <w:t>4. The Course Aims</w:t>
            </w:r>
            <w:r>
              <w:rPr>
                <w:webHidden/>
              </w:rPr>
              <w:tab/>
            </w:r>
            <w:r>
              <w:rPr>
                <w:webHidden/>
              </w:rPr>
              <w:fldChar w:fldCharType="begin"/>
            </w:r>
            <w:r>
              <w:rPr>
                <w:webHidden/>
              </w:rPr>
              <w:instrText xml:space="preserve"> PAGEREF _Toc195712980 \h </w:instrText>
            </w:r>
            <w:r>
              <w:rPr>
                <w:webHidden/>
              </w:rPr>
            </w:r>
            <w:r>
              <w:rPr>
                <w:webHidden/>
              </w:rPr>
              <w:fldChar w:fldCharType="separate"/>
            </w:r>
            <w:r w:rsidR="004F7125">
              <w:rPr>
                <w:webHidden/>
              </w:rPr>
              <w:t>5</w:t>
            </w:r>
            <w:r>
              <w:rPr>
                <w:webHidden/>
              </w:rPr>
              <w:fldChar w:fldCharType="end"/>
            </w:r>
          </w:hyperlink>
        </w:p>
        <w:p w14:paraId="75908D56" w14:textId="0BA8B6D4" w:rsidR="008874ED" w:rsidRPr="00BE671D" w:rsidRDefault="008874ED">
          <w:pPr>
            <w:pStyle w:val="TOC2"/>
            <w:rPr>
              <w:b/>
              <w:bCs/>
              <w:color w:val="auto"/>
              <w:kern w:val="2"/>
              <w:sz w:val="24"/>
              <w:szCs w:val="24"/>
              <w:lang w:eastAsia="en-GB"/>
              <w14:ligatures w14:val="standardContextual"/>
            </w:rPr>
          </w:pPr>
          <w:hyperlink w:anchor="_Toc195712981" w:history="1">
            <w:r w:rsidRPr="00BE671D">
              <w:rPr>
                <w:rStyle w:val="Hyperlink"/>
                <w:b/>
                <w:bCs/>
              </w:rPr>
              <w:t>5. Course Contents</w:t>
            </w:r>
            <w:r w:rsidRPr="00BE671D">
              <w:rPr>
                <w:b/>
                <w:bCs/>
                <w:webHidden/>
              </w:rPr>
              <w:tab/>
            </w:r>
            <w:r w:rsidRPr="00BE671D">
              <w:rPr>
                <w:b/>
                <w:bCs/>
                <w:webHidden/>
              </w:rPr>
              <w:fldChar w:fldCharType="begin"/>
            </w:r>
            <w:r w:rsidRPr="00BE671D">
              <w:rPr>
                <w:b/>
                <w:bCs/>
                <w:webHidden/>
              </w:rPr>
              <w:instrText xml:space="preserve"> PAGEREF _Toc195712981 \h </w:instrText>
            </w:r>
            <w:r w:rsidRPr="00BE671D">
              <w:rPr>
                <w:b/>
                <w:bCs/>
                <w:webHidden/>
              </w:rPr>
            </w:r>
            <w:r w:rsidRPr="00BE671D">
              <w:rPr>
                <w:b/>
                <w:bCs/>
                <w:webHidden/>
              </w:rPr>
              <w:fldChar w:fldCharType="separate"/>
            </w:r>
            <w:r w:rsidR="004F7125">
              <w:rPr>
                <w:b/>
                <w:bCs/>
                <w:webHidden/>
              </w:rPr>
              <w:t>6</w:t>
            </w:r>
            <w:r w:rsidRPr="00BE671D">
              <w:rPr>
                <w:b/>
                <w:bCs/>
                <w:webHidden/>
              </w:rPr>
              <w:fldChar w:fldCharType="end"/>
            </w:r>
          </w:hyperlink>
        </w:p>
        <w:p w14:paraId="458B0F2F" w14:textId="15E8FA8F" w:rsidR="008874ED" w:rsidRDefault="008874ED">
          <w:pPr>
            <w:pStyle w:val="TOC2"/>
            <w:rPr>
              <w:color w:val="auto"/>
              <w:kern w:val="2"/>
              <w:sz w:val="24"/>
              <w:szCs w:val="24"/>
              <w:lang w:eastAsia="en-GB"/>
              <w14:ligatures w14:val="standardContextual"/>
            </w:rPr>
          </w:pPr>
          <w:hyperlink w:anchor="_Toc195712982" w:history="1">
            <w:r w:rsidRPr="006D4A15">
              <w:rPr>
                <w:rStyle w:val="Hyperlink"/>
                <w:rFonts w:cstheme="minorHAnsi"/>
                <w:b/>
              </w:rPr>
              <w:t>6. Course Structure</w:t>
            </w:r>
            <w:r>
              <w:rPr>
                <w:webHidden/>
              </w:rPr>
              <w:tab/>
            </w:r>
            <w:r>
              <w:rPr>
                <w:webHidden/>
              </w:rPr>
              <w:fldChar w:fldCharType="begin"/>
            </w:r>
            <w:r>
              <w:rPr>
                <w:webHidden/>
              </w:rPr>
              <w:instrText xml:space="preserve"> PAGEREF _Toc195712982 \h </w:instrText>
            </w:r>
            <w:r>
              <w:rPr>
                <w:webHidden/>
              </w:rPr>
            </w:r>
            <w:r>
              <w:rPr>
                <w:webHidden/>
              </w:rPr>
              <w:fldChar w:fldCharType="separate"/>
            </w:r>
            <w:r w:rsidR="004F7125">
              <w:rPr>
                <w:webHidden/>
              </w:rPr>
              <w:t>15</w:t>
            </w:r>
            <w:r>
              <w:rPr>
                <w:webHidden/>
              </w:rPr>
              <w:fldChar w:fldCharType="end"/>
            </w:r>
          </w:hyperlink>
        </w:p>
        <w:p w14:paraId="02D24A21" w14:textId="41C20FF3" w:rsidR="008874ED" w:rsidRDefault="008874ED">
          <w:pPr>
            <w:pStyle w:val="TOC2"/>
            <w:rPr>
              <w:color w:val="auto"/>
              <w:kern w:val="2"/>
              <w:sz w:val="24"/>
              <w:szCs w:val="24"/>
              <w:lang w:eastAsia="en-GB"/>
              <w14:ligatures w14:val="standardContextual"/>
            </w:rPr>
          </w:pPr>
          <w:hyperlink w:anchor="_Toc195712983" w:history="1">
            <w:r w:rsidRPr="006D4A15">
              <w:rPr>
                <w:rStyle w:val="Hyperlink"/>
                <w:rFonts w:cstheme="minorHAnsi"/>
                <w:b/>
              </w:rPr>
              <w:t>7. Programme of Study</w:t>
            </w:r>
            <w:r>
              <w:rPr>
                <w:webHidden/>
              </w:rPr>
              <w:tab/>
            </w:r>
            <w:r>
              <w:rPr>
                <w:webHidden/>
              </w:rPr>
              <w:fldChar w:fldCharType="begin"/>
            </w:r>
            <w:r>
              <w:rPr>
                <w:webHidden/>
              </w:rPr>
              <w:instrText xml:space="preserve"> PAGEREF _Toc195712983 \h </w:instrText>
            </w:r>
            <w:r>
              <w:rPr>
                <w:webHidden/>
              </w:rPr>
            </w:r>
            <w:r>
              <w:rPr>
                <w:webHidden/>
              </w:rPr>
              <w:fldChar w:fldCharType="separate"/>
            </w:r>
            <w:r w:rsidR="004F7125">
              <w:rPr>
                <w:webHidden/>
              </w:rPr>
              <w:t>17</w:t>
            </w:r>
            <w:r>
              <w:rPr>
                <w:webHidden/>
              </w:rPr>
              <w:fldChar w:fldCharType="end"/>
            </w:r>
          </w:hyperlink>
        </w:p>
        <w:p w14:paraId="58729579" w14:textId="65B61217" w:rsidR="008874ED" w:rsidRDefault="008874ED">
          <w:pPr>
            <w:pStyle w:val="TOC2"/>
            <w:rPr>
              <w:color w:val="auto"/>
              <w:kern w:val="2"/>
              <w:sz w:val="24"/>
              <w:szCs w:val="24"/>
              <w:lang w:eastAsia="en-GB"/>
              <w14:ligatures w14:val="standardContextual"/>
            </w:rPr>
          </w:pPr>
          <w:hyperlink w:anchor="_Toc195712984" w:history="1">
            <w:r w:rsidRPr="006D4A15">
              <w:rPr>
                <w:rStyle w:val="Hyperlink"/>
                <w:rFonts w:cstheme="minorHAnsi"/>
                <w:b/>
              </w:rPr>
              <w:t>8. Assessments</w:t>
            </w:r>
            <w:r>
              <w:rPr>
                <w:webHidden/>
              </w:rPr>
              <w:tab/>
            </w:r>
            <w:r>
              <w:rPr>
                <w:webHidden/>
              </w:rPr>
              <w:fldChar w:fldCharType="begin"/>
            </w:r>
            <w:r>
              <w:rPr>
                <w:webHidden/>
              </w:rPr>
              <w:instrText xml:space="preserve"> PAGEREF _Toc195712984 \h </w:instrText>
            </w:r>
            <w:r>
              <w:rPr>
                <w:webHidden/>
              </w:rPr>
            </w:r>
            <w:r>
              <w:rPr>
                <w:webHidden/>
              </w:rPr>
              <w:fldChar w:fldCharType="separate"/>
            </w:r>
            <w:r w:rsidR="004F7125">
              <w:rPr>
                <w:webHidden/>
              </w:rPr>
              <w:t>19</w:t>
            </w:r>
            <w:r>
              <w:rPr>
                <w:webHidden/>
              </w:rPr>
              <w:fldChar w:fldCharType="end"/>
            </w:r>
          </w:hyperlink>
        </w:p>
        <w:p w14:paraId="3EDD39B9" w14:textId="1545F722" w:rsidR="008874ED" w:rsidRDefault="008874ED">
          <w:pPr>
            <w:pStyle w:val="TOC2"/>
            <w:rPr>
              <w:color w:val="auto"/>
              <w:kern w:val="2"/>
              <w:sz w:val="24"/>
              <w:szCs w:val="24"/>
              <w:lang w:eastAsia="en-GB"/>
              <w14:ligatures w14:val="standardContextual"/>
            </w:rPr>
          </w:pPr>
          <w:hyperlink w:anchor="_Toc195712985" w:history="1">
            <w:r w:rsidRPr="006D4A15">
              <w:rPr>
                <w:rStyle w:val="Hyperlink"/>
                <w:rFonts w:cstheme="minorHAnsi"/>
                <w:b/>
              </w:rPr>
              <w:t>9. Entry Requirements</w:t>
            </w:r>
            <w:r>
              <w:rPr>
                <w:webHidden/>
              </w:rPr>
              <w:tab/>
            </w:r>
            <w:r>
              <w:rPr>
                <w:webHidden/>
              </w:rPr>
              <w:fldChar w:fldCharType="begin"/>
            </w:r>
            <w:r>
              <w:rPr>
                <w:webHidden/>
              </w:rPr>
              <w:instrText xml:space="preserve"> PAGEREF _Toc195712985 \h </w:instrText>
            </w:r>
            <w:r>
              <w:rPr>
                <w:webHidden/>
              </w:rPr>
            </w:r>
            <w:r>
              <w:rPr>
                <w:webHidden/>
              </w:rPr>
              <w:fldChar w:fldCharType="separate"/>
            </w:r>
            <w:r w:rsidR="004F7125">
              <w:rPr>
                <w:webHidden/>
              </w:rPr>
              <w:t>21</w:t>
            </w:r>
            <w:r>
              <w:rPr>
                <w:webHidden/>
              </w:rPr>
              <w:fldChar w:fldCharType="end"/>
            </w:r>
          </w:hyperlink>
        </w:p>
        <w:p w14:paraId="47FC34DD" w14:textId="3C370059" w:rsidR="008874ED" w:rsidRDefault="008874ED">
          <w:pPr>
            <w:pStyle w:val="TOC2"/>
            <w:rPr>
              <w:color w:val="auto"/>
              <w:kern w:val="2"/>
              <w:sz w:val="24"/>
              <w:szCs w:val="24"/>
              <w:lang w:eastAsia="en-GB"/>
              <w14:ligatures w14:val="standardContextual"/>
            </w:rPr>
          </w:pPr>
          <w:hyperlink w:anchor="_Toc195712986" w:history="1">
            <w:r w:rsidRPr="006D4A15">
              <w:rPr>
                <w:rStyle w:val="Hyperlink"/>
                <w:rFonts w:cstheme="minorHAnsi"/>
                <w:b/>
              </w:rPr>
              <w:t>10. Application Procedure</w:t>
            </w:r>
            <w:r>
              <w:rPr>
                <w:webHidden/>
              </w:rPr>
              <w:tab/>
            </w:r>
            <w:r>
              <w:rPr>
                <w:webHidden/>
              </w:rPr>
              <w:fldChar w:fldCharType="begin"/>
            </w:r>
            <w:r>
              <w:rPr>
                <w:webHidden/>
              </w:rPr>
              <w:instrText xml:space="preserve"> PAGEREF _Toc195712986 \h </w:instrText>
            </w:r>
            <w:r>
              <w:rPr>
                <w:webHidden/>
              </w:rPr>
            </w:r>
            <w:r>
              <w:rPr>
                <w:webHidden/>
              </w:rPr>
              <w:fldChar w:fldCharType="separate"/>
            </w:r>
            <w:r w:rsidR="004F7125">
              <w:rPr>
                <w:webHidden/>
              </w:rPr>
              <w:t>21</w:t>
            </w:r>
            <w:r>
              <w:rPr>
                <w:webHidden/>
              </w:rPr>
              <w:fldChar w:fldCharType="end"/>
            </w:r>
          </w:hyperlink>
        </w:p>
        <w:p w14:paraId="3184E724" w14:textId="37C386B8" w:rsidR="008874ED" w:rsidRDefault="008874ED">
          <w:pPr>
            <w:pStyle w:val="TOC2"/>
            <w:rPr>
              <w:color w:val="auto"/>
              <w:kern w:val="2"/>
              <w:sz w:val="24"/>
              <w:szCs w:val="24"/>
              <w:lang w:eastAsia="en-GB"/>
              <w14:ligatures w14:val="standardContextual"/>
            </w:rPr>
          </w:pPr>
          <w:hyperlink w:anchor="_Toc195712987" w:history="1">
            <w:r w:rsidRPr="006D4A15">
              <w:rPr>
                <w:rStyle w:val="Hyperlink"/>
                <w:rFonts w:cstheme="minorHAnsi"/>
                <w:b/>
              </w:rPr>
              <w:t>11. Course Fees</w:t>
            </w:r>
            <w:r>
              <w:rPr>
                <w:webHidden/>
              </w:rPr>
              <w:tab/>
            </w:r>
            <w:r>
              <w:rPr>
                <w:webHidden/>
              </w:rPr>
              <w:fldChar w:fldCharType="begin"/>
            </w:r>
            <w:r>
              <w:rPr>
                <w:webHidden/>
              </w:rPr>
              <w:instrText xml:space="preserve"> PAGEREF _Toc195712987 \h </w:instrText>
            </w:r>
            <w:r>
              <w:rPr>
                <w:webHidden/>
              </w:rPr>
            </w:r>
            <w:r>
              <w:rPr>
                <w:webHidden/>
              </w:rPr>
              <w:fldChar w:fldCharType="separate"/>
            </w:r>
            <w:r w:rsidR="004F7125">
              <w:rPr>
                <w:webHidden/>
              </w:rPr>
              <w:t>22</w:t>
            </w:r>
            <w:r>
              <w:rPr>
                <w:webHidden/>
              </w:rPr>
              <w:fldChar w:fldCharType="end"/>
            </w:r>
          </w:hyperlink>
        </w:p>
        <w:p w14:paraId="52A41649" w14:textId="1461E7FC" w:rsidR="008874ED" w:rsidRDefault="008874ED">
          <w:pPr>
            <w:pStyle w:val="TOC2"/>
            <w:rPr>
              <w:color w:val="auto"/>
              <w:kern w:val="2"/>
              <w:sz w:val="24"/>
              <w:szCs w:val="24"/>
              <w:lang w:eastAsia="en-GB"/>
              <w14:ligatures w14:val="standardContextual"/>
            </w:rPr>
          </w:pPr>
          <w:hyperlink w:anchor="_Toc195712988" w:history="1">
            <w:r w:rsidRPr="006D4A15">
              <w:rPr>
                <w:rStyle w:val="Hyperlink"/>
                <w:rFonts w:cstheme="minorHAnsi"/>
                <w:b/>
              </w:rPr>
              <w:t>12. The Next Step</w:t>
            </w:r>
            <w:r>
              <w:rPr>
                <w:webHidden/>
              </w:rPr>
              <w:tab/>
            </w:r>
            <w:r>
              <w:rPr>
                <w:webHidden/>
              </w:rPr>
              <w:fldChar w:fldCharType="begin"/>
            </w:r>
            <w:r>
              <w:rPr>
                <w:webHidden/>
              </w:rPr>
              <w:instrText xml:space="preserve"> PAGEREF _Toc195712988 \h </w:instrText>
            </w:r>
            <w:r>
              <w:rPr>
                <w:webHidden/>
              </w:rPr>
            </w:r>
            <w:r>
              <w:rPr>
                <w:webHidden/>
              </w:rPr>
              <w:fldChar w:fldCharType="separate"/>
            </w:r>
            <w:r w:rsidR="004F7125">
              <w:rPr>
                <w:webHidden/>
              </w:rPr>
              <w:t>22</w:t>
            </w:r>
            <w:r>
              <w:rPr>
                <w:webHidden/>
              </w:rPr>
              <w:fldChar w:fldCharType="end"/>
            </w:r>
          </w:hyperlink>
        </w:p>
        <w:p w14:paraId="7BF7CFEC" w14:textId="1AE97831" w:rsidR="008874ED" w:rsidRDefault="008874ED">
          <w:pPr>
            <w:pStyle w:val="TOC2"/>
            <w:rPr>
              <w:color w:val="auto"/>
              <w:kern w:val="2"/>
              <w:sz w:val="24"/>
              <w:szCs w:val="24"/>
              <w:lang w:eastAsia="en-GB"/>
              <w14:ligatures w14:val="standardContextual"/>
            </w:rPr>
          </w:pPr>
          <w:hyperlink w:anchor="_Toc195712989" w:history="1">
            <w:r w:rsidRPr="006D4A15">
              <w:rPr>
                <w:rStyle w:val="Hyperlink"/>
                <w:rFonts w:cstheme="minorHAnsi"/>
                <w:b/>
              </w:rPr>
              <w:t>13. Terms &amp; Conditions</w:t>
            </w:r>
            <w:r>
              <w:rPr>
                <w:webHidden/>
              </w:rPr>
              <w:tab/>
            </w:r>
            <w:r>
              <w:rPr>
                <w:webHidden/>
              </w:rPr>
              <w:fldChar w:fldCharType="begin"/>
            </w:r>
            <w:r>
              <w:rPr>
                <w:webHidden/>
              </w:rPr>
              <w:instrText xml:space="preserve"> PAGEREF _Toc195712989 \h </w:instrText>
            </w:r>
            <w:r>
              <w:rPr>
                <w:webHidden/>
              </w:rPr>
            </w:r>
            <w:r>
              <w:rPr>
                <w:webHidden/>
              </w:rPr>
              <w:fldChar w:fldCharType="separate"/>
            </w:r>
            <w:r w:rsidR="004F7125">
              <w:rPr>
                <w:webHidden/>
              </w:rPr>
              <w:t>23</w:t>
            </w:r>
            <w:r>
              <w:rPr>
                <w:webHidden/>
              </w:rPr>
              <w:fldChar w:fldCharType="end"/>
            </w:r>
          </w:hyperlink>
        </w:p>
        <w:p w14:paraId="6CF09608" w14:textId="735B7BC7" w:rsidR="008874ED" w:rsidRDefault="008874ED">
          <w:pPr>
            <w:pStyle w:val="TOC2"/>
            <w:rPr>
              <w:color w:val="auto"/>
              <w:kern w:val="2"/>
              <w:sz w:val="24"/>
              <w:szCs w:val="24"/>
              <w:lang w:eastAsia="en-GB"/>
              <w14:ligatures w14:val="standardContextual"/>
            </w:rPr>
          </w:pPr>
          <w:hyperlink w:anchor="_Toc195712990" w:history="1">
            <w:r w:rsidRPr="006D4A15">
              <w:rPr>
                <w:rStyle w:val="Hyperlink"/>
                <w:rFonts w:cstheme="minorHAnsi"/>
                <w:b/>
              </w:rPr>
              <w:t>14. Privacy Notice</w:t>
            </w:r>
            <w:r>
              <w:rPr>
                <w:webHidden/>
              </w:rPr>
              <w:tab/>
            </w:r>
            <w:r>
              <w:rPr>
                <w:webHidden/>
              </w:rPr>
              <w:fldChar w:fldCharType="begin"/>
            </w:r>
            <w:r>
              <w:rPr>
                <w:webHidden/>
              </w:rPr>
              <w:instrText xml:space="preserve"> PAGEREF _Toc195712990 \h </w:instrText>
            </w:r>
            <w:r>
              <w:rPr>
                <w:webHidden/>
              </w:rPr>
            </w:r>
            <w:r>
              <w:rPr>
                <w:webHidden/>
              </w:rPr>
              <w:fldChar w:fldCharType="separate"/>
            </w:r>
            <w:r w:rsidR="004F7125">
              <w:rPr>
                <w:webHidden/>
              </w:rPr>
              <w:t>23</w:t>
            </w:r>
            <w:r>
              <w:rPr>
                <w:webHidden/>
              </w:rPr>
              <w:fldChar w:fldCharType="end"/>
            </w:r>
          </w:hyperlink>
        </w:p>
        <w:p w14:paraId="2898D0E6" w14:textId="64B89023" w:rsidR="004D06B9" w:rsidRPr="00B932B1" w:rsidRDefault="00411FAB">
          <w:r w:rsidRPr="00B932B1">
            <w:rPr>
              <w:rFonts w:ascii="Public Sans SemiBold" w:hAnsi="Public Sans SemiBold"/>
              <w:sz w:val="36"/>
            </w:rPr>
            <w:fldChar w:fldCharType="end"/>
          </w:r>
        </w:p>
      </w:sdtContent>
    </w:sdt>
    <w:p w14:paraId="0992D363" w14:textId="77777777" w:rsidR="0008544C" w:rsidRPr="00B932B1" w:rsidRDefault="0008544C" w:rsidP="0008544C">
      <w:pPr>
        <w:pStyle w:val="BodyText"/>
      </w:pPr>
      <w:r w:rsidRPr="00B932B1">
        <w:br w:type="page"/>
      </w:r>
    </w:p>
    <w:p w14:paraId="2D66AB53" w14:textId="77777777" w:rsidR="00312C0F" w:rsidRPr="00312C0F" w:rsidRDefault="00312C0F" w:rsidP="00312C0F">
      <w:pPr>
        <w:pStyle w:val="Heading1"/>
      </w:pPr>
      <w:bookmarkStart w:id="4" w:name="_Toc132805994"/>
      <w:bookmarkStart w:id="5" w:name="_Toc195712977"/>
      <w:bookmarkStart w:id="6" w:name="_Toc156832202"/>
      <w:r w:rsidRPr="00312C0F">
        <w:lastRenderedPageBreak/>
        <w:t>1. Introduction</w:t>
      </w:r>
      <w:bookmarkEnd w:id="4"/>
      <w:bookmarkEnd w:id="5"/>
      <w:r w:rsidRPr="00312C0F">
        <w:t xml:space="preserve"> </w:t>
      </w:r>
    </w:p>
    <w:p w14:paraId="39DD37EA" w14:textId="77777777" w:rsidR="00312C0F" w:rsidRDefault="00312C0F" w:rsidP="00312C0F">
      <w:pPr>
        <w:pStyle w:val="BodyText"/>
      </w:pPr>
      <w:bookmarkStart w:id="7" w:name="_Hlk133243825"/>
      <w:r w:rsidRPr="00B04F3E">
        <w:t>The roots of the Royal Botanic Garden Edinburgh were well and truly embedded in the ancient practices of herbal medicine when it was founded as a Physic Garden in the late 17th Century. Now, over three hundred years later, our unique Diploma in Herbology rekindles that healing tradition. Herbology, quite literally the ‘study of herbs’, is an innovative programme of study that draws together several connected branches of botanical science to clearly demonstrate the remarkable remedial properties of plants, and the many practical applications that this knowledge can afford. As a student of Herbology you will be directly involved in our ever-evolving organic Physic Garden, and the preparation of some quite remarkable home herbal remedies, while at the same time being immersed in the Garden’s own uniquely magical and curative spirit.</w:t>
      </w:r>
    </w:p>
    <w:p w14:paraId="5A37AF44" w14:textId="77777777" w:rsidR="00312C0F" w:rsidRPr="00B04F3E" w:rsidRDefault="00312C0F" w:rsidP="00312C0F">
      <w:pPr>
        <w:pStyle w:val="BodyText"/>
      </w:pPr>
    </w:p>
    <w:p w14:paraId="5F40E2A9" w14:textId="77777777" w:rsidR="00312C0F" w:rsidRDefault="00312C0F" w:rsidP="00312C0F">
      <w:pPr>
        <w:pStyle w:val="BodyText"/>
      </w:pPr>
      <w:r w:rsidRPr="00B04F3E">
        <w:t>The subject of Herbology is by its very nature an expansive one, and our programme aims to encompass many of the most fascinating elements, carefully distilled from key topics considered fundamental for the enjoyment and rewarding nature of its study. Given the garden’s medicinal provenance, much may be made of both the traditional and contemporary ‘</w:t>
      </w:r>
      <w:r w:rsidRPr="00C05919">
        <w:rPr>
          <w:i/>
          <w:iCs/>
        </w:rPr>
        <w:t xml:space="preserve">Hortus Medicus </w:t>
      </w:r>
      <w:proofErr w:type="spellStart"/>
      <w:r w:rsidRPr="00C05919">
        <w:rPr>
          <w:i/>
          <w:iCs/>
        </w:rPr>
        <w:t>Edinburgensis</w:t>
      </w:r>
      <w:proofErr w:type="spellEnd"/>
      <w:r w:rsidRPr="00B04F3E">
        <w:t xml:space="preserve">’, and the accompanying Materia medica, which still very much exists (as something of </w:t>
      </w:r>
      <w:proofErr w:type="gramStart"/>
      <w:r w:rsidRPr="00B04F3E">
        <w:t>a</w:t>
      </w:r>
      <w:proofErr w:type="gramEnd"/>
      <w:r w:rsidRPr="00B04F3E">
        <w:t xml:space="preserve"> herbal remedy-maker’s gold mine!) amongst the Garden’s botanical collections. This alone will invariably impart its own </w:t>
      </w:r>
      <w:proofErr w:type="gramStart"/>
      <w:r w:rsidRPr="00B04F3E">
        <w:t>particular character</w:t>
      </w:r>
      <w:proofErr w:type="gramEnd"/>
      <w:r w:rsidRPr="00B04F3E">
        <w:t xml:space="preserve"> (and lend weight) to our studies, most notably within the fields of Green Pharmacy, Physic Garden Design and Horticulture.</w:t>
      </w:r>
    </w:p>
    <w:p w14:paraId="12F45CB9" w14:textId="77777777" w:rsidR="00312C0F" w:rsidRPr="00B04F3E" w:rsidRDefault="00312C0F" w:rsidP="00312C0F">
      <w:pPr>
        <w:pStyle w:val="BodyText"/>
      </w:pPr>
    </w:p>
    <w:p w14:paraId="74927641" w14:textId="77777777" w:rsidR="00312C0F" w:rsidRPr="00B04F3E" w:rsidRDefault="00312C0F" w:rsidP="00312C0F">
      <w:pPr>
        <w:pStyle w:val="BodyText"/>
      </w:pPr>
      <w:r w:rsidRPr="00B04F3E">
        <w:t xml:space="preserve">The main aim of our Diploma in Herbology is to share, enjoy and disseminate knowledge within this subject. We hope to provide a solid foundation from which you will be able to progress along your own </w:t>
      </w:r>
      <w:proofErr w:type="gramStart"/>
      <w:r w:rsidRPr="00B04F3E">
        <w:t>particular path</w:t>
      </w:r>
      <w:proofErr w:type="gramEnd"/>
      <w:r w:rsidRPr="00B04F3E">
        <w:t xml:space="preserve"> of learning and to stimulate, encourage and enthuse you, imparting the confidence required to enable you to explore this most compelling of disciplines further, and to present a context in which you may link related holistic experiences independently. All of which may be continued far beyond your studies with us. </w:t>
      </w:r>
    </w:p>
    <w:p w14:paraId="31CF985F" w14:textId="77777777" w:rsidR="00312C0F" w:rsidRPr="00312C0F" w:rsidRDefault="00312C0F" w:rsidP="00312C0F">
      <w:pPr>
        <w:pStyle w:val="Heading1"/>
      </w:pPr>
      <w:bookmarkStart w:id="8" w:name="_Toc132805995"/>
      <w:bookmarkStart w:id="9" w:name="_Toc195712978"/>
      <w:bookmarkEnd w:id="7"/>
      <w:r w:rsidRPr="00312C0F">
        <w:lastRenderedPageBreak/>
        <w:t>2. Course Leader &amp; Lecturers</w:t>
      </w:r>
      <w:bookmarkEnd w:id="8"/>
      <w:bookmarkEnd w:id="9"/>
    </w:p>
    <w:p w14:paraId="041538A0" w14:textId="7DFF4131" w:rsidR="00312C0F" w:rsidRPr="00591535" w:rsidRDefault="00312C0F" w:rsidP="00312C0F">
      <w:pPr>
        <w:pStyle w:val="Heading2"/>
        <w:rPr>
          <w:bCs/>
        </w:rPr>
      </w:pPr>
      <w:bookmarkStart w:id="10" w:name="_Toc104816212"/>
      <w:bookmarkStart w:id="11" w:name="_Toc132805996"/>
      <w:r w:rsidRPr="00591535">
        <w:t xml:space="preserve">Herbology </w:t>
      </w:r>
      <w:r>
        <w:t>Programme Leader</w:t>
      </w:r>
      <w:r w:rsidRPr="00591535">
        <w:t xml:space="preserve"> - Catherine Conway-Payne</w:t>
      </w:r>
      <w:bookmarkEnd w:id="10"/>
      <w:bookmarkEnd w:id="11"/>
    </w:p>
    <w:p w14:paraId="3D2A09DF" w14:textId="77777777" w:rsidR="00312C0F" w:rsidRPr="00B04F3E" w:rsidRDefault="00312C0F" w:rsidP="00312C0F">
      <w:pPr>
        <w:pStyle w:val="BodyText"/>
      </w:pPr>
      <w:r w:rsidRPr="00B04F3E">
        <w:t xml:space="preserve">Born in rural Cumbria, Catherine’s very deep love of the natural world greatly inspired her early development as an artist, and indeed herbalist. Catherine came to Edinburgh to study within the School of Design at Edinburgh College of Art, and following completion of her studies there, and a postgraduate lectureship, she went on to study herbal medicine under the auspices of the renown herbalist Hein </w:t>
      </w:r>
      <w:proofErr w:type="spellStart"/>
      <w:r w:rsidRPr="00B04F3E">
        <w:t>Zeylstra</w:t>
      </w:r>
      <w:proofErr w:type="spellEnd"/>
      <w:r w:rsidRPr="00B04F3E">
        <w:t>, founder and former principal of the highly acclaimed College of Phytotherapy. Upon graduation, Catherine joined the National Institute of Medical Herbalists, the world’s oldest herbal organisation, and subsequently went on to co-ordinate one of the first accredited postgraduate courses in Complementary Alternative Medicine. Catherine joined the Royal Botanic Garden Edinburgh in the autumn of 2005, where she established a bespoke selection of introductory short courses in Herbal Medicine, the success of these ensured the future of our present Herbology programme. Catherine now delivers an expansive range of holistic botanical studies in her role as the garden’s resident, (or near resident!), Herbologist.</w:t>
      </w:r>
    </w:p>
    <w:p w14:paraId="10C98F40" w14:textId="77777777" w:rsidR="00312C0F" w:rsidRPr="00B04F3E" w:rsidRDefault="00312C0F" w:rsidP="00312C0F">
      <w:pPr>
        <w:pStyle w:val="BodyText"/>
        <w:rPr>
          <w:rFonts w:cstheme="minorHAnsi"/>
          <w:sz w:val="18"/>
          <w:szCs w:val="18"/>
        </w:rPr>
      </w:pPr>
    </w:p>
    <w:p w14:paraId="1F89388F" w14:textId="77777777" w:rsidR="00312C0F" w:rsidRPr="00591535" w:rsidRDefault="00312C0F" w:rsidP="00312C0F">
      <w:pPr>
        <w:pStyle w:val="Heading2"/>
        <w:rPr>
          <w:bCs/>
        </w:rPr>
      </w:pPr>
      <w:bookmarkStart w:id="12" w:name="_Toc104816213"/>
      <w:bookmarkStart w:id="13" w:name="_Toc132805997"/>
      <w:r w:rsidRPr="00591535">
        <w:t>Our Guest Lecturer</w:t>
      </w:r>
      <w:bookmarkEnd w:id="12"/>
      <w:r w:rsidRPr="00591535">
        <w:t>s</w:t>
      </w:r>
      <w:bookmarkEnd w:id="13"/>
    </w:p>
    <w:p w14:paraId="6E4B832A" w14:textId="77777777" w:rsidR="00312C0F" w:rsidRDefault="00312C0F" w:rsidP="00312C0F">
      <w:pPr>
        <w:pStyle w:val="BodyText"/>
        <w:rPr>
          <w:lang w:val="en-US"/>
        </w:rPr>
      </w:pPr>
      <w:r w:rsidRPr="00B04F3E">
        <w:rPr>
          <w:lang w:val="en-US"/>
        </w:rPr>
        <w:t xml:space="preserve">Many dedicated lecturers from diversely creative backgrounds of botanical </w:t>
      </w:r>
      <w:proofErr w:type="gramStart"/>
      <w:r w:rsidRPr="00B04F3E">
        <w:rPr>
          <w:lang w:val="en-US"/>
        </w:rPr>
        <w:t>expertise,</w:t>
      </w:r>
      <w:proofErr w:type="gramEnd"/>
      <w:r w:rsidRPr="00B04F3E">
        <w:rPr>
          <w:lang w:val="en-US"/>
        </w:rPr>
        <w:t xml:space="preserve"> are invited to join the RBGE Diploma in Herbology to deliver their own highly individual classes as part of the </w:t>
      </w:r>
      <w:proofErr w:type="spellStart"/>
      <w:r w:rsidRPr="00B04F3E">
        <w:rPr>
          <w:lang w:val="en-US"/>
        </w:rPr>
        <w:t>programme’s</w:t>
      </w:r>
      <w:proofErr w:type="spellEnd"/>
      <w:r w:rsidRPr="00B04F3E">
        <w:rPr>
          <w:lang w:val="en-US"/>
        </w:rPr>
        <w:t xml:space="preserve"> unique content of study.</w:t>
      </w:r>
    </w:p>
    <w:p w14:paraId="5547005A" w14:textId="77777777" w:rsidR="00312C0F" w:rsidRPr="00B04F3E" w:rsidRDefault="00312C0F" w:rsidP="00312C0F">
      <w:pPr>
        <w:pStyle w:val="BodyText"/>
        <w:rPr>
          <w:lang w:val="en-US"/>
        </w:rPr>
      </w:pPr>
    </w:p>
    <w:p w14:paraId="61F3CB75" w14:textId="77777777" w:rsidR="00312C0F" w:rsidRDefault="00312C0F" w:rsidP="00312C0F">
      <w:pPr>
        <w:pStyle w:val="BodyText"/>
        <w:rPr>
          <w:lang w:val="en-US"/>
        </w:rPr>
      </w:pPr>
      <w:r w:rsidRPr="00B04F3E">
        <w:rPr>
          <w:lang w:val="en-US"/>
        </w:rPr>
        <w:t>So, as a Diploma in Herbology student you will be able to engage with not only several practicing herbalists, but also our very own botanist, organic and biodynamic horticulturists and wildlife gardeners, wild forager (extraordinaire!), distiller, botanical percolation expert, a local soap maker, herbal astrologist, physic garden historians and physic garden designer, and our post graduate SSSI conservationist, seaweed-pressing herbarium artist, Goethean science and anthroposophical practitioners, alchemist, nutritionist, herbal confectioner and chocolate maker, amongst others!</w:t>
      </w:r>
    </w:p>
    <w:p w14:paraId="60D1223E" w14:textId="77777777" w:rsidR="00312C0F" w:rsidRDefault="00312C0F" w:rsidP="00312C0F">
      <w:pPr>
        <w:spacing w:line="240" w:lineRule="auto"/>
        <w:rPr>
          <w:rFonts w:cstheme="minorHAnsi"/>
          <w:lang w:val="en-US"/>
        </w:rPr>
      </w:pPr>
      <w:r>
        <w:rPr>
          <w:rFonts w:cstheme="minorHAnsi"/>
          <w:lang w:val="en-US"/>
        </w:rPr>
        <w:br w:type="page"/>
      </w:r>
    </w:p>
    <w:p w14:paraId="521B7D17" w14:textId="77777777" w:rsidR="00312C0F" w:rsidRPr="00591535" w:rsidRDefault="00312C0F" w:rsidP="00312C0F">
      <w:pPr>
        <w:pStyle w:val="Heading1"/>
        <w:rPr>
          <w:rFonts w:asciiTheme="minorHAnsi" w:hAnsiTheme="minorHAnsi" w:cstheme="minorHAnsi"/>
          <w:b/>
          <w:bCs/>
        </w:rPr>
      </w:pPr>
      <w:bookmarkStart w:id="14" w:name="_Toc132805998"/>
      <w:bookmarkStart w:id="15" w:name="_Toc195712979"/>
      <w:bookmarkStart w:id="16" w:name="_Hlk195617235"/>
      <w:r w:rsidRPr="00591535">
        <w:rPr>
          <w:rFonts w:asciiTheme="minorHAnsi" w:hAnsiTheme="minorHAnsi" w:cstheme="minorHAnsi"/>
          <w:b/>
        </w:rPr>
        <w:lastRenderedPageBreak/>
        <w:t>3. Course Dates and Times</w:t>
      </w:r>
      <w:bookmarkEnd w:id="14"/>
      <w:bookmarkEnd w:id="15"/>
    </w:p>
    <w:p w14:paraId="360507F8" w14:textId="70301E34" w:rsidR="00312C0F" w:rsidRPr="00B04F3E" w:rsidRDefault="00312C0F" w:rsidP="00312C0F">
      <w:pPr>
        <w:pStyle w:val="BodyText"/>
      </w:pPr>
      <w:r w:rsidRPr="00B04F3E">
        <w:t xml:space="preserve">Classes are </w:t>
      </w:r>
      <w:r w:rsidRPr="00B04F3E">
        <w:rPr>
          <w:lang w:eastAsia="en-GB"/>
        </w:rPr>
        <w:t>taught in the Fletcher Classroom at Royal Botanic Garden Edinburgh</w:t>
      </w:r>
      <w:r w:rsidRPr="00B04F3E">
        <w:t xml:space="preserve"> on Tuesdays from </w:t>
      </w:r>
      <w:r w:rsidRPr="00B04F3E">
        <w:rPr>
          <w:lang w:eastAsia="en-GB"/>
        </w:rPr>
        <w:t>9.30am – 4pm (may be slightly variable depending on the nature of the classes).</w:t>
      </w:r>
    </w:p>
    <w:p w14:paraId="7A0F9659" w14:textId="67AB6017"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 xml:space="preserve">Term 1: </w:t>
      </w:r>
      <w:r w:rsidR="007659A9">
        <w:rPr>
          <w:color w:val="000000" w:themeColor="text1"/>
          <w:sz w:val="24"/>
          <w:szCs w:val="22"/>
        </w:rPr>
        <w:t>30</w:t>
      </w:r>
      <w:r w:rsidRPr="00312C0F">
        <w:rPr>
          <w:color w:val="000000" w:themeColor="text1"/>
          <w:sz w:val="24"/>
          <w:szCs w:val="22"/>
        </w:rPr>
        <w:t xml:space="preserve">th September – </w:t>
      </w:r>
      <w:r w:rsidR="007659A9">
        <w:rPr>
          <w:color w:val="000000" w:themeColor="text1"/>
          <w:sz w:val="24"/>
          <w:szCs w:val="22"/>
        </w:rPr>
        <w:t>9</w:t>
      </w:r>
      <w:r w:rsidRPr="00312C0F">
        <w:rPr>
          <w:color w:val="000000" w:themeColor="text1"/>
          <w:sz w:val="24"/>
          <w:szCs w:val="22"/>
        </w:rPr>
        <w:t xml:space="preserve">th </w:t>
      </w:r>
      <w:r w:rsidR="007659A9">
        <w:rPr>
          <w:color w:val="000000" w:themeColor="text1"/>
          <w:sz w:val="24"/>
          <w:szCs w:val="22"/>
        </w:rPr>
        <w:t>December</w:t>
      </w:r>
      <w:r w:rsidRPr="00312C0F">
        <w:rPr>
          <w:color w:val="000000" w:themeColor="text1"/>
          <w:sz w:val="24"/>
          <w:szCs w:val="22"/>
        </w:rPr>
        <w:t xml:space="preserve"> 202</w:t>
      </w:r>
      <w:r w:rsidR="007659A9">
        <w:rPr>
          <w:color w:val="000000" w:themeColor="text1"/>
          <w:sz w:val="24"/>
          <w:szCs w:val="22"/>
        </w:rPr>
        <w:t>5</w:t>
      </w:r>
      <w:r w:rsidRPr="00312C0F">
        <w:rPr>
          <w:color w:val="000000" w:themeColor="text1"/>
          <w:sz w:val="24"/>
          <w:szCs w:val="22"/>
        </w:rPr>
        <w:t xml:space="preserve"> (no class 1</w:t>
      </w:r>
      <w:r w:rsidR="00FC5554">
        <w:rPr>
          <w:color w:val="000000" w:themeColor="text1"/>
          <w:sz w:val="24"/>
          <w:szCs w:val="22"/>
        </w:rPr>
        <w:t>4</w:t>
      </w:r>
      <w:r w:rsidRPr="00312C0F">
        <w:rPr>
          <w:color w:val="000000" w:themeColor="text1"/>
          <w:sz w:val="24"/>
          <w:szCs w:val="22"/>
        </w:rPr>
        <w:t>th Oct 202</w:t>
      </w:r>
      <w:r w:rsidR="00FC5554">
        <w:rPr>
          <w:color w:val="000000" w:themeColor="text1"/>
          <w:sz w:val="24"/>
          <w:szCs w:val="22"/>
        </w:rPr>
        <w:t>5</w:t>
      </w:r>
      <w:r w:rsidRPr="00312C0F">
        <w:rPr>
          <w:color w:val="000000" w:themeColor="text1"/>
          <w:sz w:val="24"/>
          <w:szCs w:val="22"/>
        </w:rPr>
        <w:t>)</w:t>
      </w:r>
    </w:p>
    <w:p w14:paraId="4307CBB1" w14:textId="7833FD04"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Term 2: 1</w:t>
      </w:r>
      <w:r w:rsidR="00FC5554">
        <w:rPr>
          <w:color w:val="000000" w:themeColor="text1"/>
          <w:sz w:val="24"/>
          <w:szCs w:val="22"/>
        </w:rPr>
        <w:t>3</w:t>
      </w:r>
      <w:r w:rsidRPr="00312C0F">
        <w:rPr>
          <w:color w:val="000000" w:themeColor="text1"/>
          <w:sz w:val="24"/>
          <w:szCs w:val="22"/>
        </w:rPr>
        <w:t xml:space="preserve">th January – </w:t>
      </w:r>
      <w:r w:rsidR="00FC5554">
        <w:rPr>
          <w:color w:val="000000" w:themeColor="text1"/>
          <w:sz w:val="24"/>
          <w:szCs w:val="22"/>
        </w:rPr>
        <w:t>24th</w:t>
      </w:r>
      <w:r w:rsidRPr="00312C0F">
        <w:rPr>
          <w:color w:val="000000" w:themeColor="text1"/>
          <w:sz w:val="24"/>
          <w:szCs w:val="22"/>
        </w:rPr>
        <w:t xml:space="preserve"> </w:t>
      </w:r>
      <w:r w:rsidR="00FC5554">
        <w:rPr>
          <w:color w:val="000000" w:themeColor="text1"/>
          <w:sz w:val="24"/>
          <w:szCs w:val="22"/>
        </w:rPr>
        <w:t>March</w:t>
      </w:r>
      <w:r w:rsidRPr="00312C0F">
        <w:rPr>
          <w:color w:val="000000" w:themeColor="text1"/>
          <w:sz w:val="24"/>
          <w:szCs w:val="22"/>
        </w:rPr>
        <w:t xml:space="preserve"> 202</w:t>
      </w:r>
      <w:r w:rsidR="00FC5554">
        <w:rPr>
          <w:color w:val="000000" w:themeColor="text1"/>
          <w:sz w:val="24"/>
          <w:szCs w:val="22"/>
        </w:rPr>
        <w:t>6</w:t>
      </w:r>
      <w:r w:rsidRPr="00312C0F">
        <w:rPr>
          <w:color w:val="000000" w:themeColor="text1"/>
          <w:sz w:val="24"/>
          <w:szCs w:val="22"/>
        </w:rPr>
        <w:t xml:space="preserve"> (no class 1</w:t>
      </w:r>
      <w:r w:rsidR="00FC5554">
        <w:rPr>
          <w:color w:val="000000" w:themeColor="text1"/>
          <w:sz w:val="24"/>
          <w:szCs w:val="22"/>
        </w:rPr>
        <w:t>7</w:t>
      </w:r>
      <w:r w:rsidRPr="00312C0F">
        <w:rPr>
          <w:color w:val="000000" w:themeColor="text1"/>
          <w:sz w:val="24"/>
          <w:szCs w:val="22"/>
        </w:rPr>
        <w:t>th February 202</w:t>
      </w:r>
      <w:r w:rsidR="00FC5554">
        <w:rPr>
          <w:color w:val="000000" w:themeColor="text1"/>
          <w:sz w:val="24"/>
          <w:szCs w:val="22"/>
        </w:rPr>
        <w:t>6</w:t>
      </w:r>
      <w:r w:rsidRPr="00312C0F">
        <w:rPr>
          <w:color w:val="000000" w:themeColor="text1"/>
          <w:sz w:val="24"/>
          <w:szCs w:val="22"/>
        </w:rPr>
        <w:t>)</w:t>
      </w:r>
    </w:p>
    <w:p w14:paraId="1D1E2CC7" w14:textId="768AFC34"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Term 3: 2</w:t>
      </w:r>
      <w:r w:rsidR="00FC5554">
        <w:rPr>
          <w:color w:val="000000" w:themeColor="text1"/>
          <w:sz w:val="24"/>
          <w:szCs w:val="22"/>
        </w:rPr>
        <w:t>1st</w:t>
      </w:r>
      <w:r w:rsidRPr="00312C0F">
        <w:rPr>
          <w:color w:val="000000" w:themeColor="text1"/>
          <w:sz w:val="24"/>
          <w:szCs w:val="22"/>
        </w:rPr>
        <w:t xml:space="preserve"> April – </w:t>
      </w:r>
      <w:r w:rsidR="00FC5554">
        <w:rPr>
          <w:color w:val="000000" w:themeColor="text1"/>
          <w:sz w:val="24"/>
          <w:szCs w:val="22"/>
        </w:rPr>
        <w:t>30th</w:t>
      </w:r>
      <w:r w:rsidRPr="00312C0F">
        <w:rPr>
          <w:color w:val="000000" w:themeColor="text1"/>
          <w:sz w:val="24"/>
          <w:szCs w:val="22"/>
        </w:rPr>
        <w:t xml:space="preserve"> Ju</w:t>
      </w:r>
      <w:r w:rsidR="00FC5554">
        <w:rPr>
          <w:color w:val="000000" w:themeColor="text1"/>
          <w:sz w:val="24"/>
          <w:szCs w:val="22"/>
        </w:rPr>
        <w:t>ne</w:t>
      </w:r>
      <w:r w:rsidRPr="00312C0F">
        <w:rPr>
          <w:color w:val="000000" w:themeColor="text1"/>
          <w:sz w:val="24"/>
          <w:szCs w:val="22"/>
        </w:rPr>
        <w:t xml:space="preserve"> 202</w:t>
      </w:r>
      <w:r w:rsidR="00FC5554">
        <w:rPr>
          <w:color w:val="000000" w:themeColor="text1"/>
          <w:sz w:val="24"/>
          <w:szCs w:val="22"/>
        </w:rPr>
        <w:t xml:space="preserve">6 </w:t>
      </w:r>
      <w:r w:rsidR="00FC5554" w:rsidRPr="00312C0F">
        <w:rPr>
          <w:color w:val="000000" w:themeColor="text1"/>
          <w:sz w:val="24"/>
          <w:szCs w:val="22"/>
        </w:rPr>
        <w:t xml:space="preserve">(no class </w:t>
      </w:r>
      <w:r w:rsidR="00FC5554">
        <w:rPr>
          <w:color w:val="000000" w:themeColor="text1"/>
          <w:sz w:val="24"/>
          <w:szCs w:val="22"/>
        </w:rPr>
        <w:t>26</w:t>
      </w:r>
      <w:r w:rsidR="00FC5554" w:rsidRPr="00312C0F">
        <w:rPr>
          <w:color w:val="000000" w:themeColor="text1"/>
          <w:sz w:val="24"/>
          <w:szCs w:val="22"/>
        </w:rPr>
        <w:t xml:space="preserve">th </w:t>
      </w:r>
      <w:r w:rsidR="00FC5554">
        <w:rPr>
          <w:color w:val="000000" w:themeColor="text1"/>
          <w:sz w:val="24"/>
          <w:szCs w:val="22"/>
        </w:rPr>
        <w:t>May</w:t>
      </w:r>
      <w:r w:rsidR="00FC5554" w:rsidRPr="00312C0F">
        <w:rPr>
          <w:color w:val="000000" w:themeColor="text1"/>
          <w:sz w:val="24"/>
          <w:szCs w:val="22"/>
        </w:rPr>
        <w:t xml:space="preserve"> 202</w:t>
      </w:r>
      <w:r w:rsidR="00FC5554">
        <w:rPr>
          <w:color w:val="000000" w:themeColor="text1"/>
          <w:sz w:val="24"/>
          <w:szCs w:val="22"/>
        </w:rPr>
        <w:t>6</w:t>
      </w:r>
      <w:r w:rsidR="00FC5554" w:rsidRPr="00312C0F">
        <w:rPr>
          <w:color w:val="000000" w:themeColor="text1"/>
          <w:sz w:val="24"/>
          <w:szCs w:val="22"/>
        </w:rPr>
        <w:t>)</w:t>
      </w:r>
    </w:p>
    <w:p w14:paraId="29A8A237" w14:textId="46940E24"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 xml:space="preserve">Submission of Dissertation: </w:t>
      </w:r>
      <w:r w:rsidR="00FC5554">
        <w:rPr>
          <w:color w:val="000000" w:themeColor="text1"/>
          <w:sz w:val="24"/>
          <w:szCs w:val="22"/>
        </w:rPr>
        <w:t>2nd</w:t>
      </w:r>
      <w:r w:rsidRPr="00312C0F">
        <w:rPr>
          <w:color w:val="000000" w:themeColor="text1"/>
          <w:sz w:val="24"/>
          <w:szCs w:val="22"/>
        </w:rPr>
        <w:t xml:space="preserve"> </w:t>
      </w:r>
      <w:r w:rsidR="00FC5554">
        <w:rPr>
          <w:color w:val="000000" w:themeColor="text1"/>
          <w:sz w:val="24"/>
          <w:szCs w:val="22"/>
        </w:rPr>
        <w:t>February</w:t>
      </w:r>
      <w:r w:rsidRPr="00312C0F">
        <w:rPr>
          <w:color w:val="000000" w:themeColor="text1"/>
          <w:sz w:val="24"/>
          <w:szCs w:val="22"/>
        </w:rPr>
        <w:t xml:space="preserve"> 2026</w:t>
      </w:r>
    </w:p>
    <w:p w14:paraId="4563DC3D" w14:textId="77777777" w:rsidR="00312C0F" w:rsidRDefault="00312C0F" w:rsidP="00312C0F">
      <w:pPr>
        <w:pStyle w:val="BodyText"/>
        <w:ind w:firstLine="340"/>
        <w:rPr>
          <w:i/>
          <w:iCs/>
        </w:rPr>
      </w:pPr>
      <w:r w:rsidRPr="00312C0F">
        <w:rPr>
          <w:i/>
          <w:iCs/>
        </w:rPr>
        <w:t>*These dates are subject to slight change</w:t>
      </w:r>
    </w:p>
    <w:p w14:paraId="2F6EC853" w14:textId="77777777" w:rsidR="00312C0F" w:rsidRDefault="00312C0F" w:rsidP="00312C0F">
      <w:pPr>
        <w:pStyle w:val="BodyText"/>
        <w:ind w:firstLine="340"/>
        <w:rPr>
          <w:i/>
          <w:iCs/>
        </w:rPr>
      </w:pPr>
    </w:p>
    <w:p w14:paraId="114C5440" w14:textId="77777777" w:rsidR="00312C0F" w:rsidRPr="00591535" w:rsidRDefault="00312C0F" w:rsidP="00312C0F">
      <w:pPr>
        <w:pStyle w:val="Heading1"/>
        <w:rPr>
          <w:rFonts w:asciiTheme="minorHAnsi" w:hAnsiTheme="minorHAnsi" w:cstheme="minorHAnsi"/>
          <w:b/>
          <w:bCs/>
        </w:rPr>
      </w:pPr>
      <w:bookmarkStart w:id="17" w:name="_Toc132805999"/>
      <w:bookmarkStart w:id="18" w:name="_Toc195712980"/>
      <w:bookmarkEnd w:id="16"/>
      <w:r w:rsidRPr="00591535">
        <w:rPr>
          <w:rFonts w:asciiTheme="minorHAnsi" w:hAnsiTheme="minorHAnsi" w:cstheme="minorHAnsi"/>
          <w:b/>
        </w:rPr>
        <w:t>4. The Course Aims</w:t>
      </w:r>
      <w:bookmarkEnd w:id="17"/>
      <w:bookmarkEnd w:id="18"/>
    </w:p>
    <w:p w14:paraId="5B85EEDF" w14:textId="77777777"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To explore and explain the world of herbs</w:t>
      </w:r>
    </w:p>
    <w:p w14:paraId="3C29C75D" w14:textId="285F781E"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 xml:space="preserve">Encourage the study </w:t>
      </w:r>
      <w:r w:rsidR="00FC5554" w:rsidRPr="00FC5554">
        <w:rPr>
          <w:color w:val="000000" w:themeColor="text1"/>
          <w:sz w:val="24"/>
          <w:szCs w:val="22"/>
        </w:rPr>
        <w:t>custodianship and sustainable use of medicinal plants.</w:t>
      </w:r>
    </w:p>
    <w:p w14:paraId="29D21945" w14:textId="77777777"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 xml:space="preserve">Share understanding of the earth’s herbal lore </w:t>
      </w:r>
    </w:p>
    <w:p w14:paraId="7C2047C6" w14:textId="77777777"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Enrich awareness of and involvement with the natural world</w:t>
      </w:r>
    </w:p>
    <w:p w14:paraId="7D6E83B7" w14:textId="69D8CBA1" w:rsidR="00312C0F" w:rsidRPr="00312C0F" w:rsidRDefault="00312C0F" w:rsidP="00312C0F">
      <w:pPr>
        <w:pStyle w:val="ListBullet"/>
        <w:spacing w:after="0" w:line="360" w:lineRule="auto"/>
        <w:rPr>
          <w:color w:val="000000" w:themeColor="text1"/>
          <w:sz w:val="24"/>
          <w:szCs w:val="22"/>
        </w:rPr>
      </w:pPr>
      <w:r w:rsidRPr="00312C0F">
        <w:rPr>
          <w:color w:val="000000" w:themeColor="text1"/>
          <w:sz w:val="24"/>
          <w:szCs w:val="22"/>
        </w:rPr>
        <w:t>Nurture the creative use of healing botanicals</w:t>
      </w:r>
    </w:p>
    <w:p w14:paraId="13C00F60" w14:textId="77777777" w:rsidR="00312C0F" w:rsidRDefault="00312C0F" w:rsidP="00312C0F">
      <w:pPr>
        <w:spacing w:line="240" w:lineRule="auto"/>
        <w:rPr>
          <w:rFonts w:cstheme="minorHAnsi"/>
        </w:rPr>
      </w:pPr>
      <w:r>
        <w:rPr>
          <w:rFonts w:cstheme="minorHAnsi"/>
        </w:rPr>
        <w:br w:type="page"/>
      </w:r>
    </w:p>
    <w:p w14:paraId="4A1A8E25" w14:textId="77777777" w:rsidR="00312C0F" w:rsidRPr="00312C0F" w:rsidRDefault="00312C0F" w:rsidP="00312C0F">
      <w:pPr>
        <w:pStyle w:val="Heading1"/>
      </w:pPr>
      <w:bookmarkStart w:id="19" w:name="_Toc132806000"/>
      <w:bookmarkStart w:id="20" w:name="_Toc195712981"/>
      <w:r w:rsidRPr="00312C0F">
        <w:lastRenderedPageBreak/>
        <w:t>5. Course Contents</w:t>
      </w:r>
      <w:bookmarkEnd w:id="19"/>
      <w:bookmarkEnd w:id="20"/>
    </w:p>
    <w:p w14:paraId="69D24F8A" w14:textId="77777777" w:rsidR="00312C0F" w:rsidRPr="00B04F3E" w:rsidRDefault="00312C0F" w:rsidP="00312C0F">
      <w:pPr>
        <w:pStyle w:val="BodyText"/>
      </w:pPr>
      <w:r w:rsidRPr="00B04F3E">
        <w:t>The course is divided into the following 5 modules. Each includes both practical and theoretical elements.</w:t>
      </w:r>
    </w:p>
    <w:p w14:paraId="3DBA5EA9" w14:textId="77777777" w:rsidR="00312C0F" w:rsidRPr="00A95AAC" w:rsidRDefault="00312C0F" w:rsidP="00A95AAC">
      <w:pPr>
        <w:pStyle w:val="ListBullet"/>
        <w:spacing w:after="0" w:line="360" w:lineRule="auto"/>
        <w:rPr>
          <w:color w:val="000000" w:themeColor="text1"/>
          <w:sz w:val="24"/>
          <w:szCs w:val="22"/>
        </w:rPr>
      </w:pPr>
      <w:r w:rsidRPr="00A95AAC">
        <w:rPr>
          <w:color w:val="000000" w:themeColor="text1"/>
          <w:sz w:val="24"/>
          <w:szCs w:val="22"/>
        </w:rPr>
        <w:t>Phytology</w:t>
      </w:r>
    </w:p>
    <w:p w14:paraId="31CE593B" w14:textId="77777777" w:rsidR="00312C0F" w:rsidRPr="00A95AAC" w:rsidRDefault="00312C0F" w:rsidP="00A95AAC">
      <w:pPr>
        <w:pStyle w:val="ListBullet"/>
        <w:spacing w:after="0" w:line="360" w:lineRule="auto"/>
        <w:rPr>
          <w:color w:val="000000" w:themeColor="text1"/>
          <w:sz w:val="24"/>
          <w:szCs w:val="22"/>
        </w:rPr>
      </w:pPr>
      <w:r w:rsidRPr="00A95AAC">
        <w:rPr>
          <w:color w:val="000000" w:themeColor="text1"/>
          <w:sz w:val="24"/>
          <w:szCs w:val="22"/>
        </w:rPr>
        <w:t>Green Pharmacy &amp; Pharmacology</w:t>
      </w:r>
    </w:p>
    <w:p w14:paraId="5441EC1F" w14:textId="77777777" w:rsidR="00312C0F" w:rsidRPr="00A95AAC" w:rsidRDefault="00312C0F" w:rsidP="00A95AAC">
      <w:pPr>
        <w:pStyle w:val="ListBullet"/>
        <w:spacing w:after="0" w:line="360" w:lineRule="auto"/>
        <w:rPr>
          <w:color w:val="000000" w:themeColor="text1"/>
          <w:sz w:val="24"/>
          <w:szCs w:val="22"/>
        </w:rPr>
      </w:pPr>
      <w:r w:rsidRPr="00A95AAC">
        <w:rPr>
          <w:color w:val="000000" w:themeColor="text1"/>
          <w:sz w:val="24"/>
          <w:szCs w:val="22"/>
        </w:rPr>
        <w:t>Physic Garden Horticulture &amp; Design</w:t>
      </w:r>
    </w:p>
    <w:p w14:paraId="000C4A3E" w14:textId="77777777" w:rsidR="00312C0F" w:rsidRPr="00A95AAC" w:rsidRDefault="00312C0F" w:rsidP="00A95AAC">
      <w:pPr>
        <w:pStyle w:val="ListBullet"/>
        <w:spacing w:after="0" w:line="360" w:lineRule="auto"/>
        <w:rPr>
          <w:color w:val="000000" w:themeColor="text1"/>
          <w:sz w:val="24"/>
          <w:szCs w:val="22"/>
        </w:rPr>
      </w:pPr>
      <w:proofErr w:type="spellStart"/>
      <w:r w:rsidRPr="00A95AAC">
        <w:rPr>
          <w:color w:val="000000" w:themeColor="text1"/>
          <w:sz w:val="24"/>
          <w:szCs w:val="22"/>
        </w:rPr>
        <w:t>Ethnomedica</w:t>
      </w:r>
      <w:proofErr w:type="spellEnd"/>
      <w:r w:rsidRPr="00A95AAC">
        <w:rPr>
          <w:color w:val="000000" w:themeColor="text1"/>
          <w:sz w:val="24"/>
          <w:szCs w:val="22"/>
        </w:rPr>
        <w:t xml:space="preserve"> </w:t>
      </w:r>
    </w:p>
    <w:p w14:paraId="7288CBFE" w14:textId="77777777" w:rsidR="00312C0F" w:rsidRPr="00A95AAC" w:rsidRDefault="00312C0F" w:rsidP="00A95AAC">
      <w:pPr>
        <w:pStyle w:val="ListBullet"/>
        <w:spacing w:after="0" w:line="360" w:lineRule="auto"/>
        <w:rPr>
          <w:color w:val="000000" w:themeColor="text1"/>
          <w:sz w:val="24"/>
          <w:szCs w:val="22"/>
        </w:rPr>
      </w:pPr>
      <w:r w:rsidRPr="00A95AAC">
        <w:rPr>
          <w:color w:val="000000" w:themeColor="text1"/>
          <w:sz w:val="24"/>
          <w:szCs w:val="22"/>
        </w:rPr>
        <w:t>Wild Herbal Ecology</w:t>
      </w:r>
    </w:p>
    <w:p w14:paraId="5564EC18" w14:textId="77777777" w:rsidR="00312C0F" w:rsidRPr="006E166C" w:rsidRDefault="00312C0F" w:rsidP="00312C0F">
      <w:pPr>
        <w:pStyle w:val="ListBullet"/>
        <w:numPr>
          <w:ilvl w:val="0"/>
          <w:numId w:val="0"/>
        </w:numPr>
        <w:ind w:left="340"/>
        <w:rPr>
          <w:szCs w:val="22"/>
        </w:rPr>
      </w:pPr>
    </w:p>
    <w:p w14:paraId="0506B435" w14:textId="77777777" w:rsidR="00312C0F" w:rsidRPr="00591535" w:rsidRDefault="00312C0F" w:rsidP="00312C0F">
      <w:pPr>
        <w:pStyle w:val="Heading2"/>
        <w:rPr>
          <w:bCs/>
        </w:rPr>
      </w:pPr>
      <w:bookmarkStart w:id="21" w:name="_Toc104291775"/>
      <w:bookmarkStart w:id="22" w:name="_Toc104816218"/>
      <w:bookmarkStart w:id="23" w:name="_Toc132806001"/>
      <w:r w:rsidRPr="00591535">
        <w:t>5.1 Phytology</w:t>
      </w:r>
      <w:bookmarkEnd w:id="21"/>
      <w:bookmarkEnd w:id="22"/>
      <w:bookmarkEnd w:id="23"/>
    </w:p>
    <w:p w14:paraId="42F64031" w14:textId="77777777" w:rsidR="00312C0F" w:rsidRDefault="00312C0F" w:rsidP="00312C0F">
      <w:pPr>
        <w:pStyle w:val="BodyText"/>
      </w:pPr>
    </w:p>
    <w:p w14:paraId="334FFDCC" w14:textId="0DAD0DC7" w:rsidR="00312C0F" w:rsidRPr="00B04F3E" w:rsidRDefault="00312C0F" w:rsidP="00312C0F">
      <w:pPr>
        <w:pStyle w:val="BodyText"/>
      </w:pPr>
      <w:r w:rsidRPr="00B04F3E">
        <w:t xml:space="preserve">Phytology (the study of plants) is presented here as a unique combination of 3 fundamental components of our Herbology studies. These are: </w:t>
      </w:r>
    </w:p>
    <w:p w14:paraId="1EC8412B" w14:textId="77777777" w:rsidR="00312C0F" w:rsidRPr="00B04F3E" w:rsidRDefault="00312C0F" w:rsidP="00312C0F">
      <w:pPr>
        <w:jc w:val="both"/>
        <w:rPr>
          <w:rFonts w:cstheme="minorHAnsi"/>
          <w:b/>
        </w:rPr>
      </w:pPr>
    </w:p>
    <w:p w14:paraId="0378E218" w14:textId="77777777" w:rsidR="00312C0F" w:rsidRPr="00591535" w:rsidRDefault="00312C0F" w:rsidP="005C2768">
      <w:pPr>
        <w:pStyle w:val="Heading4"/>
        <w:rPr>
          <w:bCs/>
        </w:rPr>
      </w:pPr>
      <w:r w:rsidRPr="00591535">
        <w:t xml:space="preserve">Part I - Botany </w:t>
      </w:r>
    </w:p>
    <w:p w14:paraId="740B06D0" w14:textId="77777777" w:rsidR="00312C0F" w:rsidRPr="00B04F3E" w:rsidRDefault="00312C0F" w:rsidP="00312C0F">
      <w:pPr>
        <w:pStyle w:val="BodyText"/>
      </w:pPr>
      <w:r w:rsidRPr="00B04F3E">
        <w:t xml:space="preserve">Botany for Beginners – a carefully adapted study topic) that has been especially tailored to meet the </w:t>
      </w:r>
      <w:proofErr w:type="gramStart"/>
      <w:r w:rsidRPr="00B04F3E">
        <w:t>particular requirements</w:t>
      </w:r>
      <w:proofErr w:type="gramEnd"/>
      <w:r w:rsidRPr="00B04F3E">
        <w:t xml:space="preserve"> of our Herbology programme. Emphasis has been placed on the forms and functions of plants, their external structural morphology, inner tissue histology, metabolism and nutrition. (Fungi, Bryophytes (mosses, liverworts and hornworts), </w:t>
      </w:r>
      <w:proofErr w:type="spellStart"/>
      <w:r w:rsidRPr="00B04F3E">
        <w:t>Arboreals</w:t>
      </w:r>
      <w:proofErr w:type="spellEnd"/>
      <w:r w:rsidRPr="00B04F3E">
        <w:t xml:space="preserve">, Lichens, and sea Algae are all included as part of this study). </w:t>
      </w:r>
    </w:p>
    <w:p w14:paraId="661154AB" w14:textId="77777777" w:rsidR="00312C0F" w:rsidRPr="00B04F3E" w:rsidRDefault="00312C0F" w:rsidP="00312C0F">
      <w:pPr>
        <w:pStyle w:val="BodyText"/>
      </w:pPr>
    </w:p>
    <w:p w14:paraId="41EA0EBF" w14:textId="77777777" w:rsidR="00312C0F" w:rsidRPr="00B04F3E" w:rsidRDefault="00312C0F" w:rsidP="00312C0F">
      <w:pPr>
        <w:pStyle w:val="BodyText"/>
      </w:pPr>
      <w:r w:rsidRPr="00B04F3E">
        <w:t>Folk and Linnaean nomenclature, together with useful techniques to facilitate correct identification of indigenous and non-native herbs whilst out in the field, will also be covered.</w:t>
      </w:r>
    </w:p>
    <w:p w14:paraId="4B447B12" w14:textId="77777777" w:rsidR="00312C0F" w:rsidRPr="00B04F3E" w:rsidRDefault="00312C0F" w:rsidP="00312C0F">
      <w:pPr>
        <w:pStyle w:val="BodyText"/>
        <w:rPr>
          <w:sz w:val="20"/>
        </w:rPr>
      </w:pPr>
    </w:p>
    <w:p w14:paraId="1D323889" w14:textId="5413EBB1" w:rsidR="00312C0F" w:rsidRPr="00B04F3E" w:rsidRDefault="00312C0F" w:rsidP="00312C0F">
      <w:pPr>
        <w:pStyle w:val="BodyText"/>
        <w:rPr>
          <w:sz w:val="20"/>
        </w:rPr>
      </w:pPr>
      <w:r w:rsidRPr="00B04F3E">
        <w:rPr>
          <w:sz w:val="20"/>
        </w:rPr>
        <w:t xml:space="preserve">(Please note that this topic is not assessed directly but knowledge of the subject will be required for several of your </w:t>
      </w:r>
      <w:r w:rsidR="00C05919">
        <w:rPr>
          <w:sz w:val="20"/>
        </w:rPr>
        <w:t>9</w:t>
      </w:r>
      <w:r w:rsidRPr="00B04F3E">
        <w:rPr>
          <w:sz w:val="20"/>
        </w:rPr>
        <w:t xml:space="preserve"> Complementary Study Assignments)</w:t>
      </w:r>
    </w:p>
    <w:p w14:paraId="2AAF8ED3" w14:textId="77777777" w:rsidR="00312C0F" w:rsidRPr="00B04F3E" w:rsidRDefault="00312C0F" w:rsidP="00312C0F">
      <w:pPr>
        <w:jc w:val="both"/>
        <w:rPr>
          <w:rFonts w:cstheme="minorHAnsi"/>
        </w:rPr>
      </w:pPr>
    </w:p>
    <w:p w14:paraId="262B44CB" w14:textId="18F406AF" w:rsidR="00312C0F" w:rsidRPr="00092651" w:rsidRDefault="00312C0F" w:rsidP="00092651">
      <w:pPr>
        <w:pStyle w:val="Heading4"/>
        <w:rPr>
          <w:bCs/>
        </w:rPr>
      </w:pPr>
      <w:r w:rsidRPr="00591535">
        <w:t xml:space="preserve">Part II - Materia Medica </w:t>
      </w:r>
    </w:p>
    <w:p w14:paraId="64FAD7DE" w14:textId="77777777" w:rsidR="00312C0F" w:rsidRPr="00B04F3E" w:rsidRDefault="00312C0F" w:rsidP="00A95AAC">
      <w:pPr>
        <w:pStyle w:val="BodyText"/>
      </w:pPr>
      <w:r w:rsidRPr="00B04F3E">
        <w:t xml:space="preserve">Materia medica (the medicinal ingredients or materials used in our herbal remedy-making) embraces an extensive range of healing botanicals and the various therapeutic compounds that might be derived from them. Many medicinal treasures are to be found </w:t>
      </w:r>
      <w:r w:rsidRPr="00B04F3E">
        <w:lastRenderedPageBreak/>
        <w:t xml:space="preserve">amongst the Garden’s own remarkable collections of both native and non-native plants and many of these may be thoroughly explored within their seasonal time frames. </w:t>
      </w:r>
    </w:p>
    <w:p w14:paraId="06383B5D" w14:textId="77777777" w:rsidR="00312C0F" w:rsidRPr="00B04F3E" w:rsidRDefault="00312C0F" w:rsidP="00A95AAC">
      <w:pPr>
        <w:pStyle w:val="BodyText"/>
      </w:pPr>
    </w:p>
    <w:p w14:paraId="364A1EDA" w14:textId="77777777" w:rsidR="00312C0F" w:rsidRPr="00B04F3E" w:rsidRDefault="00312C0F" w:rsidP="00A95AAC">
      <w:pPr>
        <w:pStyle w:val="BodyText"/>
      </w:pPr>
      <w:r w:rsidRPr="00B04F3E">
        <w:t xml:space="preserve">The basic techniques of elementary Botanical Illustration are taught as complementary to this (and indeed other) subject/s of study – enabling students to capture </w:t>
      </w:r>
      <w:proofErr w:type="gramStart"/>
      <w:r w:rsidRPr="00B04F3E">
        <w:t>a</w:t>
      </w:r>
      <w:proofErr w:type="gramEnd"/>
      <w:r w:rsidRPr="00B04F3E">
        <w:t xml:space="preserve"> herb’s intrinsic characteristics quickly and subjectively whilst ‘out in the field’.</w:t>
      </w:r>
    </w:p>
    <w:p w14:paraId="548E5049" w14:textId="77777777" w:rsidR="00312C0F" w:rsidRPr="00B04F3E" w:rsidRDefault="00312C0F" w:rsidP="00A95AAC">
      <w:pPr>
        <w:pStyle w:val="BodyText"/>
        <w:rPr>
          <w:rFonts w:cstheme="minorHAnsi"/>
          <w:b/>
        </w:rPr>
      </w:pPr>
    </w:p>
    <w:p w14:paraId="1F3190FA" w14:textId="0ABF0DAD" w:rsidR="00312C0F" w:rsidRPr="00A95AAC" w:rsidRDefault="00312C0F" w:rsidP="005C2768">
      <w:pPr>
        <w:pStyle w:val="Heading4"/>
        <w:rPr>
          <w:bCs/>
        </w:rPr>
      </w:pPr>
      <w:r w:rsidRPr="00591535">
        <w:t>Part III - Herbaria</w:t>
      </w:r>
    </w:p>
    <w:p w14:paraId="4B938263" w14:textId="78C9750A" w:rsidR="00312C0F" w:rsidRPr="00B04F3E" w:rsidRDefault="00312C0F" w:rsidP="00A95AAC">
      <w:pPr>
        <w:pStyle w:val="BodyText"/>
      </w:pPr>
      <w:proofErr w:type="gramStart"/>
      <w:r w:rsidRPr="00B04F3E">
        <w:t>A</w:t>
      </w:r>
      <w:proofErr w:type="gramEnd"/>
      <w:r w:rsidRPr="00B04F3E">
        <w:t xml:space="preserve"> herbarium is essentially a </w:t>
      </w:r>
      <w:r w:rsidR="00FC5554">
        <w:t>preserved</w:t>
      </w:r>
      <w:r w:rsidRPr="00B04F3E">
        <w:t xml:space="preserve"> garden, a repository or reference library of botanical forms. A collection of herbaria captures a floristic moment in time and may be utilized by many diverse people for the purposes of documentation, learning and enjoyment.</w:t>
      </w:r>
    </w:p>
    <w:p w14:paraId="74FDF950" w14:textId="77777777" w:rsidR="00312C0F" w:rsidRPr="00B04F3E" w:rsidRDefault="00312C0F" w:rsidP="00A95AAC">
      <w:pPr>
        <w:pStyle w:val="BodyText"/>
      </w:pPr>
    </w:p>
    <w:p w14:paraId="4E525ABD" w14:textId="77777777" w:rsidR="00312C0F" w:rsidRPr="00B04F3E" w:rsidRDefault="00312C0F" w:rsidP="00A95AAC">
      <w:pPr>
        <w:pStyle w:val="BodyText"/>
      </w:pPr>
      <w:r w:rsidRPr="00B04F3E">
        <w:t xml:space="preserve">Knowing how to correctly gather, prepare and present a herbaria collection (whether pressed and dried or in Spirit or Carpological form) not only enriches the Herbologist’s creative repertoire, </w:t>
      </w:r>
      <w:proofErr w:type="gramStart"/>
      <w:r w:rsidRPr="00B04F3E">
        <w:t>it</w:t>
      </w:r>
      <w:proofErr w:type="gramEnd"/>
      <w:r w:rsidRPr="00B04F3E">
        <w:t xml:space="preserve"> also provides a valuable point of reference to facilitate herbal identification, and perfectly complements our exploratory studies in elementary Botany.</w:t>
      </w:r>
    </w:p>
    <w:p w14:paraId="486FD50F" w14:textId="77777777" w:rsidR="00312C0F" w:rsidRPr="00B04F3E" w:rsidRDefault="00312C0F" w:rsidP="00A95AAC">
      <w:pPr>
        <w:pStyle w:val="BodyText"/>
        <w:rPr>
          <w:rFonts w:cstheme="minorHAnsi"/>
        </w:rPr>
      </w:pPr>
    </w:p>
    <w:p w14:paraId="07C6A127" w14:textId="4D2A4C32" w:rsidR="00312C0F" w:rsidRPr="00A95AAC" w:rsidRDefault="00312C0F" w:rsidP="005C2768">
      <w:pPr>
        <w:pStyle w:val="Heading4"/>
        <w:rPr>
          <w:bCs/>
        </w:rPr>
      </w:pPr>
      <w:r w:rsidRPr="00591535">
        <w:t>Required for Assessment:</w:t>
      </w:r>
    </w:p>
    <w:p w14:paraId="6A211A8D" w14:textId="77777777" w:rsidR="00312C0F" w:rsidRPr="00A95AAC" w:rsidRDefault="00312C0F" w:rsidP="00A95AAC">
      <w:pPr>
        <w:pStyle w:val="ListBullet"/>
        <w:spacing w:after="0" w:line="360" w:lineRule="auto"/>
        <w:rPr>
          <w:color w:val="000000" w:themeColor="text1"/>
          <w:sz w:val="24"/>
          <w:szCs w:val="22"/>
        </w:rPr>
      </w:pPr>
      <w:proofErr w:type="gramStart"/>
      <w:r w:rsidRPr="00A95AAC">
        <w:rPr>
          <w:color w:val="000000" w:themeColor="text1"/>
          <w:sz w:val="24"/>
          <w:szCs w:val="22"/>
        </w:rPr>
        <w:t>A</w:t>
      </w:r>
      <w:proofErr w:type="gramEnd"/>
      <w:r w:rsidRPr="00A95AAC">
        <w:rPr>
          <w:color w:val="000000" w:themeColor="text1"/>
          <w:sz w:val="24"/>
          <w:szCs w:val="22"/>
        </w:rPr>
        <w:t xml:space="preserve"> Herbal Journal (Reflections on Learning)</w:t>
      </w:r>
    </w:p>
    <w:p w14:paraId="130474B5" w14:textId="03D72BB0" w:rsidR="00312C0F" w:rsidRPr="00A95AAC" w:rsidRDefault="00FC5554" w:rsidP="00A95AAC">
      <w:pPr>
        <w:pStyle w:val="ListBullet"/>
        <w:spacing w:after="0" w:line="360" w:lineRule="auto"/>
        <w:rPr>
          <w:color w:val="000000" w:themeColor="text1"/>
          <w:sz w:val="24"/>
          <w:szCs w:val="22"/>
        </w:rPr>
      </w:pPr>
      <w:r>
        <w:rPr>
          <w:color w:val="000000" w:themeColor="text1"/>
          <w:sz w:val="24"/>
          <w:szCs w:val="22"/>
        </w:rPr>
        <w:t>9</w:t>
      </w:r>
      <w:r w:rsidR="00312C0F" w:rsidRPr="00A95AAC">
        <w:rPr>
          <w:color w:val="000000" w:themeColor="text1"/>
          <w:sz w:val="24"/>
          <w:szCs w:val="22"/>
        </w:rPr>
        <w:t xml:space="preserve"> Complementary Study Assignments</w:t>
      </w:r>
    </w:p>
    <w:p w14:paraId="27D12F49" w14:textId="4598A964" w:rsidR="00312C0F" w:rsidRPr="00A95AAC" w:rsidRDefault="00312C0F" w:rsidP="00A95AAC">
      <w:pPr>
        <w:pStyle w:val="ListBullet"/>
        <w:spacing w:after="0" w:line="360" w:lineRule="auto"/>
        <w:rPr>
          <w:color w:val="000000" w:themeColor="text1"/>
          <w:sz w:val="24"/>
          <w:szCs w:val="22"/>
        </w:rPr>
      </w:pPr>
      <w:proofErr w:type="gramStart"/>
      <w:r w:rsidRPr="00A95AAC">
        <w:rPr>
          <w:color w:val="000000" w:themeColor="text1"/>
          <w:sz w:val="24"/>
          <w:szCs w:val="22"/>
        </w:rPr>
        <w:t>A</w:t>
      </w:r>
      <w:proofErr w:type="gramEnd"/>
      <w:r w:rsidRPr="00A95AAC">
        <w:rPr>
          <w:color w:val="000000" w:themeColor="text1"/>
          <w:sz w:val="24"/>
          <w:szCs w:val="22"/>
        </w:rPr>
        <w:t xml:space="preserve"> Herbarium Collection (12 dried, pressed and mounted medicinal herb specimens</w:t>
      </w:r>
      <w:r w:rsidR="00FC5554">
        <w:rPr>
          <w:color w:val="000000" w:themeColor="text1"/>
          <w:sz w:val="24"/>
          <w:szCs w:val="22"/>
        </w:rPr>
        <w:t xml:space="preserve"> and 1 Sprit preserved specimen</w:t>
      </w:r>
      <w:r w:rsidRPr="00A95AAC">
        <w:rPr>
          <w:color w:val="000000" w:themeColor="text1"/>
          <w:sz w:val="24"/>
          <w:szCs w:val="22"/>
        </w:rPr>
        <w:t xml:space="preserve">) </w:t>
      </w:r>
      <w:bookmarkStart w:id="24" w:name="_Toc104291776"/>
    </w:p>
    <w:p w14:paraId="1F0FD199" w14:textId="77777777" w:rsidR="00312C0F" w:rsidRPr="00B04F3E" w:rsidRDefault="00312C0F" w:rsidP="00312C0F">
      <w:pPr>
        <w:spacing w:line="240" w:lineRule="auto"/>
        <w:rPr>
          <w:rFonts w:cstheme="minorHAnsi"/>
          <w:bCs/>
          <w:sz w:val="28"/>
          <w:szCs w:val="26"/>
          <w:lang w:val="en-US"/>
        </w:rPr>
      </w:pPr>
      <w:r w:rsidRPr="00B04F3E">
        <w:rPr>
          <w:rFonts w:cstheme="minorHAnsi"/>
        </w:rPr>
        <w:br w:type="page"/>
      </w:r>
    </w:p>
    <w:p w14:paraId="422B5546" w14:textId="3B721E2F" w:rsidR="00312C0F" w:rsidRPr="005A486C" w:rsidRDefault="00312C0F" w:rsidP="005A486C">
      <w:pPr>
        <w:pStyle w:val="Heading2"/>
      </w:pPr>
      <w:bookmarkStart w:id="25" w:name="_Toc104816219"/>
      <w:bookmarkStart w:id="26" w:name="_Toc132806002"/>
      <w:r w:rsidRPr="005A486C">
        <w:lastRenderedPageBreak/>
        <w:t>5.2 Green Pharmacy &amp; Pharmacology</w:t>
      </w:r>
      <w:bookmarkEnd w:id="24"/>
      <w:bookmarkEnd w:id="25"/>
      <w:bookmarkEnd w:id="26"/>
    </w:p>
    <w:p w14:paraId="13733E91" w14:textId="77777777" w:rsidR="00312C0F" w:rsidRPr="00B04F3E" w:rsidRDefault="00312C0F" w:rsidP="00CF6FC2">
      <w:pPr>
        <w:pStyle w:val="Heading3"/>
      </w:pPr>
      <w:r w:rsidRPr="00B04F3E">
        <w:t xml:space="preserve">Green Pharmacy </w:t>
      </w:r>
    </w:p>
    <w:p w14:paraId="4733F5E0" w14:textId="77777777" w:rsidR="00312C0F" w:rsidRPr="00B04F3E" w:rsidRDefault="00312C0F" w:rsidP="00CF6FC2">
      <w:pPr>
        <w:pStyle w:val="BodyText"/>
      </w:pPr>
      <w:r w:rsidRPr="00B04F3E">
        <w:t xml:space="preserve">(Herbal Remedy–Making) </w:t>
      </w:r>
    </w:p>
    <w:p w14:paraId="2F6C6ADE" w14:textId="77777777" w:rsidR="00312C0F" w:rsidRPr="00B04F3E" w:rsidRDefault="00312C0F" w:rsidP="00CF6FC2">
      <w:pPr>
        <w:pStyle w:val="BodyText"/>
      </w:pPr>
    </w:p>
    <w:p w14:paraId="6D4C8DFA" w14:textId="77777777" w:rsidR="00312C0F" w:rsidRPr="00B04F3E" w:rsidRDefault="00312C0F" w:rsidP="00CF6FC2">
      <w:pPr>
        <w:pStyle w:val="BodyText"/>
      </w:pPr>
      <w:r w:rsidRPr="00B04F3E">
        <w:t xml:space="preserve">Some of the most exciting moments of the RBGE Herbology programme are undoubtedly when you come to make your first herbal remedies – your very own Green Pharmacy preparations. These remedies may be made using herbs that you have grown yourself from seed, sourced from your local herbal dispensary or gathered in the wild. You will be provided with all the instructions you need to successfully make your own herbal ‘medicine chest’ and an abundance of delicious recipes to choose from </w:t>
      </w:r>
    </w:p>
    <w:p w14:paraId="2CEFAD07" w14:textId="77777777" w:rsidR="00312C0F" w:rsidRPr="00B04F3E" w:rsidRDefault="00312C0F" w:rsidP="00CF6FC2">
      <w:pPr>
        <w:pStyle w:val="BodyText"/>
      </w:pPr>
    </w:p>
    <w:p w14:paraId="01CDAD1B" w14:textId="77777777" w:rsidR="00312C0F" w:rsidRPr="00B04F3E" w:rsidRDefault="00312C0F" w:rsidP="00CF6FC2">
      <w:pPr>
        <w:pStyle w:val="BodyText"/>
        <w:rPr>
          <w:b/>
        </w:rPr>
      </w:pPr>
      <w:r w:rsidRPr="00B04F3E">
        <w:t>Pharmacology concurrently explores that most magical and holistic of synergies - the precious medicinal constituents (or healing compounds) that are nurtured within the herbs themselves. We will study associated herbal recipe formulations, compile some of our own bespoke adaptations and ponder their potential for eliciting a desired therapeutic effect within or without the various bodily systems.</w:t>
      </w:r>
    </w:p>
    <w:p w14:paraId="4A7683D4" w14:textId="77777777" w:rsidR="00312C0F" w:rsidRPr="00B04F3E" w:rsidRDefault="00312C0F" w:rsidP="00312C0F">
      <w:pPr>
        <w:jc w:val="both"/>
        <w:rPr>
          <w:rFonts w:cstheme="minorHAnsi"/>
        </w:rPr>
      </w:pPr>
    </w:p>
    <w:p w14:paraId="3FAC3D80" w14:textId="77777777" w:rsidR="00312C0F" w:rsidRPr="00591535" w:rsidRDefault="00312C0F" w:rsidP="00CF6FC2">
      <w:pPr>
        <w:pStyle w:val="Heading3"/>
        <w:rPr>
          <w:bCs/>
        </w:rPr>
      </w:pPr>
      <w:r w:rsidRPr="00591535">
        <w:t xml:space="preserve">Pharmacology </w:t>
      </w:r>
    </w:p>
    <w:p w14:paraId="4DC02E0B" w14:textId="77777777" w:rsidR="00312C0F" w:rsidRPr="00B04F3E" w:rsidRDefault="00312C0F" w:rsidP="00CF6FC2">
      <w:pPr>
        <w:pStyle w:val="BodyText"/>
      </w:pPr>
      <w:r w:rsidRPr="00B04F3E">
        <w:t>We have structured your Pharmacological studies into 3 easy to digest aperitifs as follows:</w:t>
      </w:r>
    </w:p>
    <w:p w14:paraId="60B32DF7" w14:textId="77777777" w:rsidR="00312C0F" w:rsidRPr="00B04F3E" w:rsidRDefault="00312C0F" w:rsidP="00CF6FC2">
      <w:pPr>
        <w:pStyle w:val="BodyText"/>
      </w:pPr>
    </w:p>
    <w:p w14:paraId="54F751FE" w14:textId="70300B6E" w:rsidR="00312C0F" w:rsidRPr="00B04F3E" w:rsidRDefault="00312C0F" w:rsidP="00CF6FC2">
      <w:pPr>
        <w:pStyle w:val="BodyText"/>
        <w:rPr>
          <w:sz w:val="20"/>
        </w:rPr>
      </w:pPr>
      <w:r w:rsidRPr="00B04F3E">
        <w:rPr>
          <w:sz w:val="20"/>
        </w:rPr>
        <w:t xml:space="preserve">(Please note that the topic of Pharmacology is not assessed directly but knowledge of the subject will be required for several of your </w:t>
      </w:r>
      <w:r w:rsidR="00C05919">
        <w:rPr>
          <w:sz w:val="20"/>
        </w:rPr>
        <w:t>9</w:t>
      </w:r>
      <w:r w:rsidRPr="00B04F3E">
        <w:rPr>
          <w:sz w:val="20"/>
        </w:rPr>
        <w:t xml:space="preserve"> Complementary Study Assignments)</w:t>
      </w:r>
    </w:p>
    <w:p w14:paraId="2F116161" w14:textId="77777777" w:rsidR="00312C0F" w:rsidRPr="00B04F3E" w:rsidRDefault="00312C0F" w:rsidP="00312C0F">
      <w:pPr>
        <w:jc w:val="both"/>
        <w:rPr>
          <w:rFonts w:cstheme="minorHAnsi"/>
        </w:rPr>
      </w:pPr>
    </w:p>
    <w:p w14:paraId="214182B5" w14:textId="64B12FBA" w:rsidR="00CF6FC2" w:rsidRPr="00CF6FC2" w:rsidRDefault="00312C0F" w:rsidP="00092651">
      <w:pPr>
        <w:pStyle w:val="Heading4"/>
      </w:pPr>
      <w:r w:rsidRPr="005C2768">
        <w:t>Part I - How Herbs Work</w:t>
      </w:r>
    </w:p>
    <w:p w14:paraId="3A5082F2" w14:textId="0CA74CA1" w:rsidR="00312C0F" w:rsidRPr="00B04F3E" w:rsidRDefault="00312C0F" w:rsidP="00CF6FC2">
      <w:pPr>
        <w:pStyle w:val="BodyText"/>
      </w:pPr>
      <w:r w:rsidRPr="00B04F3E">
        <w:t>Here we establish herb/body connections, and experience firsthand many of the remarkable healing compounds that might be sourced from an exemplary range of medicinal botanicals - collectively referred to as our herbal Materia medica. Learn about how the herbs are absorbed, their transport mechanisms, and the therapeutic influences they affect … all the Pharmacokinetic and Pharmacodynamic effects of your favourite herbal medicines will be revealed.</w:t>
      </w:r>
    </w:p>
    <w:p w14:paraId="2070F83D" w14:textId="28EFF94E" w:rsidR="006E6912" w:rsidRPr="00B04F3E" w:rsidRDefault="006E6912" w:rsidP="006E6912">
      <w:pPr>
        <w:spacing w:line="240" w:lineRule="auto"/>
        <w:rPr>
          <w:rFonts w:cstheme="minorHAnsi"/>
        </w:rPr>
      </w:pPr>
      <w:r>
        <w:rPr>
          <w:rFonts w:cstheme="minorHAnsi"/>
        </w:rPr>
        <w:br w:type="page"/>
      </w:r>
    </w:p>
    <w:p w14:paraId="1777EF3E" w14:textId="7C80EFB2" w:rsidR="00312C0F" w:rsidRPr="00092651" w:rsidRDefault="00312C0F" w:rsidP="00092651">
      <w:pPr>
        <w:pStyle w:val="Heading4"/>
        <w:rPr>
          <w:rFonts w:cstheme="minorHAnsi"/>
          <w:bCs/>
        </w:rPr>
      </w:pPr>
      <w:r w:rsidRPr="005C2768">
        <w:rPr>
          <w:rFonts w:cstheme="minorHAnsi"/>
          <w:bCs/>
        </w:rPr>
        <w:lastRenderedPageBreak/>
        <w:t>Part II – Phyto-Pharmaceuticals</w:t>
      </w:r>
    </w:p>
    <w:p w14:paraId="6F21D066" w14:textId="77777777" w:rsidR="00312C0F" w:rsidRDefault="00312C0F" w:rsidP="00CF6FC2">
      <w:pPr>
        <w:pStyle w:val="BodyText"/>
      </w:pPr>
      <w:r w:rsidRPr="00B04F3E">
        <w:t xml:space="preserve">A self-directed study of herbal recipes and formulations, will enable you to discover an extensive range of </w:t>
      </w:r>
      <w:proofErr w:type="spellStart"/>
      <w:r w:rsidRPr="00B04F3E">
        <w:t>phyto</w:t>
      </w:r>
      <w:proofErr w:type="spellEnd"/>
      <w:r w:rsidRPr="00B04F3E">
        <w:t>-pharmaceuticals and provide the means by which you are able to compile your own working Pharmacopoeia or ‘Dispensatory’ (that is a book of directions or recipes), that will describe the properties of profiled herbs, and how they may be prepared safely into home herbal remedies for everyday use. As a Diploma in Herbology student you will be able to engage directly with some of nature’s most wonderful wild harvested ingredients and learn about the often ecologically fragile phenomena that link everything together (e.g. the honey, herb. bee connections).</w:t>
      </w:r>
    </w:p>
    <w:p w14:paraId="09D5D843" w14:textId="77777777" w:rsidR="00CF6FC2" w:rsidRPr="00B04F3E" w:rsidRDefault="00CF6FC2" w:rsidP="00CF6FC2">
      <w:pPr>
        <w:pStyle w:val="BodyText"/>
      </w:pPr>
    </w:p>
    <w:p w14:paraId="0B7B56E7" w14:textId="79788CE7" w:rsidR="00312C0F" w:rsidRPr="00092651" w:rsidRDefault="00312C0F" w:rsidP="00092651">
      <w:pPr>
        <w:pStyle w:val="Heading4"/>
      </w:pPr>
      <w:r w:rsidRPr="00591535">
        <w:t>Part III - Nutraceuticals</w:t>
      </w:r>
    </w:p>
    <w:p w14:paraId="15C18ECC" w14:textId="77777777" w:rsidR="00312C0F" w:rsidRPr="00B04F3E" w:rsidRDefault="00312C0F" w:rsidP="00CF6FC2">
      <w:pPr>
        <w:pStyle w:val="BodyText"/>
      </w:pPr>
      <w:r w:rsidRPr="00B04F3E">
        <w:t xml:space="preserve">A mixed bag of herbal nutrition and pharmaceutical study, for our purposes this component of the Pharmacology explores a particular group of nutrient-rich edible botanicals, or </w:t>
      </w:r>
      <w:proofErr w:type="spellStart"/>
      <w:r w:rsidRPr="00B04F3E">
        <w:t>phyto</w:t>
      </w:r>
      <w:proofErr w:type="spellEnd"/>
      <w:r w:rsidRPr="00B04F3E">
        <w:t>-nutrient derived compounds, (such as honey), and considers their therapeutic potential in our Green Pharmacy formulations.</w:t>
      </w:r>
    </w:p>
    <w:p w14:paraId="3D8FE866" w14:textId="77777777" w:rsidR="00312C0F" w:rsidRPr="00B04F3E" w:rsidRDefault="00312C0F" w:rsidP="00312C0F">
      <w:pPr>
        <w:rPr>
          <w:rFonts w:cstheme="minorHAnsi"/>
          <w:szCs w:val="22"/>
        </w:rPr>
      </w:pPr>
    </w:p>
    <w:p w14:paraId="54D3650C" w14:textId="15FC212A" w:rsidR="00312C0F" w:rsidRDefault="00312C0F" w:rsidP="00CF6FC2">
      <w:pPr>
        <w:pStyle w:val="BodyText"/>
      </w:pPr>
      <w:r w:rsidRPr="00B04F3E">
        <w:t>A variety of indigenous herbs from around the world, renown</w:t>
      </w:r>
      <w:r w:rsidR="00FC5554">
        <w:t>ed</w:t>
      </w:r>
      <w:r w:rsidRPr="00B04F3E">
        <w:t xml:space="preserve"> for their </w:t>
      </w:r>
      <w:proofErr w:type="gramStart"/>
      <w:r w:rsidRPr="00B04F3E">
        <w:t>particular antioxidant</w:t>
      </w:r>
      <w:proofErr w:type="gramEnd"/>
      <w:r w:rsidRPr="00B04F3E">
        <w:t>, recuperative or energizing effects will be held to account, not least our very own and delightful Sea Buckthorn Berry.</w:t>
      </w:r>
    </w:p>
    <w:p w14:paraId="75815BAD" w14:textId="77777777" w:rsidR="00CF6FC2" w:rsidRPr="00B04F3E" w:rsidRDefault="00CF6FC2" w:rsidP="00CF6FC2">
      <w:pPr>
        <w:pStyle w:val="BodyText"/>
      </w:pPr>
    </w:p>
    <w:p w14:paraId="4CD86EF3" w14:textId="77777777" w:rsidR="00312C0F" w:rsidRPr="005C2768" w:rsidRDefault="00312C0F" w:rsidP="00312C0F">
      <w:pPr>
        <w:pStyle w:val="Heading4"/>
        <w:rPr>
          <w:rFonts w:cstheme="minorHAnsi"/>
          <w:bCs/>
        </w:rPr>
      </w:pPr>
      <w:r w:rsidRPr="005C2768">
        <w:rPr>
          <w:rFonts w:cstheme="minorHAnsi"/>
          <w:bCs/>
        </w:rPr>
        <w:t>Required for Assessment:</w:t>
      </w:r>
    </w:p>
    <w:p w14:paraId="26254834" w14:textId="77777777" w:rsidR="00312C0F" w:rsidRPr="00DD730F" w:rsidRDefault="00312C0F" w:rsidP="00DD730F">
      <w:pPr>
        <w:pStyle w:val="ListBullet"/>
        <w:spacing w:after="0" w:line="360" w:lineRule="auto"/>
        <w:rPr>
          <w:color w:val="000000" w:themeColor="text1"/>
          <w:sz w:val="24"/>
          <w:szCs w:val="22"/>
        </w:rPr>
      </w:pPr>
      <w:r w:rsidRPr="00DD730F">
        <w:rPr>
          <w:color w:val="000000" w:themeColor="text1"/>
          <w:sz w:val="24"/>
          <w:szCs w:val="22"/>
        </w:rPr>
        <w:t>Herbal Remedy Preparations (10)</w:t>
      </w:r>
    </w:p>
    <w:p w14:paraId="7F4FCA41" w14:textId="77777777" w:rsidR="00312C0F" w:rsidRPr="00DD730F" w:rsidRDefault="00312C0F" w:rsidP="00DD730F">
      <w:pPr>
        <w:pStyle w:val="ListBullet"/>
        <w:spacing w:after="0" w:line="360" w:lineRule="auto"/>
        <w:rPr>
          <w:color w:val="000000" w:themeColor="text1"/>
          <w:sz w:val="24"/>
          <w:szCs w:val="22"/>
        </w:rPr>
      </w:pPr>
      <w:r w:rsidRPr="00DD730F">
        <w:rPr>
          <w:color w:val="000000" w:themeColor="text1"/>
          <w:sz w:val="24"/>
          <w:szCs w:val="22"/>
        </w:rPr>
        <w:t>A Working Pharmacopoeia</w:t>
      </w:r>
    </w:p>
    <w:p w14:paraId="330F17E0" w14:textId="6AEE3503" w:rsidR="00312C0F" w:rsidRPr="00DD730F" w:rsidRDefault="00312C0F" w:rsidP="00DD730F">
      <w:pPr>
        <w:pStyle w:val="ListBullet"/>
        <w:spacing w:after="0" w:line="360" w:lineRule="auto"/>
        <w:rPr>
          <w:color w:val="000000" w:themeColor="text1"/>
          <w:sz w:val="24"/>
          <w:szCs w:val="22"/>
        </w:rPr>
      </w:pPr>
      <w:r w:rsidRPr="00DD730F">
        <w:rPr>
          <w:color w:val="000000" w:themeColor="text1"/>
          <w:sz w:val="24"/>
          <w:szCs w:val="22"/>
        </w:rPr>
        <w:t xml:space="preserve">(Several of the </w:t>
      </w:r>
      <w:r w:rsidR="00FC5554">
        <w:rPr>
          <w:color w:val="000000" w:themeColor="text1"/>
          <w:sz w:val="24"/>
          <w:szCs w:val="22"/>
        </w:rPr>
        <w:t>9</w:t>
      </w:r>
      <w:r w:rsidRPr="00DD730F">
        <w:rPr>
          <w:color w:val="000000" w:themeColor="text1"/>
          <w:sz w:val="24"/>
          <w:szCs w:val="22"/>
        </w:rPr>
        <w:t xml:space="preserve"> Complementary Study Assignments are related closely to these subjects)</w:t>
      </w:r>
    </w:p>
    <w:p w14:paraId="6513B461" w14:textId="77777777" w:rsidR="00312C0F" w:rsidRDefault="00312C0F" w:rsidP="00312C0F">
      <w:pPr>
        <w:spacing w:line="240" w:lineRule="auto"/>
        <w:rPr>
          <w:rFonts w:cstheme="minorHAnsi"/>
        </w:rPr>
      </w:pPr>
      <w:r>
        <w:rPr>
          <w:rFonts w:cstheme="minorHAnsi"/>
        </w:rPr>
        <w:br w:type="page"/>
      </w:r>
    </w:p>
    <w:p w14:paraId="3FFBDC6F" w14:textId="77777777" w:rsidR="00312C0F" w:rsidRPr="00591535" w:rsidRDefault="00312C0F" w:rsidP="005A486C">
      <w:pPr>
        <w:pStyle w:val="Heading2"/>
        <w:rPr>
          <w:bCs/>
        </w:rPr>
      </w:pPr>
      <w:bookmarkStart w:id="27" w:name="_Toc104291777"/>
      <w:bookmarkStart w:id="28" w:name="_Toc104816220"/>
      <w:bookmarkStart w:id="29" w:name="_Toc132806003"/>
      <w:r w:rsidRPr="00591535">
        <w:lastRenderedPageBreak/>
        <w:t>5.3 Physic Garden Horticulture</w:t>
      </w:r>
      <w:bookmarkEnd w:id="27"/>
      <w:bookmarkEnd w:id="28"/>
      <w:bookmarkEnd w:id="29"/>
      <w:r w:rsidRPr="00591535">
        <w:t xml:space="preserve"> </w:t>
      </w:r>
    </w:p>
    <w:p w14:paraId="3C445715" w14:textId="77777777" w:rsidR="00312C0F" w:rsidRPr="00B04F3E" w:rsidRDefault="00312C0F" w:rsidP="00DD730F">
      <w:pPr>
        <w:pStyle w:val="BodyText"/>
      </w:pPr>
      <w:r w:rsidRPr="00B04F3E">
        <w:t>(The very heart of Herbology at RBGE!)</w:t>
      </w:r>
    </w:p>
    <w:p w14:paraId="24CD826B" w14:textId="77777777" w:rsidR="00312C0F" w:rsidRPr="00B04F3E" w:rsidRDefault="00312C0F" w:rsidP="00DD730F">
      <w:pPr>
        <w:pStyle w:val="BodyText"/>
      </w:pPr>
    </w:p>
    <w:p w14:paraId="7B1108C7" w14:textId="77777777" w:rsidR="00312C0F" w:rsidRPr="00B04F3E" w:rsidRDefault="00312C0F" w:rsidP="00DD730F">
      <w:pPr>
        <w:pStyle w:val="BodyText"/>
      </w:pPr>
      <w:r w:rsidRPr="00B04F3E">
        <w:t xml:space="preserve">Physic Garden Horticulture enables students to design and create their own physic garden herb bed, learn how to tend and nurture herbs for practical, nutritional and pharmaceutical applications and effectively implement organic/biodynamic propagation techniques. (Phytology - which affords the compilation of </w:t>
      </w:r>
      <w:proofErr w:type="gramStart"/>
      <w:r w:rsidRPr="00B04F3E">
        <w:t>a</w:t>
      </w:r>
      <w:proofErr w:type="gramEnd"/>
      <w:r w:rsidRPr="00B04F3E">
        <w:t xml:space="preserve"> Herbarium, together with the completion of </w:t>
      </w:r>
      <w:proofErr w:type="gramStart"/>
      <w:r w:rsidRPr="00B04F3E">
        <w:t>a</w:t>
      </w:r>
      <w:proofErr w:type="gramEnd"/>
      <w:r w:rsidRPr="00B04F3E">
        <w:t xml:space="preserve"> Herbal Journal and Complementary Study Assignments, is intended to augment this part of your programme of study which includes the following:)</w:t>
      </w:r>
    </w:p>
    <w:p w14:paraId="578AA630" w14:textId="77777777" w:rsidR="00312C0F" w:rsidRPr="00B04F3E" w:rsidRDefault="00312C0F" w:rsidP="00DD730F">
      <w:pPr>
        <w:pStyle w:val="BodyText"/>
        <w:rPr>
          <w:rFonts w:cstheme="minorHAnsi"/>
        </w:rPr>
      </w:pPr>
    </w:p>
    <w:p w14:paraId="60A7A538" w14:textId="20C262E5" w:rsidR="00312C0F" w:rsidRPr="00092651" w:rsidRDefault="00312C0F" w:rsidP="00092651">
      <w:pPr>
        <w:pStyle w:val="Heading4"/>
        <w:rPr>
          <w:rFonts w:cstheme="minorHAnsi"/>
          <w:bCs/>
        </w:rPr>
      </w:pPr>
      <w:r w:rsidRPr="005C2768">
        <w:rPr>
          <w:rFonts w:cstheme="minorHAnsi"/>
          <w:bCs/>
        </w:rPr>
        <w:t>Part I – Physic Garden Origins &amp; History</w:t>
      </w:r>
    </w:p>
    <w:p w14:paraId="1A7A3149" w14:textId="77777777" w:rsidR="00312C0F" w:rsidRPr="00B04F3E" w:rsidRDefault="00312C0F" w:rsidP="00DD730F">
      <w:pPr>
        <w:pStyle w:val="BodyText"/>
      </w:pPr>
      <w:r w:rsidRPr="00B04F3E">
        <w:t>Traces the development of physic gardens from ancient concepts of the ‘garden of paradise’ to the innovative interpretations of contemporary design, and of course that magical 1670 moment in between when our own story really begins.</w:t>
      </w:r>
    </w:p>
    <w:p w14:paraId="5CC16C20" w14:textId="77777777" w:rsidR="00312C0F" w:rsidRPr="00B04F3E" w:rsidRDefault="00312C0F" w:rsidP="00DD730F">
      <w:pPr>
        <w:pStyle w:val="BodyText"/>
      </w:pPr>
    </w:p>
    <w:p w14:paraId="035DE0B8" w14:textId="77777777" w:rsidR="00312C0F" w:rsidRPr="00B04F3E" w:rsidRDefault="00312C0F" w:rsidP="00DD730F">
      <w:pPr>
        <w:pStyle w:val="BodyText"/>
      </w:pPr>
      <w:r w:rsidRPr="00B04F3E">
        <w:t xml:space="preserve">Visits to see old herbals from the library archive and or local physic gardens will feature as part of these studies. </w:t>
      </w:r>
    </w:p>
    <w:p w14:paraId="4382A532" w14:textId="77777777" w:rsidR="00312C0F" w:rsidRPr="00B04F3E" w:rsidRDefault="00312C0F" w:rsidP="00DD730F">
      <w:pPr>
        <w:pStyle w:val="BodyText"/>
        <w:rPr>
          <w:sz w:val="28"/>
        </w:rPr>
      </w:pPr>
    </w:p>
    <w:p w14:paraId="074178E7" w14:textId="5C58B119" w:rsidR="00312C0F" w:rsidRPr="00092651" w:rsidRDefault="00312C0F" w:rsidP="00092651">
      <w:pPr>
        <w:pStyle w:val="Heading4"/>
        <w:rPr>
          <w:rFonts w:cstheme="minorHAnsi"/>
          <w:bCs/>
        </w:rPr>
      </w:pPr>
      <w:r w:rsidRPr="005C2768">
        <w:rPr>
          <w:rFonts w:cstheme="minorHAnsi"/>
          <w:bCs/>
        </w:rPr>
        <w:t xml:space="preserve">Part II – Physic Garden Design &amp; Development </w:t>
      </w:r>
    </w:p>
    <w:p w14:paraId="75C7D828" w14:textId="77777777" w:rsidR="00312C0F" w:rsidRPr="00B04F3E" w:rsidRDefault="00312C0F" w:rsidP="00DD730F">
      <w:pPr>
        <w:pStyle w:val="BodyText"/>
      </w:pPr>
      <w:r w:rsidRPr="00B04F3E">
        <w:t>This takes the form of a theoretical design project, towards the creation of possible ‘medicinal’ garden beds, wildlife havens and healing herbal spaces - either here at the Botanics, or other alternative venues. Template designs are taken out into the field to explore the possibilities of selected settings, habitats and landscapes. Herbologists embark on an initially collaborative (group) endeavour to rethink and rework the existing potential of these designated locations, before learning how to draw up their own individual designs, interpretation and working proposals, for a functional and contemporary ‘physic’ garden area.</w:t>
      </w:r>
    </w:p>
    <w:p w14:paraId="0EBC771D" w14:textId="77777777" w:rsidR="00312C0F" w:rsidRPr="00B04F3E" w:rsidRDefault="00312C0F" w:rsidP="00DD730F">
      <w:pPr>
        <w:pStyle w:val="BodyText"/>
      </w:pPr>
    </w:p>
    <w:p w14:paraId="751AA3EF" w14:textId="518EF7FA" w:rsidR="00312C0F" w:rsidRPr="00B04F3E" w:rsidRDefault="00312C0F" w:rsidP="00092651">
      <w:pPr>
        <w:pStyle w:val="Heading4"/>
      </w:pPr>
      <w:r w:rsidRPr="00BD6610">
        <w:t>Part III - Holistic Herbal Husbandry - Practical Physic Gardening</w:t>
      </w:r>
    </w:p>
    <w:p w14:paraId="1A0FFE70" w14:textId="77777777" w:rsidR="00312C0F" w:rsidRPr="00B04F3E" w:rsidRDefault="00312C0F" w:rsidP="00DD730F">
      <w:pPr>
        <w:pStyle w:val="BodyText"/>
      </w:pPr>
      <w:r w:rsidRPr="00B04F3E">
        <w:t xml:space="preserve">Here you will learn how to sow, nurture and harvest your own herbs. Holistic Herbal Husbandry focuses on the principles and practice of organic and biodynamic </w:t>
      </w:r>
      <w:r w:rsidRPr="00B04F3E">
        <w:lastRenderedPageBreak/>
        <w:t xml:space="preserve">methodologies and adopts a ‘from seed to syrup’ approach towards practical physic gardening and the creation of a medicinal herb bed. </w:t>
      </w:r>
    </w:p>
    <w:p w14:paraId="72A0D6D7" w14:textId="77777777" w:rsidR="00312C0F" w:rsidRPr="00B04F3E" w:rsidRDefault="00312C0F" w:rsidP="00DD730F">
      <w:pPr>
        <w:pStyle w:val="BodyText"/>
      </w:pPr>
    </w:p>
    <w:p w14:paraId="1F5EF33D" w14:textId="77777777" w:rsidR="00312C0F" w:rsidRPr="00B04F3E" w:rsidRDefault="00312C0F" w:rsidP="00DD730F">
      <w:pPr>
        <w:pStyle w:val="BodyText"/>
      </w:pPr>
      <w:r w:rsidRPr="00B04F3E">
        <w:t>All the fundamental components required of rewarding physic gardening will be covered (arboriculture, pomology and olericulture may also be included here).</w:t>
      </w:r>
    </w:p>
    <w:p w14:paraId="18A62BD3" w14:textId="77777777" w:rsidR="00312C0F" w:rsidRPr="00B04F3E" w:rsidRDefault="00312C0F" w:rsidP="00DD730F">
      <w:pPr>
        <w:pStyle w:val="BodyText"/>
      </w:pPr>
    </w:p>
    <w:p w14:paraId="39EC0E20" w14:textId="77777777" w:rsidR="00312C0F" w:rsidRPr="00B04F3E" w:rsidRDefault="00312C0F" w:rsidP="00312C0F">
      <w:pPr>
        <w:pStyle w:val="Heading4"/>
        <w:rPr>
          <w:rFonts w:cstheme="minorHAnsi"/>
        </w:rPr>
      </w:pPr>
      <w:r w:rsidRPr="00B04F3E">
        <w:rPr>
          <w:rFonts w:cstheme="minorHAnsi"/>
        </w:rPr>
        <w:t>Required for Assessment:</w:t>
      </w:r>
    </w:p>
    <w:p w14:paraId="2FE6BE9D" w14:textId="77777777" w:rsidR="00312C0F" w:rsidRPr="00B04F3E" w:rsidRDefault="00312C0F" w:rsidP="00312C0F">
      <w:pPr>
        <w:jc w:val="both"/>
        <w:rPr>
          <w:rFonts w:cstheme="minorHAnsi"/>
        </w:rPr>
      </w:pPr>
    </w:p>
    <w:p w14:paraId="422B5079" w14:textId="77777777" w:rsidR="00312C0F" w:rsidRPr="00DD730F" w:rsidRDefault="00312C0F" w:rsidP="00DD730F">
      <w:pPr>
        <w:pStyle w:val="ListBullet"/>
        <w:spacing w:after="0" w:line="360" w:lineRule="auto"/>
        <w:rPr>
          <w:color w:val="000000" w:themeColor="text1"/>
          <w:sz w:val="24"/>
          <w:szCs w:val="22"/>
        </w:rPr>
      </w:pPr>
      <w:r w:rsidRPr="00DD730F">
        <w:rPr>
          <w:color w:val="000000" w:themeColor="text1"/>
          <w:sz w:val="24"/>
          <w:szCs w:val="22"/>
        </w:rPr>
        <w:t>Herb Bed Project Plan &amp; Physic Gardener’s Diary</w:t>
      </w:r>
    </w:p>
    <w:p w14:paraId="12BAF7B8" w14:textId="77777777" w:rsidR="00312C0F" w:rsidRPr="00DD730F" w:rsidRDefault="00312C0F" w:rsidP="00DD730F">
      <w:pPr>
        <w:pStyle w:val="ListBullet"/>
        <w:spacing w:after="0" w:line="360" w:lineRule="auto"/>
        <w:rPr>
          <w:color w:val="000000" w:themeColor="text1"/>
          <w:sz w:val="24"/>
          <w:szCs w:val="22"/>
        </w:rPr>
      </w:pPr>
      <w:r w:rsidRPr="00DD730F">
        <w:rPr>
          <w:color w:val="000000" w:themeColor="text1"/>
          <w:sz w:val="24"/>
          <w:szCs w:val="22"/>
        </w:rPr>
        <w:t>Practical Horticultural Work i.e. the creation and nurture of a medicinal herb bed</w:t>
      </w:r>
    </w:p>
    <w:p w14:paraId="29BE0571" w14:textId="77777777" w:rsidR="00312C0F" w:rsidRPr="00DD730F" w:rsidRDefault="00312C0F" w:rsidP="00DD730F">
      <w:pPr>
        <w:pStyle w:val="ListBullet"/>
        <w:spacing w:after="0" w:line="360" w:lineRule="auto"/>
        <w:rPr>
          <w:color w:val="000000" w:themeColor="text1"/>
          <w:sz w:val="24"/>
          <w:szCs w:val="22"/>
        </w:rPr>
      </w:pPr>
      <w:r w:rsidRPr="00DD730F">
        <w:rPr>
          <w:color w:val="000000" w:themeColor="text1"/>
          <w:sz w:val="24"/>
          <w:szCs w:val="22"/>
        </w:rPr>
        <w:t>Physic Garden Design (Theory)</w:t>
      </w:r>
    </w:p>
    <w:p w14:paraId="2A4BE03F" w14:textId="5C945569" w:rsidR="00312C0F" w:rsidRPr="00DD730F" w:rsidRDefault="00312C0F" w:rsidP="005A486C">
      <w:pPr>
        <w:pStyle w:val="Heading2"/>
        <w:rPr>
          <w:bCs/>
        </w:rPr>
      </w:pPr>
      <w:r w:rsidRPr="00B04F3E">
        <w:br w:type="page"/>
      </w:r>
      <w:bookmarkStart w:id="30" w:name="_Toc104291778"/>
      <w:bookmarkStart w:id="31" w:name="_Toc104816221"/>
      <w:bookmarkStart w:id="32" w:name="_Toc132806004"/>
      <w:r w:rsidRPr="00591535">
        <w:lastRenderedPageBreak/>
        <w:t xml:space="preserve">5.4 </w:t>
      </w:r>
      <w:proofErr w:type="spellStart"/>
      <w:r w:rsidRPr="00591535">
        <w:t>Ethnomedica</w:t>
      </w:r>
      <w:bookmarkEnd w:id="30"/>
      <w:bookmarkEnd w:id="31"/>
      <w:bookmarkEnd w:id="32"/>
      <w:proofErr w:type="spellEnd"/>
    </w:p>
    <w:p w14:paraId="3BE68D5B" w14:textId="77777777" w:rsidR="00312C0F" w:rsidRPr="00B04F3E" w:rsidRDefault="00312C0F" w:rsidP="00DD730F">
      <w:pPr>
        <w:pStyle w:val="BodyText"/>
      </w:pPr>
      <w:r w:rsidRPr="00B04F3E">
        <w:t xml:space="preserve">The study of </w:t>
      </w:r>
      <w:proofErr w:type="spellStart"/>
      <w:r w:rsidRPr="00B04F3E">
        <w:t>Ethnomedica</w:t>
      </w:r>
      <w:proofErr w:type="spellEnd"/>
      <w:r w:rsidRPr="00B04F3E">
        <w:t xml:space="preserve"> affords an opportunity to research the indigenous herbal folk traditions of the world … from the Himalaya to our own native Highlands and Islands.</w:t>
      </w:r>
    </w:p>
    <w:p w14:paraId="16C9A5F1" w14:textId="77777777" w:rsidR="00312C0F" w:rsidRPr="00B04F3E" w:rsidRDefault="00312C0F" w:rsidP="00DD730F">
      <w:pPr>
        <w:pStyle w:val="BodyText"/>
      </w:pPr>
    </w:p>
    <w:p w14:paraId="50EFC5C6" w14:textId="77777777" w:rsidR="00312C0F" w:rsidRPr="00B04F3E" w:rsidRDefault="00312C0F" w:rsidP="00DD730F">
      <w:pPr>
        <w:pStyle w:val="BodyText"/>
      </w:pPr>
      <w:r w:rsidRPr="00B04F3E">
        <w:t>This is a precious knowledge, and arguably the most valuable part of our botanical heritage. The need for organizations such as botanic gardens to collect, collate and research the remaining herbal traditions before they are lost to us forever, has never been more pressing.</w:t>
      </w:r>
    </w:p>
    <w:p w14:paraId="198311C0" w14:textId="77777777" w:rsidR="00312C0F" w:rsidRPr="00B04F3E" w:rsidRDefault="00312C0F" w:rsidP="00DD730F">
      <w:pPr>
        <w:pStyle w:val="BodyText"/>
      </w:pPr>
    </w:p>
    <w:p w14:paraId="544CBDE7" w14:textId="77777777" w:rsidR="00312C0F" w:rsidRPr="00B04F3E" w:rsidRDefault="00312C0F" w:rsidP="00DD730F">
      <w:pPr>
        <w:pStyle w:val="BodyText"/>
      </w:pPr>
      <w:r w:rsidRPr="00B04F3E">
        <w:t>The following subtopics are included:</w:t>
      </w:r>
    </w:p>
    <w:p w14:paraId="1F1E27E1" w14:textId="77777777" w:rsidR="00312C0F" w:rsidRPr="00B04F3E" w:rsidRDefault="00312C0F" w:rsidP="00DD730F">
      <w:pPr>
        <w:pStyle w:val="BodyText"/>
        <w:rPr>
          <w:sz w:val="20"/>
        </w:rPr>
      </w:pPr>
    </w:p>
    <w:p w14:paraId="5301E12E" w14:textId="5F728C4D" w:rsidR="00DD730F" w:rsidRPr="00DD730F" w:rsidRDefault="00312C0F" w:rsidP="005C2768">
      <w:pPr>
        <w:pStyle w:val="Heading4"/>
      </w:pPr>
      <w:r w:rsidRPr="00BD6610">
        <w:t>Part I - People Place Plants</w:t>
      </w:r>
    </w:p>
    <w:p w14:paraId="4C9332A7" w14:textId="77777777" w:rsidR="00312C0F" w:rsidRDefault="00312C0F" w:rsidP="00DD730F">
      <w:pPr>
        <w:pStyle w:val="BodyText"/>
      </w:pPr>
      <w:r w:rsidRPr="00B04F3E">
        <w:t>The Ethnobotanical side of Indigenous Herbal Lore will be introduced by our own well-travelled experts in the field, and where possible visiting practitioners or doctors in traditional herbal medicine.</w:t>
      </w:r>
    </w:p>
    <w:p w14:paraId="4EE79895" w14:textId="77777777" w:rsidR="00DD730F" w:rsidRPr="0055484C" w:rsidRDefault="00DD730F" w:rsidP="00DD730F">
      <w:pPr>
        <w:pStyle w:val="BodyText"/>
      </w:pPr>
    </w:p>
    <w:p w14:paraId="301D94B8" w14:textId="487D5B29" w:rsidR="00312C0F" w:rsidRPr="005C2768" w:rsidRDefault="00312C0F" w:rsidP="005C2768">
      <w:pPr>
        <w:pStyle w:val="Heading4"/>
        <w:rPr>
          <w:bCs/>
        </w:rPr>
      </w:pPr>
      <w:r w:rsidRPr="00591535">
        <w:t>Part II - The Oral Tradition</w:t>
      </w:r>
    </w:p>
    <w:p w14:paraId="79DF29DC" w14:textId="77777777" w:rsidR="00312C0F" w:rsidRDefault="00312C0F" w:rsidP="00DD730F">
      <w:pPr>
        <w:pStyle w:val="BodyText"/>
      </w:pPr>
      <w:r w:rsidRPr="00B04F3E">
        <w:t xml:space="preserve">Remembered remedies are quite literally the unwritten fragments of knowledge passed down through the generations. With the passage of time more and more folk knowledge is lost to us, and therefore the more valuable it becomes and the more urgent our need to ‘capture’ it. RBGE students will learn how they can become involved in </w:t>
      </w:r>
      <w:proofErr w:type="spellStart"/>
      <w:r w:rsidRPr="00B04F3E">
        <w:t>Ethnomedica</w:t>
      </w:r>
      <w:proofErr w:type="spellEnd"/>
      <w:r w:rsidRPr="00B04F3E">
        <w:t xml:space="preserve"> projects to work with herbalists, ethnobotanists and oral historians to help preserve and develop this remarkable legacy.</w:t>
      </w:r>
    </w:p>
    <w:p w14:paraId="0155E705" w14:textId="77777777" w:rsidR="00312C0F" w:rsidRPr="0055484C" w:rsidRDefault="00312C0F" w:rsidP="00DD730F">
      <w:pPr>
        <w:pStyle w:val="BodyText"/>
        <w:rPr>
          <w:sz w:val="16"/>
          <w:szCs w:val="16"/>
        </w:rPr>
      </w:pPr>
    </w:p>
    <w:p w14:paraId="3DB14470" w14:textId="0C1F1109" w:rsidR="00312C0F" w:rsidRPr="005C2768" w:rsidRDefault="00312C0F" w:rsidP="005C2768">
      <w:pPr>
        <w:pStyle w:val="Heading4"/>
        <w:rPr>
          <w:sz w:val="18"/>
        </w:rPr>
      </w:pPr>
      <w:r w:rsidRPr="00591535">
        <w:t xml:space="preserve">Part III - From Folk to Fact </w:t>
      </w:r>
    </w:p>
    <w:p w14:paraId="6758DEF2" w14:textId="73C94F75" w:rsidR="00312C0F" w:rsidRDefault="00312C0F" w:rsidP="00DD730F">
      <w:pPr>
        <w:pStyle w:val="BodyText"/>
      </w:pPr>
      <w:r w:rsidRPr="00B04F3E">
        <w:t xml:space="preserve">Here we explore the latest evidence-based research that corroborates (or otherwise) the validity of so many of the old folk remedies and practices. </w:t>
      </w:r>
    </w:p>
    <w:p w14:paraId="1B8D0F56" w14:textId="77777777" w:rsidR="005C2768" w:rsidRPr="00F86E2D" w:rsidRDefault="005C2768" w:rsidP="00DD730F">
      <w:pPr>
        <w:pStyle w:val="BodyText"/>
      </w:pPr>
    </w:p>
    <w:p w14:paraId="2A34E6B1" w14:textId="0D921543" w:rsidR="00312C0F" w:rsidRPr="005C2768" w:rsidRDefault="00312C0F" w:rsidP="005C2768">
      <w:pPr>
        <w:pStyle w:val="Heading4"/>
      </w:pPr>
      <w:r w:rsidRPr="00B04F3E">
        <w:t>Required for Assessment:</w:t>
      </w:r>
    </w:p>
    <w:p w14:paraId="4A82D27E" w14:textId="77777777" w:rsidR="00312C0F" w:rsidRPr="00F86E2D" w:rsidRDefault="00312C0F" w:rsidP="00F86E2D">
      <w:pPr>
        <w:pStyle w:val="ListBullet"/>
        <w:spacing w:after="0" w:line="360" w:lineRule="auto"/>
        <w:rPr>
          <w:color w:val="000000" w:themeColor="text1"/>
          <w:sz w:val="24"/>
          <w:szCs w:val="22"/>
        </w:rPr>
      </w:pPr>
      <w:r w:rsidRPr="00F86E2D">
        <w:rPr>
          <w:color w:val="000000" w:themeColor="text1"/>
          <w:sz w:val="24"/>
          <w:szCs w:val="22"/>
        </w:rPr>
        <w:t>Remembered Remedies Assignment</w:t>
      </w:r>
    </w:p>
    <w:p w14:paraId="74D1B785" w14:textId="77777777" w:rsidR="00F86E2D" w:rsidRPr="00B04F3E" w:rsidRDefault="00F86E2D" w:rsidP="00DD730F">
      <w:pPr>
        <w:pStyle w:val="BodyText"/>
        <w:rPr>
          <w:b/>
        </w:rPr>
      </w:pPr>
    </w:p>
    <w:p w14:paraId="121B7A52" w14:textId="77777777" w:rsidR="00BD6610" w:rsidRDefault="00BD6610">
      <w:pPr>
        <w:spacing w:line="240" w:lineRule="auto"/>
        <w:rPr>
          <w:rFonts w:eastAsiaTheme="majorEastAsia" w:cstheme="minorHAnsi"/>
          <w:b/>
          <w:sz w:val="32"/>
          <w:szCs w:val="24"/>
        </w:rPr>
      </w:pPr>
      <w:bookmarkStart w:id="33" w:name="_Toc104291779"/>
      <w:bookmarkStart w:id="34" w:name="_Toc104816222"/>
      <w:bookmarkStart w:id="35" w:name="_Toc132806005"/>
      <w:r>
        <w:rPr>
          <w:rFonts w:cstheme="minorHAnsi"/>
          <w:b/>
        </w:rPr>
        <w:br w:type="page"/>
      </w:r>
    </w:p>
    <w:p w14:paraId="17D1FC79" w14:textId="6F75B7DD" w:rsidR="00312C0F" w:rsidRPr="00591535" w:rsidRDefault="00312C0F" w:rsidP="005A486C">
      <w:pPr>
        <w:pStyle w:val="Heading2"/>
        <w:rPr>
          <w:bCs/>
        </w:rPr>
      </w:pPr>
      <w:r w:rsidRPr="00591535">
        <w:lastRenderedPageBreak/>
        <w:t>5.5 Medicinal Herb Ecology</w:t>
      </w:r>
      <w:bookmarkEnd w:id="33"/>
      <w:bookmarkEnd w:id="34"/>
      <w:bookmarkEnd w:id="35"/>
    </w:p>
    <w:p w14:paraId="4B74677B" w14:textId="77777777" w:rsidR="00312C0F" w:rsidRPr="00B04F3E" w:rsidRDefault="00312C0F" w:rsidP="00F86E2D">
      <w:pPr>
        <w:pStyle w:val="BodyText"/>
      </w:pPr>
      <w:r w:rsidRPr="00B04F3E">
        <w:t xml:space="preserve">This expansive subject has been especially tailored to meet the </w:t>
      </w:r>
      <w:proofErr w:type="gramStart"/>
      <w:r w:rsidRPr="00B04F3E">
        <w:t>particular requirements</w:t>
      </w:r>
      <w:proofErr w:type="gramEnd"/>
      <w:r w:rsidRPr="00B04F3E">
        <w:t xml:space="preserve"> of the Herbology programme and the sub-topics covered include:</w:t>
      </w:r>
    </w:p>
    <w:p w14:paraId="4BB2C701" w14:textId="77777777" w:rsidR="00312C0F" w:rsidRPr="00B04F3E" w:rsidRDefault="00312C0F" w:rsidP="00F86E2D">
      <w:pPr>
        <w:pStyle w:val="BodyText"/>
      </w:pPr>
    </w:p>
    <w:p w14:paraId="24894BBB" w14:textId="77777777" w:rsidR="00312C0F" w:rsidRPr="00BD6610" w:rsidRDefault="00312C0F" w:rsidP="00BD6610">
      <w:pPr>
        <w:pStyle w:val="Heading4"/>
      </w:pPr>
      <w:r w:rsidRPr="00BD6610">
        <w:t>Part I - Wild Harvest Habitats</w:t>
      </w:r>
    </w:p>
    <w:p w14:paraId="05DEE1F1" w14:textId="77777777" w:rsidR="00312C0F" w:rsidRPr="00B04F3E" w:rsidRDefault="00312C0F" w:rsidP="00F86E2D">
      <w:pPr>
        <w:pStyle w:val="BodyText"/>
      </w:pPr>
      <w:r w:rsidRPr="00B04F3E">
        <w:t>This topic explores the diversity of medicinal flora within selected indigenous habitats, and the delicate ecological connections that exist within such realms and their myriad organic structures. These sessions will be conducted mostly out in the field and will also demonstrate good practice wild forage/harvest techniques, showing how to gather remedy ingredients sustainably, and work as one in the natural world. Our local arboreal, oceanic and moorland habitats will be studied and analysed within this context.</w:t>
      </w:r>
    </w:p>
    <w:p w14:paraId="528E8509" w14:textId="77777777" w:rsidR="00312C0F" w:rsidRPr="00B04F3E" w:rsidRDefault="00312C0F" w:rsidP="00F86E2D">
      <w:pPr>
        <w:pStyle w:val="BodyText"/>
      </w:pPr>
    </w:p>
    <w:p w14:paraId="409283BC" w14:textId="77777777" w:rsidR="00312C0F" w:rsidRPr="00BD6610" w:rsidRDefault="00312C0F" w:rsidP="00BD6610">
      <w:pPr>
        <w:pStyle w:val="Heading4"/>
      </w:pPr>
      <w:r w:rsidRPr="00BD6610">
        <w:t>Part II - Conservation</w:t>
      </w:r>
    </w:p>
    <w:p w14:paraId="29EAE168" w14:textId="77777777" w:rsidR="00312C0F" w:rsidRPr="00B04F3E" w:rsidRDefault="00312C0F" w:rsidP="00F86E2D">
      <w:pPr>
        <w:pStyle w:val="BodyText"/>
      </w:pPr>
      <w:r w:rsidRPr="00B04F3E">
        <w:t>As one of the world’s most renown Botanic gardens, RBGE is strategically placed to lead global efforts to reverse the impending extinction crisis now faced by so many of the earth’s medicinal and nutritional plants.</w:t>
      </w:r>
    </w:p>
    <w:p w14:paraId="32D61F22" w14:textId="77777777" w:rsidR="00312C0F" w:rsidRPr="00B04F3E" w:rsidRDefault="00312C0F" w:rsidP="00F86E2D">
      <w:pPr>
        <w:pStyle w:val="BodyText"/>
      </w:pPr>
    </w:p>
    <w:p w14:paraId="5B7538B6" w14:textId="77777777" w:rsidR="00312C0F" w:rsidRPr="00B04F3E" w:rsidRDefault="00312C0F" w:rsidP="00F86E2D">
      <w:pPr>
        <w:pStyle w:val="BodyText"/>
      </w:pPr>
      <w:r w:rsidRPr="00B04F3E">
        <w:t>Our aim for the Diploma in Herbology is to actively involve students with conservation projects (both here at RBGE, and through our partner organizations and field stations) that seek to reverse the loss of key botanicals and their habitats through targeted recovery and restoration programmes. Relevant medicinal herb conservation projects, and issues pertaining to the honour of intellectual property rights, title to traditional lands, and responsible prospecting for natural resources, will be highlighted.</w:t>
      </w:r>
    </w:p>
    <w:p w14:paraId="3B0D8465" w14:textId="77777777" w:rsidR="00312C0F" w:rsidRPr="00B04F3E" w:rsidRDefault="00312C0F" w:rsidP="00312C0F">
      <w:pPr>
        <w:jc w:val="both"/>
        <w:rPr>
          <w:rFonts w:cstheme="minorHAnsi"/>
        </w:rPr>
      </w:pPr>
    </w:p>
    <w:p w14:paraId="109CEE36" w14:textId="77777777" w:rsidR="00312C0F" w:rsidRPr="00B04F3E" w:rsidRDefault="00312C0F" w:rsidP="00312C0F">
      <w:pPr>
        <w:spacing w:line="240" w:lineRule="auto"/>
        <w:rPr>
          <w:rFonts w:cstheme="minorHAnsi"/>
          <w:bCs/>
          <w:szCs w:val="28"/>
          <w:lang w:val="en-US"/>
        </w:rPr>
      </w:pPr>
      <w:r w:rsidRPr="00B04F3E">
        <w:rPr>
          <w:rFonts w:cstheme="minorHAnsi"/>
        </w:rPr>
        <w:br w:type="page"/>
      </w:r>
    </w:p>
    <w:p w14:paraId="0192FD0C" w14:textId="1EDD3148" w:rsidR="00312C0F" w:rsidRPr="005C2768" w:rsidRDefault="00312C0F" w:rsidP="005C2768">
      <w:pPr>
        <w:pStyle w:val="Heading4"/>
        <w:rPr>
          <w:rFonts w:cstheme="minorHAnsi"/>
          <w:bCs/>
        </w:rPr>
      </w:pPr>
      <w:r w:rsidRPr="00BD6610">
        <w:rPr>
          <w:rFonts w:cstheme="minorHAnsi"/>
          <w:bCs/>
        </w:rPr>
        <w:lastRenderedPageBreak/>
        <w:t xml:space="preserve">Part III - Phenology Field Study </w:t>
      </w:r>
    </w:p>
    <w:p w14:paraId="7F02781E" w14:textId="77777777" w:rsidR="00312C0F" w:rsidRPr="00B04F3E" w:rsidRDefault="00312C0F" w:rsidP="00F86E2D">
      <w:pPr>
        <w:pStyle w:val="BodyText"/>
      </w:pPr>
      <w:r w:rsidRPr="00B04F3E">
        <w:t>In conjunction with</w:t>
      </w:r>
      <w:r w:rsidRPr="00B04F3E">
        <w:rPr>
          <w:b/>
        </w:rPr>
        <w:t xml:space="preserve"> </w:t>
      </w:r>
      <w:r w:rsidRPr="00B04F3E">
        <w:t>RBGE’s</w:t>
      </w:r>
      <w:r w:rsidRPr="00B04F3E">
        <w:rPr>
          <w:b/>
        </w:rPr>
        <w:t xml:space="preserve"> </w:t>
      </w:r>
      <w:r w:rsidRPr="00B04F3E">
        <w:t>own phenology projects</w:t>
      </w:r>
      <w:r w:rsidRPr="00B04F3E">
        <w:rPr>
          <w:b/>
        </w:rPr>
        <w:t xml:space="preserve">, </w:t>
      </w:r>
      <w:r w:rsidRPr="00B04F3E">
        <w:t>herbologists are taught how to conduct simple phenological studies of their own, which will enable them to consider changes in the earth’s/nature’s seasonal time frames, and the significance of these observations for physic garden culture. Some of the holistic strategies and solutions that herbologists might adopt and implement to help sustain, nurture or restore, the most vulnerable inhabitants of a medicinal herb bed (flora and fauna), will be explored.</w:t>
      </w:r>
    </w:p>
    <w:p w14:paraId="1CC71109" w14:textId="77777777" w:rsidR="00312C0F" w:rsidRPr="00B04F3E" w:rsidRDefault="00312C0F" w:rsidP="00F86E2D">
      <w:pPr>
        <w:pStyle w:val="BodyText"/>
        <w:rPr>
          <w:b/>
        </w:rPr>
      </w:pPr>
    </w:p>
    <w:p w14:paraId="460D0D3A" w14:textId="26B854AD" w:rsidR="00312C0F" w:rsidRPr="00B04F3E" w:rsidRDefault="00312C0F" w:rsidP="005C2768">
      <w:pPr>
        <w:pStyle w:val="Heading4"/>
      </w:pPr>
      <w:r w:rsidRPr="00BD6610">
        <w:t>Required for Assessment:</w:t>
      </w:r>
    </w:p>
    <w:p w14:paraId="7DC151D8" w14:textId="77777777" w:rsidR="00312C0F" w:rsidRPr="00F86E2D" w:rsidRDefault="00312C0F" w:rsidP="00F86E2D">
      <w:pPr>
        <w:pStyle w:val="ListBullet"/>
        <w:spacing w:after="0" w:line="360" w:lineRule="auto"/>
        <w:rPr>
          <w:color w:val="000000" w:themeColor="text1"/>
          <w:sz w:val="24"/>
          <w:szCs w:val="22"/>
        </w:rPr>
      </w:pPr>
      <w:r w:rsidRPr="00F86E2D">
        <w:rPr>
          <w:color w:val="000000" w:themeColor="text1"/>
          <w:sz w:val="24"/>
          <w:szCs w:val="22"/>
        </w:rPr>
        <w:t>Field Study Assignment</w:t>
      </w:r>
    </w:p>
    <w:p w14:paraId="7C6DBB42" w14:textId="77777777" w:rsidR="00312C0F" w:rsidRPr="00B04F3E" w:rsidRDefault="00312C0F" w:rsidP="00F86E2D">
      <w:pPr>
        <w:pStyle w:val="BodyText"/>
        <w:rPr>
          <w:b/>
        </w:rPr>
      </w:pPr>
    </w:p>
    <w:p w14:paraId="127EDCF2" w14:textId="598B84F2" w:rsidR="00312C0F" w:rsidRPr="00F86E2D" w:rsidRDefault="00312C0F" w:rsidP="005A486C">
      <w:pPr>
        <w:pStyle w:val="Heading2"/>
        <w:rPr>
          <w:bCs/>
        </w:rPr>
      </w:pPr>
      <w:bookmarkStart w:id="36" w:name="_Toc104291780"/>
      <w:bookmarkStart w:id="37" w:name="_Toc104816223"/>
      <w:bookmarkStart w:id="38" w:name="_Toc132806006"/>
      <w:r w:rsidRPr="00591535">
        <w:t>5.6 Dissertation</w:t>
      </w:r>
      <w:bookmarkEnd w:id="36"/>
      <w:bookmarkEnd w:id="37"/>
      <w:bookmarkEnd w:id="38"/>
    </w:p>
    <w:p w14:paraId="5F4CE6EE" w14:textId="277DE788" w:rsidR="00312C0F" w:rsidRPr="00FC5554" w:rsidRDefault="00FC5554" w:rsidP="00F86E2D">
      <w:pPr>
        <w:pStyle w:val="BodyText"/>
      </w:pPr>
      <w:r w:rsidRPr="00FC5554">
        <w:t>Each student is required to research and write a 5000-word dissertation to be submitted by 2nd February 2027. This should focus on one of the major branches of study that form part of the RBGE Diploma in Herbology programme. Individual proposals are discussed and agreed with your dedicated dissertation tutor</w:t>
      </w:r>
      <w:r>
        <w:t>.</w:t>
      </w:r>
    </w:p>
    <w:p w14:paraId="24442196" w14:textId="77777777" w:rsidR="00312C0F" w:rsidRPr="00B04F3E" w:rsidRDefault="00312C0F" w:rsidP="00312C0F">
      <w:pPr>
        <w:spacing w:line="240" w:lineRule="auto"/>
        <w:rPr>
          <w:rFonts w:cstheme="minorHAnsi"/>
          <w:bCs/>
          <w:kern w:val="32"/>
          <w:sz w:val="32"/>
          <w:szCs w:val="32"/>
          <w:lang w:val="en-US"/>
        </w:rPr>
      </w:pPr>
      <w:r w:rsidRPr="00B04F3E">
        <w:rPr>
          <w:rFonts w:cstheme="minorHAnsi"/>
        </w:rPr>
        <w:br w:type="page"/>
      </w:r>
    </w:p>
    <w:p w14:paraId="19592607" w14:textId="6F8AAB8F" w:rsidR="00312C0F" w:rsidRPr="00F86E2D" w:rsidRDefault="00312C0F" w:rsidP="00F86E2D">
      <w:pPr>
        <w:pStyle w:val="Heading1"/>
        <w:rPr>
          <w:rFonts w:asciiTheme="minorHAnsi" w:hAnsiTheme="minorHAnsi" w:cstheme="minorHAnsi"/>
          <w:b/>
          <w:bCs/>
        </w:rPr>
      </w:pPr>
      <w:bookmarkStart w:id="39" w:name="_Toc132806007"/>
      <w:bookmarkStart w:id="40" w:name="_Toc195712982"/>
      <w:r w:rsidRPr="00591535">
        <w:rPr>
          <w:rFonts w:asciiTheme="minorHAnsi" w:hAnsiTheme="minorHAnsi" w:cstheme="minorHAnsi"/>
          <w:b/>
        </w:rPr>
        <w:lastRenderedPageBreak/>
        <w:t>6. Course Structure</w:t>
      </w:r>
      <w:bookmarkEnd w:id="39"/>
      <w:bookmarkEnd w:id="40"/>
    </w:p>
    <w:p w14:paraId="0C14A879" w14:textId="203499F6" w:rsidR="00312C0F" w:rsidRPr="00B04F3E" w:rsidRDefault="00312C0F" w:rsidP="00F86E2D">
      <w:pPr>
        <w:pStyle w:val="BodyText"/>
      </w:pPr>
      <w:r w:rsidRPr="00B04F3E">
        <w:t>The course runs over 17 months. The first 3</w:t>
      </w:r>
      <w:r w:rsidR="00FC5554">
        <w:t>0</w:t>
      </w:r>
      <w:r w:rsidRPr="00B04F3E">
        <w:t xml:space="preserve"> weeks of the programme delivered at RBGE, take place during the first academic year (September – June). Each of the taught RBGE based days will usually include a theory session in the morning followed by an afternoon of practical activities (incl. herbal remedy-making, visits and physic gardening). Once the attended classes are over students have 6 months to complete </w:t>
      </w:r>
      <w:r w:rsidR="009E158E">
        <w:t>the remainder</w:t>
      </w:r>
      <w:r w:rsidRPr="00B04F3E">
        <w:t xml:space="preserve"> of the written part of their studies, during this time you will be supported by individually arranged tutorials that may be requested during September – December of this second academic year, as needed.</w:t>
      </w:r>
    </w:p>
    <w:p w14:paraId="0F8FD9D7" w14:textId="77777777" w:rsidR="00312C0F" w:rsidRPr="00B04F3E" w:rsidRDefault="00312C0F" w:rsidP="00F86E2D">
      <w:pPr>
        <w:pStyle w:val="BodyText"/>
      </w:pPr>
    </w:p>
    <w:p w14:paraId="1CA4C335" w14:textId="77777777" w:rsidR="00312C0F" w:rsidRPr="00B04F3E" w:rsidRDefault="00312C0F" w:rsidP="00F86E2D">
      <w:pPr>
        <w:pStyle w:val="BodyText"/>
      </w:pPr>
      <w:r w:rsidRPr="00B04F3E">
        <w:t xml:space="preserve">Subject sessions are delivered by the Royal Botanic Garden Edinburgh lecturers, visiting herbalists, holistic and organic practitioners, botanists and ethnobotanists from around the world. Individual tutorial guidance is available throughout the first academic year as needed. </w:t>
      </w:r>
    </w:p>
    <w:p w14:paraId="77E18145" w14:textId="77777777" w:rsidR="00312C0F" w:rsidRPr="00B04F3E" w:rsidRDefault="00312C0F" w:rsidP="00F86E2D">
      <w:pPr>
        <w:pStyle w:val="BodyText"/>
      </w:pPr>
    </w:p>
    <w:p w14:paraId="21293D0A" w14:textId="77777777" w:rsidR="00312C0F" w:rsidRPr="00B04F3E" w:rsidRDefault="00312C0F" w:rsidP="00F86E2D">
      <w:pPr>
        <w:pStyle w:val="BodyText"/>
      </w:pPr>
      <w:r w:rsidRPr="00B04F3E">
        <w:t>Students will have the opportunity to explore and utilise many invaluable resources within the garden itself, such as the dedicated Herbology Room with all its equipment, the extensive Herbarium, Glasshouse and Library collections, together with our own organic seed banks, allocated herb beds and facilities located up at the Nursery.</w:t>
      </w:r>
    </w:p>
    <w:p w14:paraId="46175D9B" w14:textId="77777777" w:rsidR="00312C0F" w:rsidRPr="00B04F3E" w:rsidRDefault="00312C0F" w:rsidP="00F86E2D">
      <w:pPr>
        <w:pStyle w:val="BodyText"/>
      </w:pPr>
    </w:p>
    <w:p w14:paraId="096EED43" w14:textId="77777777" w:rsidR="00312C0F" w:rsidRPr="00B04F3E" w:rsidRDefault="00312C0F" w:rsidP="00F86E2D">
      <w:pPr>
        <w:pStyle w:val="BodyText"/>
      </w:pPr>
      <w:r w:rsidRPr="00B04F3E">
        <w:t>Several excursions generally take place throughout the first year of the course. These may include visits to local physic gardens, a family-run honey farm, and wild herbal habitats of natural outstanding and atmospheric beauty, that will each afford truly memorable herbology study experiences, quite literally ‘out in the field’, and especially embracing our native woodlands and the sandy dunes and shingly shores of East Lothian, which all have their place in our botanical medicine quest.</w:t>
      </w:r>
    </w:p>
    <w:p w14:paraId="7F90D0AB" w14:textId="77777777" w:rsidR="00312C0F" w:rsidRPr="00B04F3E" w:rsidRDefault="00312C0F" w:rsidP="00F86E2D">
      <w:pPr>
        <w:pStyle w:val="BodyText"/>
      </w:pPr>
    </w:p>
    <w:p w14:paraId="71A22C33" w14:textId="77777777" w:rsidR="00312C0F" w:rsidRPr="005C2768" w:rsidRDefault="00312C0F" w:rsidP="005C2768">
      <w:pPr>
        <w:pStyle w:val="Heading4"/>
      </w:pPr>
      <w:r w:rsidRPr="005C2768">
        <w:t xml:space="preserve">Please Do Note: </w:t>
      </w:r>
    </w:p>
    <w:p w14:paraId="758698EF" w14:textId="77777777" w:rsidR="00312C0F" w:rsidRPr="00F86E2D" w:rsidRDefault="00312C0F" w:rsidP="00F86E2D">
      <w:pPr>
        <w:pStyle w:val="BodyText"/>
      </w:pPr>
      <w:r w:rsidRPr="00F86E2D">
        <w:t xml:space="preserve">The successful completion of the RBGE Diploma in Herbology requires commitment and a dedicated approach, with a considerable amount of time needing to be allocated to independent self-directed study and research each week - around 7 hours a week of additional study time may be required (beyond the allocated RBGE contact days), but it </w:t>
      </w:r>
      <w:r w:rsidRPr="00F86E2D">
        <w:lastRenderedPageBreak/>
        <w:t>may on occasion be substantially more, enabling you to complete assignments to the highest possible standard and augment your individual learning experience of the subjects being studied.</w:t>
      </w:r>
    </w:p>
    <w:p w14:paraId="47A60521" w14:textId="77777777" w:rsidR="00312C0F" w:rsidRPr="00F86E2D" w:rsidRDefault="00312C0F" w:rsidP="00F86E2D">
      <w:pPr>
        <w:pStyle w:val="BodyText"/>
      </w:pPr>
    </w:p>
    <w:p w14:paraId="7B040015" w14:textId="5ADE973C" w:rsidR="00312C0F" w:rsidRPr="00F86E2D" w:rsidRDefault="00312C0F" w:rsidP="00F86E2D">
      <w:pPr>
        <w:pStyle w:val="BodyText"/>
      </w:pPr>
      <w:r w:rsidRPr="00F86E2D">
        <w:t>The RBGE Diploma in Herbology is both an academically and physically demanding programme of study, and therefore it may not suit everyone - so please consider your application carefully before proceeding.</w:t>
      </w:r>
    </w:p>
    <w:p w14:paraId="5C50B4B8" w14:textId="7C137897" w:rsidR="00312C0F" w:rsidRPr="00F86E2D" w:rsidRDefault="00312C0F" w:rsidP="00F86E2D">
      <w:pPr>
        <w:pStyle w:val="Heading1"/>
        <w:rPr>
          <w:rFonts w:asciiTheme="minorHAnsi" w:hAnsiTheme="minorHAnsi" w:cstheme="minorHAnsi"/>
          <w:b/>
          <w:bCs/>
        </w:rPr>
      </w:pPr>
      <w:r w:rsidRPr="00B04F3E">
        <w:rPr>
          <w:rFonts w:asciiTheme="minorHAnsi" w:hAnsiTheme="minorHAnsi" w:cstheme="minorHAnsi"/>
          <w:b/>
        </w:rPr>
        <w:br w:type="page"/>
      </w:r>
      <w:bookmarkStart w:id="41" w:name="_Toc132806008"/>
      <w:bookmarkStart w:id="42" w:name="_Toc195712983"/>
      <w:r w:rsidRPr="00591535">
        <w:rPr>
          <w:rFonts w:asciiTheme="minorHAnsi" w:hAnsiTheme="minorHAnsi" w:cstheme="minorHAnsi"/>
          <w:b/>
        </w:rPr>
        <w:lastRenderedPageBreak/>
        <w:t>7. Programme of Study</w:t>
      </w:r>
      <w:bookmarkEnd w:id="41"/>
      <w:bookmarkEnd w:id="42"/>
      <w:r w:rsidRPr="00591535">
        <w:rPr>
          <w:rFonts w:asciiTheme="minorHAnsi" w:hAnsiTheme="minorHAnsi" w:cstheme="minorHAnsi"/>
          <w:b/>
        </w:rPr>
        <w:t xml:space="preserve"> </w:t>
      </w:r>
    </w:p>
    <w:tbl>
      <w:tblPr>
        <w:tblStyle w:val="RBGEtablestyle"/>
        <w:tblW w:w="10173" w:type="dxa"/>
        <w:tblLayout w:type="fixed"/>
        <w:tblLook w:val="04A0" w:firstRow="1" w:lastRow="0" w:firstColumn="1" w:lastColumn="0" w:noHBand="0" w:noVBand="1"/>
      </w:tblPr>
      <w:tblGrid>
        <w:gridCol w:w="1245"/>
        <w:gridCol w:w="2985"/>
        <w:gridCol w:w="2966"/>
        <w:gridCol w:w="20"/>
        <w:gridCol w:w="2957"/>
      </w:tblGrid>
      <w:tr w:rsidR="00312C0F" w:rsidRPr="00B04F3E" w14:paraId="64E45BDD" w14:textId="77777777" w:rsidTr="00F86E2D">
        <w:trPr>
          <w:cnfStyle w:val="100000000000" w:firstRow="1" w:lastRow="0" w:firstColumn="0" w:lastColumn="0" w:oddVBand="0" w:evenVBand="0" w:oddHBand="0" w:evenHBand="0" w:firstRowFirstColumn="0" w:firstRowLastColumn="0" w:lastRowFirstColumn="0" w:lastRowLastColumn="0"/>
          <w:trHeight w:val="409"/>
        </w:trPr>
        <w:tc>
          <w:tcPr>
            <w:cnfStyle w:val="001000000000" w:firstRow="0" w:lastRow="0" w:firstColumn="1" w:lastColumn="0" w:oddVBand="0" w:evenVBand="0" w:oddHBand="0" w:evenHBand="0" w:firstRowFirstColumn="0" w:firstRowLastColumn="0" w:lastRowFirstColumn="0" w:lastRowLastColumn="0"/>
            <w:tcW w:w="1245" w:type="dxa"/>
            <w:vAlign w:val="center"/>
          </w:tcPr>
          <w:p w14:paraId="1F31D4CE" w14:textId="77777777" w:rsidR="00312C0F" w:rsidRPr="00B04F3E" w:rsidRDefault="00312C0F" w:rsidP="00F86E2D">
            <w:pPr>
              <w:spacing w:line="240" w:lineRule="auto"/>
              <w:rPr>
                <w:rFonts w:cstheme="minorHAnsi"/>
              </w:rPr>
            </w:pPr>
            <w:r w:rsidRPr="00B04F3E">
              <w:rPr>
                <w:rFonts w:cstheme="minorHAnsi"/>
              </w:rPr>
              <w:t>Term</w:t>
            </w:r>
          </w:p>
        </w:tc>
        <w:tc>
          <w:tcPr>
            <w:tcW w:w="2985" w:type="dxa"/>
            <w:vAlign w:val="center"/>
          </w:tcPr>
          <w:p w14:paraId="55BDB422" w14:textId="77777777" w:rsidR="00312C0F" w:rsidRPr="00B04F3E" w:rsidRDefault="00312C0F" w:rsidP="00F86E2D">
            <w:pPr>
              <w:spacing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B04F3E">
              <w:rPr>
                <w:rFonts w:cstheme="minorHAnsi"/>
              </w:rPr>
              <w:t>Morning Sessions</w:t>
            </w:r>
          </w:p>
        </w:tc>
        <w:tc>
          <w:tcPr>
            <w:tcW w:w="2986" w:type="dxa"/>
            <w:gridSpan w:val="2"/>
            <w:vAlign w:val="center"/>
          </w:tcPr>
          <w:p w14:paraId="69B45943" w14:textId="77777777" w:rsidR="00312C0F" w:rsidRPr="00B04F3E" w:rsidRDefault="00312C0F" w:rsidP="00F86E2D">
            <w:pPr>
              <w:spacing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B04F3E">
              <w:rPr>
                <w:rFonts w:cstheme="minorHAnsi"/>
              </w:rPr>
              <w:t>Afternoon Sessions</w:t>
            </w:r>
          </w:p>
        </w:tc>
        <w:tc>
          <w:tcPr>
            <w:tcW w:w="2957" w:type="dxa"/>
            <w:vAlign w:val="center"/>
          </w:tcPr>
          <w:p w14:paraId="46D1422C" w14:textId="1E848D7C" w:rsidR="00312C0F" w:rsidRPr="00B04F3E" w:rsidRDefault="00312C0F" w:rsidP="00F86E2D">
            <w:pPr>
              <w:spacing w:line="240" w:lineRule="auto"/>
              <w:cnfStyle w:val="100000000000" w:firstRow="1" w:lastRow="0" w:firstColumn="0" w:lastColumn="0" w:oddVBand="0" w:evenVBand="0" w:oddHBand="0" w:evenHBand="0" w:firstRowFirstColumn="0" w:firstRowLastColumn="0" w:lastRowFirstColumn="0" w:lastRowLastColumn="0"/>
              <w:rPr>
                <w:rFonts w:cstheme="minorHAnsi"/>
              </w:rPr>
            </w:pPr>
            <w:r w:rsidRPr="00B04F3E">
              <w:rPr>
                <w:rFonts w:cstheme="minorHAnsi"/>
              </w:rPr>
              <w:t>Self</w:t>
            </w:r>
            <w:r w:rsidR="009E158E">
              <w:rPr>
                <w:rFonts w:cstheme="minorHAnsi"/>
              </w:rPr>
              <w:t>-</w:t>
            </w:r>
            <w:r w:rsidRPr="00B04F3E">
              <w:rPr>
                <w:rFonts w:cstheme="minorHAnsi"/>
              </w:rPr>
              <w:t>Directed Study</w:t>
            </w:r>
          </w:p>
        </w:tc>
      </w:tr>
      <w:tr w:rsidR="00312C0F" w:rsidRPr="00B04F3E" w14:paraId="12CEEDB0" w14:textId="77777777" w:rsidTr="00F86E2D">
        <w:tc>
          <w:tcPr>
            <w:cnfStyle w:val="001000000000" w:firstRow="0" w:lastRow="0" w:firstColumn="1" w:lastColumn="0" w:oddVBand="0" w:evenVBand="0" w:oddHBand="0" w:evenHBand="0" w:firstRowFirstColumn="0" w:firstRowLastColumn="0" w:lastRowFirstColumn="0" w:lastRowLastColumn="0"/>
            <w:tcW w:w="1245" w:type="dxa"/>
            <w:vAlign w:val="center"/>
          </w:tcPr>
          <w:p w14:paraId="27A50ADF" w14:textId="77777777" w:rsidR="00312C0F" w:rsidRPr="00B04F3E" w:rsidRDefault="00312C0F" w:rsidP="00F86E2D">
            <w:pPr>
              <w:spacing w:line="240" w:lineRule="auto"/>
              <w:rPr>
                <w:rFonts w:cstheme="minorHAnsi"/>
              </w:rPr>
            </w:pPr>
            <w:r w:rsidRPr="00B04F3E">
              <w:rPr>
                <w:rFonts w:cstheme="minorHAnsi"/>
              </w:rPr>
              <w:t xml:space="preserve">Autumn </w:t>
            </w:r>
          </w:p>
        </w:tc>
        <w:tc>
          <w:tcPr>
            <w:tcW w:w="2985" w:type="dxa"/>
            <w:vAlign w:val="center"/>
          </w:tcPr>
          <w:p w14:paraId="019EE1D6"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Introduction To Course</w:t>
            </w:r>
          </w:p>
          <w:p w14:paraId="474A7388"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Phytology (I) (II) (III)</w:t>
            </w:r>
          </w:p>
          <w:p w14:paraId="0E3F095E"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Theory</w:t>
            </w:r>
          </w:p>
          <w:p w14:paraId="23571BBD"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Pharmacology (I)</w:t>
            </w:r>
          </w:p>
        </w:tc>
        <w:tc>
          <w:tcPr>
            <w:tcW w:w="2986" w:type="dxa"/>
            <w:gridSpan w:val="2"/>
            <w:vAlign w:val="center"/>
          </w:tcPr>
          <w:p w14:paraId="5FCFEB2A"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w:t>
            </w:r>
          </w:p>
          <w:p w14:paraId="467D8B5D"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59585835"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Green Pharmacy (I)</w:t>
            </w:r>
          </w:p>
          <w:p w14:paraId="2D3CD8E6"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
          <w:p w14:paraId="1259BBC3"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Visit</w:t>
            </w:r>
          </w:p>
          <w:p w14:paraId="1784D0E7"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Bountiful Berries Habitat</w:t>
            </w:r>
          </w:p>
        </w:tc>
        <w:tc>
          <w:tcPr>
            <w:tcW w:w="2957" w:type="dxa"/>
            <w:vAlign w:val="center"/>
          </w:tcPr>
          <w:p w14:paraId="5D4EF613"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Journal</w:t>
            </w:r>
          </w:p>
          <w:p w14:paraId="39430DAC"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5C703FFF"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 xml:space="preserve">CSAs </w:t>
            </w:r>
          </w:p>
          <w:p w14:paraId="59540289"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Pharmacopoeia</w:t>
            </w:r>
          </w:p>
          <w:p w14:paraId="06F22700"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Dairy</w:t>
            </w:r>
          </w:p>
        </w:tc>
      </w:tr>
      <w:tr w:rsidR="00312C0F" w:rsidRPr="00B04F3E" w14:paraId="255D4478" w14:textId="77777777" w:rsidTr="00F86E2D">
        <w:trPr>
          <w:trHeight w:val="235"/>
        </w:trPr>
        <w:tc>
          <w:tcPr>
            <w:cnfStyle w:val="001000000000" w:firstRow="0" w:lastRow="0" w:firstColumn="1" w:lastColumn="0" w:oddVBand="0" w:evenVBand="0" w:oddHBand="0" w:evenHBand="0" w:firstRowFirstColumn="0" w:firstRowLastColumn="0" w:lastRowFirstColumn="0" w:lastRowLastColumn="0"/>
            <w:tcW w:w="10173" w:type="dxa"/>
            <w:gridSpan w:val="5"/>
            <w:vAlign w:val="center"/>
          </w:tcPr>
          <w:p w14:paraId="278145BE" w14:textId="77777777" w:rsidR="00312C0F" w:rsidRPr="00B04F3E" w:rsidRDefault="00312C0F" w:rsidP="00F86E2D">
            <w:pPr>
              <w:spacing w:line="240" w:lineRule="auto"/>
              <w:jc w:val="center"/>
              <w:rPr>
                <w:rFonts w:cstheme="minorHAnsi"/>
              </w:rPr>
            </w:pPr>
            <w:r w:rsidRPr="00B04F3E">
              <w:rPr>
                <w:rFonts w:cstheme="minorHAnsi"/>
              </w:rPr>
              <w:t>Half Term</w:t>
            </w:r>
          </w:p>
        </w:tc>
      </w:tr>
      <w:tr w:rsidR="00312C0F" w:rsidRPr="00B04F3E" w14:paraId="2AB35B66" w14:textId="77777777" w:rsidTr="00F86E2D">
        <w:tc>
          <w:tcPr>
            <w:cnfStyle w:val="001000000000" w:firstRow="0" w:lastRow="0" w:firstColumn="1" w:lastColumn="0" w:oddVBand="0" w:evenVBand="0" w:oddHBand="0" w:evenHBand="0" w:firstRowFirstColumn="0" w:firstRowLastColumn="0" w:lastRowFirstColumn="0" w:lastRowLastColumn="0"/>
            <w:tcW w:w="1245" w:type="dxa"/>
            <w:vAlign w:val="center"/>
          </w:tcPr>
          <w:p w14:paraId="06187D26" w14:textId="77777777" w:rsidR="00312C0F" w:rsidRPr="00B04F3E" w:rsidRDefault="00312C0F" w:rsidP="00F86E2D">
            <w:pPr>
              <w:spacing w:line="240" w:lineRule="auto"/>
              <w:rPr>
                <w:rFonts w:cstheme="minorHAnsi"/>
              </w:rPr>
            </w:pPr>
            <w:r w:rsidRPr="00B04F3E">
              <w:rPr>
                <w:rFonts w:cstheme="minorHAnsi"/>
              </w:rPr>
              <w:t>Autumn/</w:t>
            </w:r>
          </w:p>
          <w:p w14:paraId="7485CE34" w14:textId="77777777" w:rsidR="00312C0F" w:rsidRPr="00B04F3E" w:rsidRDefault="00312C0F" w:rsidP="00F86E2D">
            <w:pPr>
              <w:spacing w:line="240" w:lineRule="auto"/>
              <w:rPr>
                <w:rFonts w:cstheme="minorHAnsi"/>
              </w:rPr>
            </w:pPr>
            <w:r w:rsidRPr="00B04F3E">
              <w:rPr>
                <w:rFonts w:cstheme="minorHAnsi"/>
              </w:rPr>
              <w:t>Winter</w:t>
            </w:r>
          </w:p>
        </w:tc>
        <w:tc>
          <w:tcPr>
            <w:tcW w:w="2985" w:type="dxa"/>
            <w:vAlign w:val="center"/>
          </w:tcPr>
          <w:p w14:paraId="4C4491F5"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Theory</w:t>
            </w:r>
          </w:p>
          <w:p w14:paraId="7DA04196"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Phytology (III)</w:t>
            </w:r>
          </w:p>
          <w:p w14:paraId="080112AE"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Pharmacology (II)</w:t>
            </w:r>
          </w:p>
          <w:p w14:paraId="2C364201"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Ecology (I)</w:t>
            </w:r>
          </w:p>
        </w:tc>
        <w:tc>
          <w:tcPr>
            <w:tcW w:w="2986" w:type="dxa"/>
            <w:gridSpan w:val="2"/>
            <w:vAlign w:val="center"/>
          </w:tcPr>
          <w:p w14:paraId="388EDAF5"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w:t>
            </w:r>
          </w:p>
          <w:p w14:paraId="5B72C47D"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5CE8E74B" w14:textId="492E9C70"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Green Pharmacy (II</w:t>
            </w:r>
            <w:r w:rsidR="009E158E">
              <w:rPr>
                <w:rFonts w:cstheme="minorHAnsi"/>
                <w:szCs w:val="22"/>
              </w:rPr>
              <w:t xml:space="preserve"> &amp; III</w:t>
            </w:r>
            <w:r w:rsidRPr="00B04F3E">
              <w:rPr>
                <w:rFonts w:cstheme="minorHAnsi"/>
                <w:szCs w:val="22"/>
              </w:rPr>
              <w:t>)</w:t>
            </w:r>
          </w:p>
          <w:p w14:paraId="6DFE1A0F"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
          <w:p w14:paraId="483AAE48"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 xml:space="preserve">Visit </w:t>
            </w:r>
          </w:p>
          <w:p w14:paraId="0E3CCB50"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Ancient Arboreal Habitat</w:t>
            </w:r>
          </w:p>
          <w:p w14:paraId="4D5076A8"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(A Fungi Foray)</w:t>
            </w:r>
          </w:p>
        </w:tc>
        <w:tc>
          <w:tcPr>
            <w:tcW w:w="2957" w:type="dxa"/>
            <w:vAlign w:val="center"/>
          </w:tcPr>
          <w:p w14:paraId="22E4E685"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Journal</w:t>
            </w:r>
          </w:p>
          <w:p w14:paraId="426C4DD7"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4FF2FC8F"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 xml:space="preserve">CSAs </w:t>
            </w:r>
          </w:p>
          <w:p w14:paraId="37CFD06B"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Pharmacopoeia</w:t>
            </w:r>
          </w:p>
          <w:p w14:paraId="3A7B63E0"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Diary</w:t>
            </w:r>
          </w:p>
        </w:tc>
      </w:tr>
      <w:tr w:rsidR="00312C0F" w:rsidRPr="00B04F3E" w14:paraId="509080A6" w14:textId="77777777" w:rsidTr="00F86E2D">
        <w:tc>
          <w:tcPr>
            <w:cnfStyle w:val="001000000000" w:firstRow="0" w:lastRow="0" w:firstColumn="1" w:lastColumn="0" w:oddVBand="0" w:evenVBand="0" w:oddHBand="0" w:evenHBand="0" w:firstRowFirstColumn="0" w:firstRowLastColumn="0" w:lastRowFirstColumn="0" w:lastRowLastColumn="0"/>
            <w:tcW w:w="1245" w:type="dxa"/>
            <w:vAlign w:val="center"/>
          </w:tcPr>
          <w:p w14:paraId="3DC6156C" w14:textId="77777777" w:rsidR="00312C0F" w:rsidRPr="00B04F3E" w:rsidRDefault="00312C0F" w:rsidP="00F86E2D">
            <w:pPr>
              <w:spacing w:line="240" w:lineRule="auto"/>
              <w:rPr>
                <w:rFonts w:cstheme="minorHAnsi"/>
              </w:rPr>
            </w:pPr>
            <w:r w:rsidRPr="00B04F3E">
              <w:rPr>
                <w:rFonts w:cstheme="minorHAnsi"/>
              </w:rPr>
              <w:t>Winter</w:t>
            </w:r>
          </w:p>
        </w:tc>
        <w:tc>
          <w:tcPr>
            <w:tcW w:w="2985" w:type="dxa"/>
            <w:vAlign w:val="center"/>
          </w:tcPr>
          <w:p w14:paraId="7330A101"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Theory</w:t>
            </w:r>
          </w:p>
          <w:p w14:paraId="2B9D9C39"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Phytology (III)</w:t>
            </w:r>
          </w:p>
          <w:p w14:paraId="587F1018"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Pharmacology (III)</w:t>
            </w:r>
          </w:p>
          <w:p w14:paraId="1D995D4F"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roofErr w:type="spellStart"/>
            <w:r w:rsidRPr="00B04F3E">
              <w:rPr>
                <w:rFonts w:cstheme="minorHAnsi"/>
                <w:szCs w:val="22"/>
              </w:rPr>
              <w:t>Ethnomedica</w:t>
            </w:r>
            <w:proofErr w:type="spellEnd"/>
            <w:r w:rsidRPr="00B04F3E">
              <w:rPr>
                <w:rFonts w:cstheme="minorHAnsi"/>
                <w:szCs w:val="22"/>
              </w:rPr>
              <w:t xml:space="preserve"> (II)</w:t>
            </w:r>
          </w:p>
        </w:tc>
        <w:tc>
          <w:tcPr>
            <w:tcW w:w="2986" w:type="dxa"/>
            <w:gridSpan w:val="2"/>
            <w:vAlign w:val="center"/>
          </w:tcPr>
          <w:p w14:paraId="1F9D6B74"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w:t>
            </w:r>
          </w:p>
          <w:p w14:paraId="75300D1D"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3060193E" w14:textId="39116FAD"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Green Pharmacy (I</w:t>
            </w:r>
            <w:r w:rsidR="009E158E">
              <w:rPr>
                <w:rFonts w:cstheme="minorHAnsi"/>
                <w:szCs w:val="22"/>
              </w:rPr>
              <w:t>V &amp; V</w:t>
            </w:r>
            <w:r w:rsidRPr="00B04F3E">
              <w:rPr>
                <w:rFonts w:cstheme="minorHAnsi"/>
                <w:szCs w:val="22"/>
              </w:rPr>
              <w:t>)</w:t>
            </w:r>
          </w:p>
        </w:tc>
        <w:tc>
          <w:tcPr>
            <w:tcW w:w="2957" w:type="dxa"/>
            <w:vAlign w:val="center"/>
          </w:tcPr>
          <w:p w14:paraId="71B539E2"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Journal</w:t>
            </w:r>
          </w:p>
          <w:p w14:paraId="507A958D"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09C82535"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 xml:space="preserve">CSAs </w:t>
            </w:r>
          </w:p>
          <w:p w14:paraId="5E4813B4"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Pharmacopoeia</w:t>
            </w:r>
          </w:p>
          <w:p w14:paraId="0E28DC1A"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Dairy</w:t>
            </w:r>
          </w:p>
        </w:tc>
      </w:tr>
      <w:tr w:rsidR="00312C0F" w:rsidRPr="00B04F3E" w14:paraId="03D59268" w14:textId="77777777" w:rsidTr="00F86E2D">
        <w:tc>
          <w:tcPr>
            <w:cnfStyle w:val="001000000000" w:firstRow="0" w:lastRow="0" w:firstColumn="1" w:lastColumn="0" w:oddVBand="0" w:evenVBand="0" w:oddHBand="0" w:evenHBand="0" w:firstRowFirstColumn="0" w:firstRowLastColumn="0" w:lastRowFirstColumn="0" w:lastRowLastColumn="0"/>
            <w:tcW w:w="10173" w:type="dxa"/>
            <w:gridSpan w:val="5"/>
            <w:vAlign w:val="center"/>
          </w:tcPr>
          <w:p w14:paraId="52A44AC7" w14:textId="77777777" w:rsidR="00312C0F" w:rsidRPr="00B04F3E" w:rsidRDefault="00312C0F" w:rsidP="00F86E2D">
            <w:pPr>
              <w:spacing w:line="240" w:lineRule="auto"/>
              <w:jc w:val="center"/>
              <w:rPr>
                <w:rFonts w:cstheme="minorHAnsi"/>
              </w:rPr>
            </w:pPr>
            <w:r w:rsidRPr="00B04F3E">
              <w:rPr>
                <w:rFonts w:cstheme="minorHAnsi"/>
              </w:rPr>
              <w:t>Half Term</w:t>
            </w:r>
          </w:p>
        </w:tc>
      </w:tr>
      <w:tr w:rsidR="00312C0F" w:rsidRPr="00B04F3E" w14:paraId="51A9C94C" w14:textId="77777777" w:rsidTr="00F86E2D">
        <w:trPr>
          <w:trHeight w:val="1207"/>
        </w:trPr>
        <w:tc>
          <w:tcPr>
            <w:cnfStyle w:val="001000000000" w:firstRow="0" w:lastRow="0" w:firstColumn="1" w:lastColumn="0" w:oddVBand="0" w:evenVBand="0" w:oddHBand="0" w:evenHBand="0" w:firstRowFirstColumn="0" w:firstRowLastColumn="0" w:lastRowFirstColumn="0" w:lastRowLastColumn="0"/>
            <w:tcW w:w="1245" w:type="dxa"/>
            <w:vAlign w:val="center"/>
          </w:tcPr>
          <w:p w14:paraId="335E58A7" w14:textId="77777777" w:rsidR="00312C0F" w:rsidRPr="00B04F3E" w:rsidRDefault="00312C0F" w:rsidP="00F86E2D">
            <w:pPr>
              <w:spacing w:line="240" w:lineRule="auto"/>
              <w:rPr>
                <w:rFonts w:cstheme="minorHAnsi"/>
              </w:rPr>
            </w:pPr>
            <w:r w:rsidRPr="00B04F3E">
              <w:rPr>
                <w:rFonts w:cstheme="minorHAnsi"/>
              </w:rPr>
              <w:t>Winter/</w:t>
            </w:r>
          </w:p>
          <w:p w14:paraId="457BD356" w14:textId="77777777" w:rsidR="00312C0F" w:rsidRPr="00B04F3E" w:rsidRDefault="00312C0F" w:rsidP="00F86E2D">
            <w:pPr>
              <w:spacing w:line="240" w:lineRule="auto"/>
              <w:rPr>
                <w:rFonts w:cstheme="minorHAnsi"/>
              </w:rPr>
            </w:pPr>
            <w:r w:rsidRPr="00B04F3E">
              <w:rPr>
                <w:rFonts w:cstheme="minorHAnsi"/>
              </w:rPr>
              <w:t>Spring</w:t>
            </w:r>
          </w:p>
        </w:tc>
        <w:tc>
          <w:tcPr>
            <w:tcW w:w="2985" w:type="dxa"/>
            <w:vAlign w:val="center"/>
          </w:tcPr>
          <w:p w14:paraId="3A676DD3"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Theory</w:t>
            </w:r>
          </w:p>
          <w:p w14:paraId="2CECFA7D"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Phytology (III)</w:t>
            </w:r>
          </w:p>
          <w:p w14:paraId="1A526827"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roofErr w:type="spellStart"/>
            <w:r w:rsidRPr="00B04F3E">
              <w:rPr>
                <w:rFonts w:cstheme="minorHAnsi"/>
                <w:szCs w:val="22"/>
              </w:rPr>
              <w:t>Ethnomedica</w:t>
            </w:r>
            <w:proofErr w:type="spellEnd"/>
            <w:r w:rsidRPr="00B04F3E">
              <w:rPr>
                <w:rFonts w:cstheme="minorHAnsi"/>
                <w:szCs w:val="22"/>
              </w:rPr>
              <w:t xml:space="preserve"> (I)</w:t>
            </w:r>
          </w:p>
          <w:p w14:paraId="6672525E"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Ecology (II)</w:t>
            </w:r>
          </w:p>
        </w:tc>
        <w:tc>
          <w:tcPr>
            <w:tcW w:w="2986" w:type="dxa"/>
            <w:gridSpan w:val="2"/>
            <w:vAlign w:val="center"/>
          </w:tcPr>
          <w:p w14:paraId="4ACED4D0"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w:t>
            </w:r>
          </w:p>
          <w:p w14:paraId="7BC70248"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1CAF7261" w14:textId="33DC5D7A"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Green Pharmacy (</w:t>
            </w:r>
            <w:r w:rsidR="009E158E" w:rsidRPr="009E158E">
              <w:rPr>
                <w:rFonts w:cstheme="minorHAnsi"/>
                <w:szCs w:val="22"/>
              </w:rPr>
              <w:t>VI, VII &amp; VIII)</w:t>
            </w:r>
            <w:r w:rsidRPr="00B04F3E">
              <w:rPr>
                <w:rFonts w:cstheme="minorHAnsi"/>
                <w:szCs w:val="22"/>
              </w:rPr>
              <w:t>)</w:t>
            </w:r>
          </w:p>
          <w:p w14:paraId="11C3AE36"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
          <w:p w14:paraId="1AFEFF39"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Visit</w:t>
            </w:r>
          </w:p>
          <w:p w14:paraId="4391EAA0"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Chainbridge Honey Farm</w:t>
            </w:r>
          </w:p>
        </w:tc>
        <w:tc>
          <w:tcPr>
            <w:tcW w:w="2957" w:type="dxa"/>
            <w:vAlign w:val="center"/>
          </w:tcPr>
          <w:p w14:paraId="4FE2C973"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Journal</w:t>
            </w:r>
          </w:p>
          <w:p w14:paraId="4A572C00"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0D3FD312"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 xml:space="preserve">CSAs </w:t>
            </w:r>
          </w:p>
          <w:p w14:paraId="64910F8F"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Pharmacopoeia</w:t>
            </w:r>
          </w:p>
          <w:p w14:paraId="2C0EDFBB"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Dairy</w:t>
            </w:r>
          </w:p>
        </w:tc>
      </w:tr>
      <w:tr w:rsidR="00312C0F" w:rsidRPr="00B04F3E" w14:paraId="0629676C" w14:textId="77777777" w:rsidTr="00F86E2D">
        <w:trPr>
          <w:trHeight w:val="1182"/>
        </w:trPr>
        <w:tc>
          <w:tcPr>
            <w:cnfStyle w:val="001000000000" w:firstRow="0" w:lastRow="0" w:firstColumn="1" w:lastColumn="0" w:oddVBand="0" w:evenVBand="0" w:oddHBand="0" w:evenHBand="0" w:firstRowFirstColumn="0" w:firstRowLastColumn="0" w:lastRowFirstColumn="0" w:lastRowLastColumn="0"/>
            <w:tcW w:w="1245" w:type="dxa"/>
            <w:vAlign w:val="center"/>
          </w:tcPr>
          <w:p w14:paraId="799C4392" w14:textId="77777777" w:rsidR="00312C0F" w:rsidRPr="00B04F3E" w:rsidRDefault="00312C0F" w:rsidP="00F86E2D">
            <w:pPr>
              <w:spacing w:line="240" w:lineRule="auto"/>
              <w:rPr>
                <w:rFonts w:cstheme="minorHAnsi"/>
              </w:rPr>
            </w:pPr>
            <w:r w:rsidRPr="00B04F3E">
              <w:rPr>
                <w:rFonts w:cstheme="minorHAnsi"/>
              </w:rPr>
              <w:t>Spring/</w:t>
            </w:r>
          </w:p>
          <w:p w14:paraId="7AD92582" w14:textId="77777777" w:rsidR="00312C0F" w:rsidRPr="00B04F3E" w:rsidRDefault="00312C0F" w:rsidP="00F86E2D">
            <w:pPr>
              <w:spacing w:line="240" w:lineRule="auto"/>
              <w:rPr>
                <w:rFonts w:cstheme="minorHAnsi"/>
              </w:rPr>
            </w:pPr>
            <w:r w:rsidRPr="00B04F3E">
              <w:rPr>
                <w:rFonts w:cstheme="minorHAnsi"/>
              </w:rPr>
              <w:t>Summer</w:t>
            </w:r>
          </w:p>
        </w:tc>
        <w:tc>
          <w:tcPr>
            <w:tcW w:w="2985" w:type="dxa"/>
            <w:vAlign w:val="center"/>
          </w:tcPr>
          <w:p w14:paraId="7780D499"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Theory</w:t>
            </w:r>
          </w:p>
          <w:p w14:paraId="2468F2D6"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Phytology (III)</w:t>
            </w:r>
          </w:p>
          <w:p w14:paraId="6938BBF4"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roofErr w:type="spellStart"/>
            <w:r w:rsidRPr="00B04F3E">
              <w:rPr>
                <w:rFonts w:cstheme="minorHAnsi"/>
                <w:szCs w:val="22"/>
              </w:rPr>
              <w:t>Ethnomedica</w:t>
            </w:r>
            <w:proofErr w:type="spellEnd"/>
            <w:r w:rsidRPr="00B04F3E">
              <w:rPr>
                <w:rFonts w:cstheme="minorHAnsi"/>
                <w:szCs w:val="22"/>
              </w:rPr>
              <w:t xml:space="preserve"> (II)</w:t>
            </w:r>
          </w:p>
          <w:p w14:paraId="408F7308"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Ecology (III)</w:t>
            </w:r>
          </w:p>
          <w:p w14:paraId="5A3CC941"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986" w:type="dxa"/>
            <w:gridSpan w:val="2"/>
            <w:vAlign w:val="center"/>
          </w:tcPr>
          <w:p w14:paraId="6901AA29"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w:t>
            </w:r>
          </w:p>
          <w:p w14:paraId="7FE9E824"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4B7BB9F1" w14:textId="63F423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Green Pharmacy (</w:t>
            </w:r>
            <w:r w:rsidR="009E158E">
              <w:rPr>
                <w:rFonts w:cstheme="minorHAnsi"/>
                <w:szCs w:val="22"/>
              </w:rPr>
              <w:t>IX</w:t>
            </w:r>
            <w:r w:rsidRPr="00B04F3E">
              <w:rPr>
                <w:rFonts w:cstheme="minorHAnsi"/>
                <w:szCs w:val="22"/>
              </w:rPr>
              <w:t>)</w:t>
            </w:r>
          </w:p>
          <w:p w14:paraId="64993EF8"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
          <w:p w14:paraId="6ED44542" w14:textId="77777777" w:rsidR="009E158E" w:rsidRPr="009E158E" w:rsidRDefault="00312C0F" w:rsidP="009E158E">
            <w:pPr>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Visit Monastic Physic Garden</w:t>
            </w:r>
            <w:r w:rsidR="009E158E">
              <w:rPr>
                <w:rFonts w:cstheme="minorHAnsi"/>
                <w:szCs w:val="22"/>
              </w:rPr>
              <w:t xml:space="preserve"> or </w:t>
            </w:r>
            <w:r w:rsidR="009E158E" w:rsidRPr="009E158E">
              <w:rPr>
                <w:rFonts w:cstheme="minorHAnsi"/>
                <w:szCs w:val="22"/>
              </w:rPr>
              <w:t xml:space="preserve">Physic Garden Design Site </w:t>
            </w:r>
          </w:p>
          <w:p w14:paraId="6611A9ED" w14:textId="6071DB1A"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
          <w:p w14:paraId="4EB0D046"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
        </w:tc>
        <w:tc>
          <w:tcPr>
            <w:tcW w:w="2957" w:type="dxa"/>
            <w:vAlign w:val="center"/>
          </w:tcPr>
          <w:p w14:paraId="7032EBD6"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Journal</w:t>
            </w:r>
          </w:p>
          <w:p w14:paraId="6C8E6BD9"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2ECC4E75"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CSAs</w:t>
            </w:r>
          </w:p>
          <w:p w14:paraId="6EEAA442"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 xml:space="preserve">Pharmacopoeia </w:t>
            </w:r>
          </w:p>
          <w:p w14:paraId="3AAC7C4D"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Dairy</w:t>
            </w:r>
          </w:p>
        </w:tc>
      </w:tr>
      <w:tr w:rsidR="00312C0F" w:rsidRPr="00B04F3E" w14:paraId="014B9370" w14:textId="77777777" w:rsidTr="00F86E2D">
        <w:tc>
          <w:tcPr>
            <w:cnfStyle w:val="001000000000" w:firstRow="0" w:lastRow="0" w:firstColumn="1" w:lastColumn="0" w:oddVBand="0" w:evenVBand="0" w:oddHBand="0" w:evenHBand="0" w:firstRowFirstColumn="0" w:firstRowLastColumn="0" w:lastRowFirstColumn="0" w:lastRowLastColumn="0"/>
            <w:tcW w:w="10173" w:type="dxa"/>
            <w:gridSpan w:val="5"/>
            <w:vAlign w:val="center"/>
          </w:tcPr>
          <w:p w14:paraId="7D715EB7" w14:textId="77777777" w:rsidR="00312C0F" w:rsidRPr="00B04F3E" w:rsidRDefault="00312C0F" w:rsidP="00F86E2D">
            <w:pPr>
              <w:spacing w:line="240" w:lineRule="auto"/>
              <w:jc w:val="center"/>
              <w:rPr>
                <w:rFonts w:cstheme="minorHAnsi"/>
              </w:rPr>
            </w:pPr>
            <w:r w:rsidRPr="00B04F3E">
              <w:rPr>
                <w:rFonts w:cstheme="minorHAnsi"/>
              </w:rPr>
              <w:t>Half Term</w:t>
            </w:r>
          </w:p>
        </w:tc>
      </w:tr>
      <w:tr w:rsidR="00312C0F" w:rsidRPr="00B04F3E" w14:paraId="79A5E0DB" w14:textId="77777777" w:rsidTr="00F86E2D">
        <w:trPr>
          <w:trHeight w:val="1405"/>
        </w:trPr>
        <w:tc>
          <w:tcPr>
            <w:cnfStyle w:val="001000000000" w:firstRow="0" w:lastRow="0" w:firstColumn="1" w:lastColumn="0" w:oddVBand="0" w:evenVBand="0" w:oddHBand="0" w:evenHBand="0" w:firstRowFirstColumn="0" w:firstRowLastColumn="0" w:lastRowFirstColumn="0" w:lastRowLastColumn="0"/>
            <w:tcW w:w="1245" w:type="dxa"/>
            <w:vAlign w:val="center"/>
          </w:tcPr>
          <w:p w14:paraId="4B63D407" w14:textId="77777777" w:rsidR="00312C0F" w:rsidRPr="00B04F3E" w:rsidRDefault="00312C0F" w:rsidP="00F86E2D">
            <w:pPr>
              <w:spacing w:line="240" w:lineRule="auto"/>
              <w:rPr>
                <w:rFonts w:cstheme="minorHAnsi"/>
              </w:rPr>
            </w:pPr>
            <w:r w:rsidRPr="00B04F3E">
              <w:rPr>
                <w:rFonts w:cstheme="minorHAnsi"/>
              </w:rPr>
              <w:t>Summer</w:t>
            </w:r>
          </w:p>
        </w:tc>
        <w:tc>
          <w:tcPr>
            <w:tcW w:w="2985" w:type="dxa"/>
            <w:vAlign w:val="center"/>
          </w:tcPr>
          <w:p w14:paraId="4FC9EE0E"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Theory</w:t>
            </w:r>
          </w:p>
          <w:p w14:paraId="10BE6867"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Phytology (III)</w:t>
            </w:r>
          </w:p>
          <w:p w14:paraId="73B7FEAC"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roofErr w:type="spellStart"/>
            <w:r w:rsidRPr="00B04F3E">
              <w:rPr>
                <w:rFonts w:cstheme="minorHAnsi"/>
                <w:szCs w:val="22"/>
              </w:rPr>
              <w:t>Ethnomedica</w:t>
            </w:r>
            <w:proofErr w:type="spellEnd"/>
            <w:r w:rsidRPr="00B04F3E">
              <w:rPr>
                <w:rFonts w:cstheme="minorHAnsi"/>
                <w:szCs w:val="22"/>
              </w:rPr>
              <w:t xml:space="preserve"> (III)</w:t>
            </w:r>
          </w:p>
        </w:tc>
        <w:tc>
          <w:tcPr>
            <w:tcW w:w="2966" w:type="dxa"/>
            <w:vAlign w:val="center"/>
          </w:tcPr>
          <w:p w14:paraId="74B202B8"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w:t>
            </w:r>
          </w:p>
          <w:p w14:paraId="6C1F3EF5"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05BF2F6C" w14:textId="5E314160"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Green Pharmacy (</w:t>
            </w:r>
            <w:r w:rsidR="009E158E">
              <w:rPr>
                <w:rFonts w:cstheme="minorHAnsi"/>
                <w:szCs w:val="22"/>
              </w:rPr>
              <w:t>X</w:t>
            </w:r>
            <w:r w:rsidRPr="00B04F3E">
              <w:rPr>
                <w:rFonts w:cstheme="minorHAnsi"/>
                <w:szCs w:val="22"/>
              </w:rPr>
              <w:t>)</w:t>
            </w:r>
          </w:p>
          <w:p w14:paraId="128B03CD"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p>
          <w:p w14:paraId="7A1D8079"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Visit</w:t>
            </w:r>
          </w:p>
          <w:p w14:paraId="58D69A37"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The Secret Beach!</w:t>
            </w:r>
          </w:p>
        </w:tc>
        <w:tc>
          <w:tcPr>
            <w:tcW w:w="2977" w:type="dxa"/>
            <w:gridSpan w:val="2"/>
            <w:vAlign w:val="center"/>
          </w:tcPr>
          <w:p w14:paraId="3BE71E5A"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Herbal Journal</w:t>
            </w:r>
          </w:p>
          <w:p w14:paraId="2C842B87"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Herbarium</w:t>
            </w:r>
          </w:p>
          <w:p w14:paraId="6586A2CC"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 xml:space="preserve">CSAs </w:t>
            </w:r>
          </w:p>
          <w:p w14:paraId="79205442"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Pharmacopoeia</w:t>
            </w:r>
          </w:p>
          <w:p w14:paraId="684D543F"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szCs w:val="22"/>
              </w:rPr>
            </w:pPr>
            <w:r w:rsidRPr="00B04F3E">
              <w:rPr>
                <w:rFonts w:cstheme="minorHAnsi"/>
                <w:szCs w:val="22"/>
              </w:rPr>
              <w:t>Physic Garden Dairy</w:t>
            </w:r>
          </w:p>
        </w:tc>
      </w:tr>
      <w:tr w:rsidR="00312C0F" w:rsidRPr="00B04F3E" w14:paraId="0F2D61B8" w14:textId="77777777" w:rsidTr="005C2768">
        <w:trPr>
          <w:trHeight w:val="1072"/>
        </w:trPr>
        <w:tc>
          <w:tcPr>
            <w:cnfStyle w:val="001000000000" w:firstRow="0" w:lastRow="0" w:firstColumn="1" w:lastColumn="0" w:oddVBand="0" w:evenVBand="0" w:oddHBand="0" w:evenHBand="0" w:firstRowFirstColumn="0" w:firstRowLastColumn="0" w:lastRowFirstColumn="0" w:lastRowLastColumn="0"/>
            <w:tcW w:w="1245" w:type="dxa"/>
            <w:vAlign w:val="center"/>
          </w:tcPr>
          <w:p w14:paraId="6BB027F1" w14:textId="487102CD" w:rsidR="00312C0F" w:rsidRPr="00B04F3E" w:rsidRDefault="00312C0F" w:rsidP="00F86E2D">
            <w:pPr>
              <w:spacing w:line="240" w:lineRule="auto"/>
              <w:rPr>
                <w:rFonts w:cstheme="minorHAnsi"/>
              </w:rPr>
            </w:pPr>
            <w:r w:rsidRPr="00B04F3E">
              <w:rPr>
                <w:rFonts w:cstheme="minorHAnsi"/>
              </w:rPr>
              <w:lastRenderedPageBreak/>
              <w:t>July 202</w:t>
            </w:r>
            <w:r w:rsidR="009E158E">
              <w:rPr>
                <w:rFonts w:cstheme="minorHAnsi"/>
              </w:rPr>
              <w:t>6</w:t>
            </w:r>
            <w:r w:rsidRPr="00B04F3E">
              <w:rPr>
                <w:rFonts w:cstheme="minorHAnsi"/>
              </w:rPr>
              <w:t xml:space="preserve"> – January 202</w:t>
            </w:r>
            <w:r w:rsidR="009E158E">
              <w:rPr>
                <w:rFonts w:cstheme="minorHAnsi"/>
              </w:rPr>
              <w:t>7</w:t>
            </w:r>
          </w:p>
        </w:tc>
        <w:tc>
          <w:tcPr>
            <w:tcW w:w="8928" w:type="dxa"/>
            <w:gridSpan w:val="4"/>
            <w:vAlign w:val="center"/>
          </w:tcPr>
          <w:p w14:paraId="5FF94874"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Self-Directed Study</w:t>
            </w:r>
          </w:p>
          <w:p w14:paraId="795D6660" w14:textId="77777777" w:rsidR="00312C0F" w:rsidRPr="00B04F3E" w:rsidRDefault="00312C0F" w:rsidP="00F86E2D">
            <w:pPr>
              <w:spacing w:line="240" w:lineRule="auto"/>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 xml:space="preserve">Physic Garden Design. Wild Herbal Ecology. </w:t>
            </w:r>
            <w:proofErr w:type="spellStart"/>
            <w:r w:rsidRPr="00B04F3E">
              <w:rPr>
                <w:rFonts w:cstheme="minorHAnsi"/>
              </w:rPr>
              <w:t>Ethnomedica</w:t>
            </w:r>
            <w:proofErr w:type="spellEnd"/>
            <w:r w:rsidRPr="00B04F3E">
              <w:rPr>
                <w:rFonts w:cstheme="minorHAnsi"/>
              </w:rPr>
              <w:t>. Dissertation.</w:t>
            </w:r>
          </w:p>
        </w:tc>
      </w:tr>
    </w:tbl>
    <w:p w14:paraId="5B0A9899" w14:textId="77777777" w:rsidR="00312C0F" w:rsidRPr="00B04F3E" w:rsidRDefault="00312C0F" w:rsidP="00312C0F">
      <w:pPr>
        <w:rPr>
          <w:rFonts w:cstheme="minorHAnsi"/>
        </w:rPr>
      </w:pPr>
    </w:p>
    <w:p w14:paraId="408D0DBC" w14:textId="77777777" w:rsidR="00312C0F" w:rsidRPr="00B04F3E" w:rsidRDefault="00312C0F" w:rsidP="00312C0F">
      <w:pPr>
        <w:jc w:val="center"/>
        <w:rPr>
          <w:rFonts w:cstheme="minorHAnsi"/>
          <w:i/>
        </w:rPr>
      </w:pPr>
      <w:r w:rsidRPr="00B04F3E">
        <w:rPr>
          <w:rFonts w:cstheme="minorHAnsi"/>
          <w:i/>
        </w:rPr>
        <w:t xml:space="preserve">Note:  The above, anticipated </w:t>
      </w:r>
      <w:proofErr w:type="gramStart"/>
      <w:r w:rsidRPr="00B04F3E">
        <w:rPr>
          <w:rFonts w:cstheme="minorHAnsi"/>
          <w:i/>
        </w:rPr>
        <w:t>visits in particular, may</w:t>
      </w:r>
      <w:proofErr w:type="gramEnd"/>
      <w:r w:rsidRPr="00B04F3E">
        <w:rPr>
          <w:rFonts w:cstheme="minorHAnsi"/>
          <w:i/>
        </w:rPr>
        <w:t xml:space="preserve"> be variable and subject to change</w:t>
      </w:r>
    </w:p>
    <w:p w14:paraId="1138D5CA" w14:textId="5986EFE9" w:rsidR="00312C0F" w:rsidRPr="00F86E2D" w:rsidRDefault="00312C0F" w:rsidP="00F86E2D">
      <w:pPr>
        <w:pStyle w:val="Heading1"/>
        <w:rPr>
          <w:rFonts w:asciiTheme="minorHAnsi" w:hAnsiTheme="minorHAnsi" w:cstheme="minorHAnsi"/>
          <w:b/>
          <w:bCs/>
        </w:rPr>
      </w:pPr>
      <w:r w:rsidRPr="00B04F3E">
        <w:rPr>
          <w:rFonts w:asciiTheme="minorHAnsi" w:hAnsiTheme="minorHAnsi" w:cstheme="minorHAnsi"/>
          <w:b/>
        </w:rPr>
        <w:br w:type="page"/>
      </w:r>
      <w:bookmarkStart w:id="43" w:name="_Toc132806009"/>
      <w:bookmarkStart w:id="44" w:name="_Toc195712984"/>
      <w:r w:rsidRPr="00591535">
        <w:rPr>
          <w:rFonts w:asciiTheme="minorHAnsi" w:hAnsiTheme="minorHAnsi" w:cstheme="minorHAnsi"/>
          <w:b/>
        </w:rPr>
        <w:lastRenderedPageBreak/>
        <w:t>8. Assessments</w:t>
      </w:r>
      <w:bookmarkEnd w:id="43"/>
      <w:bookmarkEnd w:id="44"/>
    </w:p>
    <w:p w14:paraId="4C6E6F70" w14:textId="77777777" w:rsidR="00312C0F" w:rsidRPr="00B04F3E" w:rsidRDefault="00312C0F" w:rsidP="00F86E2D">
      <w:pPr>
        <w:pStyle w:val="BodyText"/>
      </w:pPr>
      <w:r w:rsidRPr="00B04F3E">
        <w:t>For the award of Diploma in Herbology, all 5 modules must be successfully completed. This requires written and or practical pieces of work to be undertaken for each of the taught modules. Each student is also required to prepare and write a 5000-word dissertation to be submitted upon completion of the course.</w:t>
      </w:r>
    </w:p>
    <w:p w14:paraId="43B5F959" w14:textId="77777777" w:rsidR="00312C0F" w:rsidRPr="00B04F3E" w:rsidRDefault="00312C0F" w:rsidP="00F86E2D">
      <w:pPr>
        <w:pStyle w:val="BodyText"/>
        <w:rPr>
          <w:rFonts w:cstheme="minorHAnsi"/>
        </w:rPr>
      </w:pPr>
    </w:p>
    <w:tbl>
      <w:tblPr>
        <w:tblStyle w:val="RBGEtablestyle"/>
        <w:tblW w:w="8427" w:type="dxa"/>
        <w:tblLook w:val="04A0" w:firstRow="1" w:lastRow="0" w:firstColumn="1" w:lastColumn="0" w:noHBand="0" w:noVBand="1"/>
      </w:tblPr>
      <w:tblGrid>
        <w:gridCol w:w="4883"/>
        <w:gridCol w:w="1644"/>
        <w:gridCol w:w="1900"/>
      </w:tblGrid>
      <w:tr w:rsidR="00312C0F" w:rsidRPr="00B04F3E" w14:paraId="0C15FABC" w14:textId="77777777" w:rsidTr="00F86E2D">
        <w:trPr>
          <w:cnfStyle w:val="100000000000" w:firstRow="1" w:lastRow="0" w:firstColumn="0" w:lastColumn="0" w:oddVBand="0" w:evenVBand="0" w:oddHBand="0" w:evenHBand="0" w:firstRowFirstColumn="0" w:firstRowLastColumn="0" w:lastRowFirstColumn="0" w:lastRowLastColumn="0"/>
          <w:trHeight w:val="352"/>
        </w:trPr>
        <w:tc>
          <w:tcPr>
            <w:cnfStyle w:val="001000000000" w:firstRow="0" w:lastRow="0" w:firstColumn="1" w:lastColumn="0" w:oddVBand="0" w:evenVBand="0" w:oddHBand="0" w:evenHBand="0" w:firstRowFirstColumn="0" w:firstRowLastColumn="0" w:lastRowFirstColumn="0" w:lastRowLastColumn="0"/>
            <w:tcW w:w="4883" w:type="dxa"/>
            <w:vAlign w:val="center"/>
          </w:tcPr>
          <w:p w14:paraId="372BA71F" w14:textId="77777777" w:rsidR="00312C0F" w:rsidRPr="00B04F3E" w:rsidRDefault="00312C0F" w:rsidP="00F86E2D">
            <w:pPr>
              <w:rPr>
                <w:rFonts w:cstheme="minorHAnsi"/>
              </w:rPr>
            </w:pPr>
            <w:r w:rsidRPr="00B04F3E">
              <w:rPr>
                <w:rFonts w:cstheme="minorHAnsi"/>
              </w:rPr>
              <w:t xml:space="preserve">Course Contents </w:t>
            </w:r>
          </w:p>
        </w:tc>
        <w:tc>
          <w:tcPr>
            <w:tcW w:w="1644" w:type="dxa"/>
            <w:vAlign w:val="center"/>
          </w:tcPr>
          <w:p w14:paraId="20B7174C" w14:textId="77777777" w:rsidR="00312C0F" w:rsidRPr="00B04F3E" w:rsidRDefault="00312C0F" w:rsidP="00F86E2D">
            <w:pPr>
              <w:cnfStyle w:val="100000000000" w:firstRow="1" w:lastRow="0" w:firstColumn="0" w:lastColumn="0" w:oddVBand="0" w:evenVBand="0" w:oddHBand="0" w:evenHBand="0" w:firstRowFirstColumn="0" w:firstRowLastColumn="0" w:lastRowFirstColumn="0" w:lastRowLastColumn="0"/>
              <w:rPr>
                <w:rFonts w:cstheme="minorHAnsi"/>
              </w:rPr>
            </w:pPr>
            <w:r w:rsidRPr="00B04F3E">
              <w:rPr>
                <w:rFonts w:cstheme="minorHAnsi"/>
              </w:rPr>
              <w:t>Award</w:t>
            </w:r>
          </w:p>
        </w:tc>
        <w:tc>
          <w:tcPr>
            <w:tcW w:w="1900" w:type="dxa"/>
            <w:vAlign w:val="center"/>
          </w:tcPr>
          <w:p w14:paraId="2B057994" w14:textId="77777777" w:rsidR="00312C0F" w:rsidRPr="00B04F3E" w:rsidRDefault="00312C0F" w:rsidP="00F86E2D">
            <w:pPr>
              <w:cnfStyle w:val="100000000000" w:firstRow="1" w:lastRow="0" w:firstColumn="0" w:lastColumn="0" w:oddVBand="0" w:evenVBand="0" w:oddHBand="0" w:evenHBand="0" w:firstRowFirstColumn="0" w:firstRowLastColumn="0" w:lastRowFirstColumn="0" w:lastRowLastColumn="0"/>
              <w:rPr>
                <w:rFonts w:cstheme="minorHAnsi"/>
              </w:rPr>
            </w:pPr>
            <w:r w:rsidRPr="00B04F3E">
              <w:rPr>
                <w:rFonts w:cstheme="minorHAnsi"/>
              </w:rPr>
              <w:t>Location</w:t>
            </w:r>
          </w:p>
        </w:tc>
      </w:tr>
      <w:tr w:rsidR="00312C0F" w:rsidRPr="00B04F3E" w14:paraId="1A14DE05" w14:textId="77777777" w:rsidTr="00F86E2D">
        <w:trPr>
          <w:trHeight w:val="352"/>
        </w:trPr>
        <w:tc>
          <w:tcPr>
            <w:cnfStyle w:val="001000000000" w:firstRow="0" w:lastRow="0" w:firstColumn="1" w:lastColumn="0" w:oddVBand="0" w:evenVBand="0" w:oddHBand="0" w:evenHBand="0" w:firstRowFirstColumn="0" w:firstRowLastColumn="0" w:lastRowFirstColumn="0" w:lastRowLastColumn="0"/>
            <w:tcW w:w="4883" w:type="dxa"/>
            <w:vAlign w:val="center"/>
          </w:tcPr>
          <w:p w14:paraId="4240BB37" w14:textId="77777777" w:rsidR="00312C0F" w:rsidRPr="00B04F3E" w:rsidRDefault="00312C0F" w:rsidP="00F86E2D">
            <w:pPr>
              <w:rPr>
                <w:rFonts w:cstheme="minorHAnsi"/>
              </w:rPr>
            </w:pPr>
            <w:r w:rsidRPr="00B04F3E">
              <w:rPr>
                <w:rFonts w:cstheme="minorHAnsi"/>
              </w:rPr>
              <w:t>Phytology</w:t>
            </w:r>
          </w:p>
        </w:tc>
        <w:tc>
          <w:tcPr>
            <w:tcW w:w="1644" w:type="dxa"/>
            <w:vAlign w:val="center"/>
          </w:tcPr>
          <w:p w14:paraId="485AFA4E"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27%</w:t>
            </w:r>
          </w:p>
        </w:tc>
        <w:tc>
          <w:tcPr>
            <w:tcW w:w="1900" w:type="dxa"/>
            <w:vAlign w:val="center"/>
          </w:tcPr>
          <w:p w14:paraId="65416D8E"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RBGE</w:t>
            </w:r>
          </w:p>
        </w:tc>
      </w:tr>
      <w:tr w:rsidR="00312C0F" w:rsidRPr="00B04F3E" w14:paraId="4AD1F909" w14:textId="77777777" w:rsidTr="00F86E2D">
        <w:trPr>
          <w:trHeight w:val="352"/>
        </w:trPr>
        <w:tc>
          <w:tcPr>
            <w:cnfStyle w:val="001000000000" w:firstRow="0" w:lastRow="0" w:firstColumn="1" w:lastColumn="0" w:oddVBand="0" w:evenVBand="0" w:oddHBand="0" w:evenHBand="0" w:firstRowFirstColumn="0" w:firstRowLastColumn="0" w:lastRowFirstColumn="0" w:lastRowLastColumn="0"/>
            <w:tcW w:w="4883" w:type="dxa"/>
            <w:vAlign w:val="center"/>
          </w:tcPr>
          <w:p w14:paraId="2D961BD7" w14:textId="77777777" w:rsidR="00312C0F" w:rsidRPr="00B04F3E" w:rsidRDefault="00312C0F" w:rsidP="00F86E2D">
            <w:pPr>
              <w:rPr>
                <w:rFonts w:cstheme="minorHAnsi"/>
              </w:rPr>
            </w:pPr>
            <w:r w:rsidRPr="00B04F3E">
              <w:rPr>
                <w:rFonts w:cstheme="minorHAnsi"/>
              </w:rPr>
              <w:t>Physic Garden Horticulture &amp; Design</w:t>
            </w:r>
          </w:p>
        </w:tc>
        <w:tc>
          <w:tcPr>
            <w:tcW w:w="1644" w:type="dxa"/>
            <w:vAlign w:val="center"/>
          </w:tcPr>
          <w:p w14:paraId="72B6DF85"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27%</w:t>
            </w:r>
          </w:p>
        </w:tc>
        <w:tc>
          <w:tcPr>
            <w:tcW w:w="1900" w:type="dxa"/>
            <w:vAlign w:val="center"/>
          </w:tcPr>
          <w:p w14:paraId="6CA9D80A"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RBGE/Nursery</w:t>
            </w:r>
          </w:p>
        </w:tc>
      </w:tr>
      <w:tr w:rsidR="00312C0F" w:rsidRPr="00B04F3E" w14:paraId="13964443" w14:textId="77777777" w:rsidTr="00F86E2D">
        <w:trPr>
          <w:trHeight w:val="352"/>
        </w:trPr>
        <w:tc>
          <w:tcPr>
            <w:cnfStyle w:val="001000000000" w:firstRow="0" w:lastRow="0" w:firstColumn="1" w:lastColumn="0" w:oddVBand="0" w:evenVBand="0" w:oddHBand="0" w:evenHBand="0" w:firstRowFirstColumn="0" w:firstRowLastColumn="0" w:lastRowFirstColumn="0" w:lastRowLastColumn="0"/>
            <w:tcW w:w="4883" w:type="dxa"/>
            <w:vAlign w:val="center"/>
          </w:tcPr>
          <w:p w14:paraId="744B9C6B" w14:textId="77777777" w:rsidR="00312C0F" w:rsidRPr="00B04F3E" w:rsidRDefault="00312C0F" w:rsidP="00F86E2D">
            <w:pPr>
              <w:rPr>
                <w:rFonts w:cstheme="minorHAnsi"/>
              </w:rPr>
            </w:pPr>
            <w:r w:rsidRPr="00B04F3E">
              <w:rPr>
                <w:rFonts w:cstheme="minorHAnsi"/>
              </w:rPr>
              <w:t xml:space="preserve">Pharmacology &amp; Green Pharmacy </w:t>
            </w:r>
          </w:p>
        </w:tc>
        <w:tc>
          <w:tcPr>
            <w:tcW w:w="1644" w:type="dxa"/>
            <w:vAlign w:val="center"/>
          </w:tcPr>
          <w:p w14:paraId="13BCA006"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15%</w:t>
            </w:r>
          </w:p>
        </w:tc>
        <w:tc>
          <w:tcPr>
            <w:tcW w:w="1900" w:type="dxa"/>
            <w:vAlign w:val="center"/>
          </w:tcPr>
          <w:p w14:paraId="4653B011"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RBGE</w:t>
            </w:r>
          </w:p>
        </w:tc>
      </w:tr>
      <w:tr w:rsidR="00312C0F" w:rsidRPr="00B04F3E" w14:paraId="1A44C184" w14:textId="77777777" w:rsidTr="00F86E2D">
        <w:trPr>
          <w:trHeight w:val="352"/>
        </w:trPr>
        <w:tc>
          <w:tcPr>
            <w:cnfStyle w:val="001000000000" w:firstRow="0" w:lastRow="0" w:firstColumn="1" w:lastColumn="0" w:oddVBand="0" w:evenVBand="0" w:oddHBand="0" w:evenHBand="0" w:firstRowFirstColumn="0" w:firstRowLastColumn="0" w:lastRowFirstColumn="0" w:lastRowLastColumn="0"/>
            <w:tcW w:w="4883" w:type="dxa"/>
            <w:vAlign w:val="center"/>
          </w:tcPr>
          <w:p w14:paraId="06C567C7" w14:textId="77777777" w:rsidR="00312C0F" w:rsidRPr="00B04F3E" w:rsidRDefault="00312C0F" w:rsidP="00F86E2D">
            <w:pPr>
              <w:rPr>
                <w:rFonts w:cstheme="minorHAnsi"/>
              </w:rPr>
            </w:pPr>
            <w:proofErr w:type="spellStart"/>
            <w:r w:rsidRPr="00B04F3E">
              <w:rPr>
                <w:rFonts w:cstheme="minorHAnsi"/>
              </w:rPr>
              <w:t>Ethnomedica</w:t>
            </w:r>
            <w:proofErr w:type="spellEnd"/>
          </w:p>
        </w:tc>
        <w:tc>
          <w:tcPr>
            <w:tcW w:w="1644" w:type="dxa"/>
            <w:vAlign w:val="center"/>
          </w:tcPr>
          <w:p w14:paraId="5E2B01ED"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5.5%</w:t>
            </w:r>
          </w:p>
        </w:tc>
        <w:tc>
          <w:tcPr>
            <w:tcW w:w="1900" w:type="dxa"/>
            <w:vAlign w:val="center"/>
          </w:tcPr>
          <w:p w14:paraId="32F5C9A0"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RBGE</w:t>
            </w:r>
          </w:p>
        </w:tc>
      </w:tr>
      <w:tr w:rsidR="00312C0F" w:rsidRPr="00B04F3E" w14:paraId="6D8D7EDA" w14:textId="77777777" w:rsidTr="00F86E2D">
        <w:trPr>
          <w:trHeight w:val="352"/>
        </w:trPr>
        <w:tc>
          <w:tcPr>
            <w:cnfStyle w:val="001000000000" w:firstRow="0" w:lastRow="0" w:firstColumn="1" w:lastColumn="0" w:oddVBand="0" w:evenVBand="0" w:oddHBand="0" w:evenHBand="0" w:firstRowFirstColumn="0" w:firstRowLastColumn="0" w:lastRowFirstColumn="0" w:lastRowLastColumn="0"/>
            <w:tcW w:w="4883" w:type="dxa"/>
            <w:vAlign w:val="center"/>
          </w:tcPr>
          <w:p w14:paraId="5AC095E1" w14:textId="77777777" w:rsidR="00312C0F" w:rsidRPr="00B04F3E" w:rsidRDefault="00312C0F" w:rsidP="00F86E2D">
            <w:pPr>
              <w:rPr>
                <w:rFonts w:cstheme="minorHAnsi"/>
              </w:rPr>
            </w:pPr>
            <w:r w:rsidRPr="00B04F3E">
              <w:rPr>
                <w:rFonts w:cstheme="minorHAnsi"/>
              </w:rPr>
              <w:t>Ecology</w:t>
            </w:r>
          </w:p>
        </w:tc>
        <w:tc>
          <w:tcPr>
            <w:tcW w:w="1644" w:type="dxa"/>
            <w:vAlign w:val="center"/>
          </w:tcPr>
          <w:p w14:paraId="2942CA08"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5.5%</w:t>
            </w:r>
          </w:p>
        </w:tc>
        <w:tc>
          <w:tcPr>
            <w:tcW w:w="1900" w:type="dxa"/>
            <w:vAlign w:val="center"/>
          </w:tcPr>
          <w:p w14:paraId="024D60F6"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RBGE + Visits</w:t>
            </w:r>
          </w:p>
        </w:tc>
      </w:tr>
      <w:tr w:rsidR="00312C0F" w:rsidRPr="00B04F3E" w14:paraId="740B47E1" w14:textId="77777777" w:rsidTr="00F86E2D">
        <w:trPr>
          <w:trHeight w:val="352"/>
        </w:trPr>
        <w:tc>
          <w:tcPr>
            <w:cnfStyle w:val="001000000000" w:firstRow="0" w:lastRow="0" w:firstColumn="1" w:lastColumn="0" w:oddVBand="0" w:evenVBand="0" w:oddHBand="0" w:evenHBand="0" w:firstRowFirstColumn="0" w:firstRowLastColumn="0" w:lastRowFirstColumn="0" w:lastRowLastColumn="0"/>
            <w:tcW w:w="4883" w:type="dxa"/>
            <w:vAlign w:val="center"/>
          </w:tcPr>
          <w:p w14:paraId="0A331ABB" w14:textId="77777777" w:rsidR="00312C0F" w:rsidRPr="00B04F3E" w:rsidRDefault="00312C0F" w:rsidP="00F86E2D">
            <w:pPr>
              <w:rPr>
                <w:rFonts w:cstheme="minorHAnsi"/>
              </w:rPr>
            </w:pPr>
            <w:r w:rsidRPr="00B04F3E">
              <w:rPr>
                <w:rFonts w:cstheme="minorHAnsi"/>
              </w:rPr>
              <w:t>Self-Directed Study</w:t>
            </w:r>
          </w:p>
        </w:tc>
        <w:tc>
          <w:tcPr>
            <w:tcW w:w="1644" w:type="dxa"/>
            <w:vAlign w:val="center"/>
          </w:tcPr>
          <w:p w14:paraId="65953081"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Award</w:t>
            </w:r>
          </w:p>
        </w:tc>
        <w:tc>
          <w:tcPr>
            <w:tcW w:w="1900" w:type="dxa"/>
            <w:vAlign w:val="center"/>
          </w:tcPr>
          <w:p w14:paraId="2772A406"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Location</w:t>
            </w:r>
          </w:p>
        </w:tc>
      </w:tr>
      <w:tr w:rsidR="00312C0F" w:rsidRPr="00B04F3E" w14:paraId="35BC7FE0" w14:textId="77777777" w:rsidTr="00F86E2D">
        <w:trPr>
          <w:trHeight w:val="352"/>
        </w:trPr>
        <w:tc>
          <w:tcPr>
            <w:cnfStyle w:val="001000000000" w:firstRow="0" w:lastRow="0" w:firstColumn="1" w:lastColumn="0" w:oddVBand="0" w:evenVBand="0" w:oddHBand="0" w:evenHBand="0" w:firstRowFirstColumn="0" w:firstRowLastColumn="0" w:lastRowFirstColumn="0" w:lastRowLastColumn="0"/>
            <w:tcW w:w="4883" w:type="dxa"/>
            <w:vAlign w:val="center"/>
          </w:tcPr>
          <w:p w14:paraId="6FD16A70" w14:textId="77777777" w:rsidR="00312C0F" w:rsidRPr="00B04F3E" w:rsidRDefault="00312C0F" w:rsidP="00F86E2D">
            <w:pPr>
              <w:rPr>
                <w:rFonts w:cstheme="minorHAnsi"/>
              </w:rPr>
            </w:pPr>
            <w:r w:rsidRPr="00B04F3E">
              <w:rPr>
                <w:rFonts w:cstheme="minorHAnsi"/>
              </w:rPr>
              <w:t>Dissertation/Thesis</w:t>
            </w:r>
          </w:p>
        </w:tc>
        <w:tc>
          <w:tcPr>
            <w:tcW w:w="1644" w:type="dxa"/>
            <w:vAlign w:val="center"/>
          </w:tcPr>
          <w:p w14:paraId="4FED3383"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20%</w:t>
            </w:r>
          </w:p>
        </w:tc>
        <w:tc>
          <w:tcPr>
            <w:tcW w:w="1900" w:type="dxa"/>
            <w:vAlign w:val="center"/>
          </w:tcPr>
          <w:p w14:paraId="59DE06EC" w14:textId="77777777" w:rsidR="00312C0F" w:rsidRPr="00B04F3E" w:rsidRDefault="00312C0F" w:rsidP="00F86E2D">
            <w:pPr>
              <w:cnfStyle w:val="000000000000" w:firstRow="0" w:lastRow="0" w:firstColumn="0" w:lastColumn="0" w:oddVBand="0" w:evenVBand="0" w:oddHBand="0" w:evenHBand="0" w:firstRowFirstColumn="0" w:firstRowLastColumn="0" w:lastRowFirstColumn="0" w:lastRowLastColumn="0"/>
              <w:rPr>
                <w:rFonts w:cstheme="minorHAnsi"/>
              </w:rPr>
            </w:pPr>
            <w:r w:rsidRPr="00B04F3E">
              <w:rPr>
                <w:rFonts w:cstheme="minorHAnsi"/>
              </w:rPr>
              <w:t>RBGE + Home</w:t>
            </w:r>
          </w:p>
        </w:tc>
      </w:tr>
    </w:tbl>
    <w:p w14:paraId="1B827CAF" w14:textId="77777777" w:rsidR="00312C0F" w:rsidRPr="00B04F3E" w:rsidRDefault="00312C0F" w:rsidP="00312C0F">
      <w:pPr>
        <w:outlineLvl w:val="0"/>
        <w:rPr>
          <w:rFonts w:cstheme="minorHAnsi"/>
        </w:rPr>
      </w:pPr>
    </w:p>
    <w:p w14:paraId="77F603E9" w14:textId="77777777" w:rsidR="00312C0F" w:rsidRPr="005C2768" w:rsidRDefault="00312C0F" w:rsidP="00312C0F">
      <w:pPr>
        <w:pStyle w:val="Heading4"/>
        <w:rPr>
          <w:rFonts w:cstheme="minorHAnsi"/>
          <w:bCs/>
        </w:rPr>
      </w:pPr>
      <w:r w:rsidRPr="005C2768">
        <w:rPr>
          <w:rFonts w:cstheme="minorHAnsi"/>
          <w:bCs/>
        </w:rPr>
        <w:t>Self-Directed Study</w:t>
      </w:r>
    </w:p>
    <w:p w14:paraId="2668AB4E" w14:textId="77777777" w:rsidR="00312C0F" w:rsidRPr="00B04F3E" w:rsidRDefault="00312C0F" w:rsidP="00F86E2D">
      <w:pPr>
        <w:pStyle w:val="BodyText"/>
      </w:pPr>
      <w:r w:rsidRPr="00B04F3E">
        <w:t>Further independent study and research is required beyond the allocated RBGE contact hours. This will enable students to complete assignments to the highest possible standard and augment individual experience of the subject.</w:t>
      </w:r>
    </w:p>
    <w:p w14:paraId="18808E21" w14:textId="77777777" w:rsidR="00312C0F" w:rsidRPr="0041397B" w:rsidRDefault="00312C0F" w:rsidP="00F86E2D">
      <w:pPr>
        <w:pStyle w:val="BodyText"/>
        <w:rPr>
          <w:sz w:val="20"/>
        </w:rPr>
      </w:pPr>
    </w:p>
    <w:p w14:paraId="16D943B5" w14:textId="77777777" w:rsidR="00312C0F" w:rsidRPr="005C2768" w:rsidRDefault="00312C0F" w:rsidP="00312C0F">
      <w:pPr>
        <w:pStyle w:val="Heading4"/>
        <w:rPr>
          <w:rFonts w:cstheme="minorHAnsi"/>
          <w:bCs/>
        </w:rPr>
      </w:pPr>
      <w:r w:rsidRPr="005C2768">
        <w:rPr>
          <w:rFonts w:cstheme="minorHAnsi"/>
          <w:bCs/>
        </w:rPr>
        <w:t>Completion of Work</w:t>
      </w:r>
    </w:p>
    <w:p w14:paraId="3A559848" w14:textId="75517813" w:rsidR="00312C0F" w:rsidRPr="00B04F3E" w:rsidRDefault="00312C0F" w:rsidP="00F86E2D">
      <w:pPr>
        <w:pStyle w:val="BodyText"/>
      </w:pPr>
      <w:r w:rsidRPr="00B04F3E">
        <w:t xml:space="preserve"> All project work (Theory &amp; Practical) must be completed and submitted for assessment within the allocated period of study. Successful students will be awarded the RBGE Diploma of Herbal Studies.</w:t>
      </w:r>
    </w:p>
    <w:p w14:paraId="00BFD33C" w14:textId="77777777" w:rsidR="00312C0F" w:rsidRPr="0041397B" w:rsidRDefault="00312C0F" w:rsidP="00F86E2D">
      <w:pPr>
        <w:pStyle w:val="BodyText"/>
        <w:rPr>
          <w:sz w:val="20"/>
        </w:rPr>
      </w:pPr>
    </w:p>
    <w:p w14:paraId="5A174670" w14:textId="77777777" w:rsidR="00312C0F" w:rsidRPr="00B04F3E" w:rsidRDefault="00312C0F" w:rsidP="00F86E2D">
      <w:pPr>
        <w:pStyle w:val="BodyText"/>
      </w:pPr>
      <w:r w:rsidRPr="00B04F3E">
        <w:t>It is extremely important that you keep to the study timetable to get the most out of this course. It means you will receive feedback at the appropriate times to enable you to continue smoothly with the course and successfully complete it. In the event you do find you are falling behind you must contact your tutor to discuss the options as soon as possible.</w:t>
      </w:r>
    </w:p>
    <w:p w14:paraId="49F625E2" w14:textId="77777777" w:rsidR="00312C0F" w:rsidRPr="0041397B" w:rsidRDefault="00312C0F" w:rsidP="00F86E2D">
      <w:pPr>
        <w:pStyle w:val="BodyText"/>
        <w:rPr>
          <w:sz w:val="20"/>
        </w:rPr>
      </w:pPr>
    </w:p>
    <w:p w14:paraId="207A1214" w14:textId="5D6F8A9A" w:rsidR="00312C0F" w:rsidRPr="00B04F3E" w:rsidRDefault="00312C0F" w:rsidP="0041397B">
      <w:pPr>
        <w:pStyle w:val="BodyText"/>
        <w:rPr>
          <w:rFonts w:cstheme="minorHAnsi"/>
          <w:bCs/>
          <w:kern w:val="32"/>
          <w:sz w:val="32"/>
          <w:szCs w:val="32"/>
          <w:lang w:val="en-US"/>
        </w:rPr>
      </w:pPr>
      <w:r w:rsidRPr="00B04F3E">
        <w:t xml:space="preserve">Please note: If you are unable to complete a module in the specified timeframe, there may be an additional charge for marking and feedback. This fee will vary depending on </w:t>
      </w:r>
      <w:r w:rsidRPr="00B04F3E">
        <w:lastRenderedPageBreak/>
        <w:t xml:space="preserve">the module and the level of marking and feedback required. These fees may be waived in the event of extenuating circumstances. </w:t>
      </w:r>
      <w:r w:rsidRPr="00B04F3E">
        <w:rPr>
          <w:rFonts w:cstheme="minorHAnsi"/>
        </w:rPr>
        <w:br w:type="page"/>
      </w:r>
    </w:p>
    <w:p w14:paraId="5117BA72" w14:textId="04D39B0A" w:rsidR="00312C0F" w:rsidRPr="00B250FF" w:rsidRDefault="00312C0F" w:rsidP="00B250FF">
      <w:pPr>
        <w:pStyle w:val="Heading1"/>
        <w:rPr>
          <w:rFonts w:asciiTheme="minorHAnsi" w:hAnsiTheme="minorHAnsi" w:cstheme="minorHAnsi"/>
          <w:b/>
          <w:bCs/>
        </w:rPr>
      </w:pPr>
      <w:bookmarkStart w:id="45" w:name="_Toc132806010"/>
      <w:bookmarkStart w:id="46" w:name="_Toc195712985"/>
      <w:r w:rsidRPr="00D32A12">
        <w:rPr>
          <w:rFonts w:asciiTheme="minorHAnsi" w:hAnsiTheme="minorHAnsi" w:cstheme="minorHAnsi"/>
          <w:b/>
        </w:rPr>
        <w:lastRenderedPageBreak/>
        <w:t>9. Entry Requirements</w:t>
      </w:r>
      <w:bookmarkEnd w:id="45"/>
      <w:bookmarkEnd w:id="46"/>
    </w:p>
    <w:p w14:paraId="1658853A" w14:textId="77777777" w:rsidR="00312C0F" w:rsidRPr="00B04F3E" w:rsidRDefault="00312C0F" w:rsidP="00B250FF">
      <w:pPr>
        <w:pStyle w:val="BodyText"/>
      </w:pPr>
      <w:r w:rsidRPr="00B04F3E">
        <w:t xml:space="preserve">No formal qualifications are necessary for admission onto the course. Initial selection will be made on the strength of individual </w:t>
      </w:r>
      <w:proofErr w:type="gramStart"/>
      <w:r w:rsidRPr="00B04F3E">
        <w:t>applications</w:t>
      </w:r>
      <w:proofErr w:type="gramEnd"/>
      <w:r w:rsidRPr="00B04F3E">
        <w:t xml:space="preserve"> and the successful candidates will be called to interview. However, as places are limited, priority will be given to those who are able to clearly demonstrate a natural aptitude and enthusiasm for the subject and or have attended one or more of our introductory programmes of study.</w:t>
      </w:r>
    </w:p>
    <w:p w14:paraId="5CFBC56E" w14:textId="77777777" w:rsidR="00312C0F" w:rsidRPr="00B04F3E" w:rsidRDefault="00312C0F" w:rsidP="00B250FF">
      <w:pPr>
        <w:pStyle w:val="BodyText"/>
      </w:pPr>
    </w:p>
    <w:p w14:paraId="41D1F21D" w14:textId="77777777" w:rsidR="00312C0F" w:rsidRPr="00B04F3E" w:rsidRDefault="00312C0F" w:rsidP="00B250FF">
      <w:pPr>
        <w:pStyle w:val="BodyText"/>
      </w:pPr>
      <w:r w:rsidRPr="00B04F3E">
        <w:t>Experience in any of the related fields (botany, horticulture, herbal medicine) is highly desirable, as is a demonstrable eagerness to learn, engage with the natural world, and contribute something to the overall dynamics of the Herbology experience.</w:t>
      </w:r>
    </w:p>
    <w:p w14:paraId="2E42249E" w14:textId="77777777" w:rsidR="00312C0F" w:rsidRPr="00B04F3E" w:rsidRDefault="00312C0F" w:rsidP="00B250FF">
      <w:pPr>
        <w:pStyle w:val="BodyText"/>
      </w:pPr>
    </w:p>
    <w:p w14:paraId="3A839252" w14:textId="77777777" w:rsidR="00312C0F" w:rsidRDefault="00312C0F" w:rsidP="00B250FF">
      <w:pPr>
        <w:pStyle w:val="BodyText"/>
      </w:pPr>
      <w:r w:rsidRPr="00B04F3E">
        <w:t xml:space="preserve">On occasions you will need to walk through or beyond the gardens, (e.g. for herb gathering and to reach the Nursery Potting Sheds etc.), and do please also note, that field trips where considerable walking may be required will take place outside the Botanics, and that these are a key feature of this </w:t>
      </w:r>
      <w:proofErr w:type="gramStart"/>
      <w:r w:rsidRPr="00B04F3E">
        <w:t>particular herbology</w:t>
      </w:r>
      <w:proofErr w:type="gramEnd"/>
      <w:r w:rsidRPr="00B04F3E">
        <w:t xml:space="preserve"> course.</w:t>
      </w:r>
    </w:p>
    <w:p w14:paraId="7C1FB28B" w14:textId="77777777" w:rsidR="0041397B" w:rsidRDefault="0041397B" w:rsidP="00B250FF">
      <w:pPr>
        <w:pStyle w:val="BodyText"/>
      </w:pPr>
    </w:p>
    <w:p w14:paraId="318D3FC8" w14:textId="0B3F060C" w:rsidR="00312C0F" w:rsidRPr="00B250FF" w:rsidRDefault="00312C0F" w:rsidP="00B250FF">
      <w:pPr>
        <w:pStyle w:val="Heading1"/>
        <w:rPr>
          <w:rFonts w:asciiTheme="minorHAnsi" w:hAnsiTheme="minorHAnsi" w:cstheme="minorHAnsi"/>
          <w:b/>
          <w:bCs/>
        </w:rPr>
      </w:pPr>
      <w:bookmarkStart w:id="47" w:name="_Toc132806011"/>
      <w:bookmarkStart w:id="48" w:name="_Toc195712986"/>
      <w:r w:rsidRPr="00D32A12">
        <w:rPr>
          <w:rFonts w:asciiTheme="minorHAnsi" w:hAnsiTheme="minorHAnsi" w:cstheme="minorHAnsi"/>
          <w:b/>
        </w:rPr>
        <w:t>10. Application Procedure</w:t>
      </w:r>
      <w:bookmarkEnd w:id="47"/>
      <w:bookmarkEnd w:id="48"/>
    </w:p>
    <w:p w14:paraId="12D4A3AA" w14:textId="2950660C" w:rsidR="00312C0F" w:rsidRPr="00B04F3E" w:rsidRDefault="00312C0F" w:rsidP="00B250FF">
      <w:pPr>
        <w:pStyle w:val="BodyText"/>
      </w:pPr>
      <w:r w:rsidRPr="00B04F3E">
        <w:t xml:space="preserve">To apply for the course, you must complete our </w:t>
      </w:r>
      <w:hyperlink r:id="rId14" w:history="1">
        <w:r w:rsidRPr="00B04F3E">
          <w:rPr>
            <w:rStyle w:val="Hyperlink"/>
            <w:rFonts w:cstheme="minorHAnsi"/>
          </w:rPr>
          <w:t>online application form</w:t>
        </w:r>
      </w:hyperlink>
      <w:r w:rsidRPr="00B04F3E">
        <w:t xml:space="preserve">. </w:t>
      </w:r>
      <w:bookmarkStart w:id="49" w:name="_Hlk80790894"/>
      <w:r w:rsidRPr="00B04F3E">
        <w:t xml:space="preserve">Applications for this course will open at </w:t>
      </w:r>
      <w:r w:rsidRPr="009E158E">
        <w:t xml:space="preserve">9:00am on </w:t>
      </w:r>
      <w:r w:rsidR="00FF5F89">
        <w:t>Friday</w:t>
      </w:r>
      <w:r w:rsidRPr="009E158E">
        <w:t xml:space="preserve"> 2</w:t>
      </w:r>
      <w:r w:rsidR="00FF5F89">
        <w:t>5</w:t>
      </w:r>
      <w:r w:rsidR="00FF5F89">
        <w:rPr>
          <w:vertAlign w:val="superscript"/>
        </w:rPr>
        <w:t>th</w:t>
      </w:r>
      <w:r w:rsidRPr="009E158E">
        <w:t xml:space="preserve"> April 202</w:t>
      </w:r>
      <w:r w:rsidR="009E158E" w:rsidRPr="009E158E">
        <w:t>5</w:t>
      </w:r>
      <w:r w:rsidRPr="009E158E">
        <w:t xml:space="preserve"> and will close at 5:00pm on </w:t>
      </w:r>
      <w:r w:rsidR="009E158E" w:rsidRPr="009E158E">
        <w:t>Sunday</w:t>
      </w:r>
      <w:r w:rsidRPr="009E158E">
        <w:t xml:space="preserve"> </w:t>
      </w:r>
      <w:r w:rsidR="009E158E" w:rsidRPr="009E158E">
        <w:t>20</w:t>
      </w:r>
      <w:r w:rsidRPr="009E158E">
        <w:rPr>
          <w:vertAlign w:val="superscript"/>
        </w:rPr>
        <w:t>th</w:t>
      </w:r>
      <w:r w:rsidRPr="009E158E">
        <w:t xml:space="preserve"> July 202</w:t>
      </w:r>
      <w:r w:rsidR="009E158E" w:rsidRPr="009E158E">
        <w:t>5</w:t>
      </w:r>
      <w:r w:rsidRPr="009E158E">
        <w:t>.</w:t>
      </w:r>
      <w:r w:rsidRPr="00B04F3E">
        <w:t xml:space="preserve"> </w:t>
      </w:r>
    </w:p>
    <w:bookmarkEnd w:id="49"/>
    <w:p w14:paraId="02977998" w14:textId="77777777" w:rsidR="00312C0F" w:rsidRPr="00B04F3E" w:rsidRDefault="00312C0F" w:rsidP="00B250FF">
      <w:pPr>
        <w:pStyle w:val="BodyText"/>
        <w:rPr>
          <w:sz w:val="18"/>
          <w:szCs w:val="18"/>
        </w:rPr>
      </w:pPr>
    </w:p>
    <w:p w14:paraId="08205E9D" w14:textId="77777777" w:rsidR="00312C0F" w:rsidRPr="00B04F3E" w:rsidRDefault="00312C0F" w:rsidP="00B250FF">
      <w:pPr>
        <w:pStyle w:val="BodyText"/>
      </w:pPr>
      <w:r w:rsidRPr="00B04F3E">
        <w:t xml:space="preserve">Potential students may be invited to attend an interview with the Course Director before a place can be offered. Interviews may be via telephone/video call. </w:t>
      </w:r>
    </w:p>
    <w:p w14:paraId="5CDA6ED3" w14:textId="77777777" w:rsidR="00312C0F" w:rsidRPr="00B04F3E" w:rsidRDefault="00312C0F" w:rsidP="00B250FF">
      <w:pPr>
        <w:pStyle w:val="BodyText"/>
        <w:rPr>
          <w:sz w:val="18"/>
          <w:szCs w:val="18"/>
        </w:rPr>
      </w:pPr>
    </w:p>
    <w:p w14:paraId="42DA718E" w14:textId="77777777" w:rsidR="00312C0F" w:rsidRPr="00B04F3E" w:rsidRDefault="00312C0F" w:rsidP="00B250FF">
      <w:pPr>
        <w:pStyle w:val="BodyText"/>
      </w:pPr>
      <w:r w:rsidRPr="00B04F3E">
        <w:t xml:space="preserve">Successful applicants will be informed 2 weeks after the deadline closes and asked to pay a non-refundable deposit of £500 to confirm their place. The remaining fees must be paid before the start of the course. </w:t>
      </w:r>
    </w:p>
    <w:p w14:paraId="51432821" w14:textId="77777777" w:rsidR="00312C0F" w:rsidRPr="00B04F3E" w:rsidRDefault="00312C0F" w:rsidP="00B250FF">
      <w:pPr>
        <w:pStyle w:val="BodyText"/>
        <w:rPr>
          <w:sz w:val="16"/>
          <w:szCs w:val="16"/>
        </w:rPr>
      </w:pPr>
    </w:p>
    <w:p w14:paraId="6B51A6A1" w14:textId="77777777" w:rsidR="0041397B" w:rsidRDefault="0041397B">
      <w:pPr>
        <w:spacing w:line="240" w:lineRule="auto"/>
        <w:rPr>
          <w:rFonts w:eastAsiaTheme="majorEastAsia" w:cstheme="minorHAnsi"/>
          <w:b/>
          <w:sz w:val="52"/>
          <w:szCs w:val="32"/>
        </w:rPr>
      </w:pPr>
      <w:bookmarkStart w:id="50" w:name="_Toc132806012"/>
      <w:bookmarkStart w:id="51" w:name="_Toc195712987"/>
      <w:r>
        <w:rPr>
          <w:rFonts w:cstheme="minorHAnsi"/>
          <w:b/>
        </w:rPr>
        <w:br w:type="page"/>
      </w:r>
    </w:p>
    <w:p w14:paraId="5212BAA4" w14:textId="0BD7A7EB" w:rsidR="00312C0F" w:rsidRPr="00B250FF" w:rsidRDefault="00312C0F" w:rsidP="00B250FF">
      <w:pPr>
        <w:pStyle w:val="Heading1"/>
        <w:rPr>
          <w:rFonts w:asciiTheme="minorHAnsi" w:hAnsiTheme="minorHAnsi" w:cstheme="minorHAnsi"/>
          <w:b/>
          <w:bCs/>
        </w:rPr>
      </w:pPr>
      <w:r w:rsidRPr="00D32A12">
        <w:rPr>
          <w:rFonts w:asciiTheme="minorHAnsi" w:hAnsiTheme="minorHAnsi" w:cstheme="minorHAnsi"/>
          <w:b/>
        </w:rPr>
        <w:lastRenderedPageBreak/>
        <w:t>11. Course Fees</w:t>
      </w:r>
      <w:bookmarkEnd w:id="50"/>
      <w:bookmarkEnd w:id="51"/>
    </w:p>
    <w:p w14:paraId="338EFAB3" w14:textId="1E60936A" w:rsidR="00312C0F" w:rsidRPr="00B04F3E" w:rsidRDefault="00312C0F" w:rsidP="00B250FF">
      <w:pPr>
        <w:pStyle w:val="BodyText"/>
      </w:pPr>
      <w:r w:rsidRPr="00B04F3E">
        <w:t>Tuition fees for the Diploma in Herbology are £4,</w:t>
      </w:r>
      <w:r w:rsidR="00662357">
        <w:t>7</w:t>
      </w:r>
      <w:r w:rsidRPr="00B04F3E">
        <w:t>00. Fees are non-refundable and should be paid in full by the start of the course:</w:t>
      </w:r>
    </w:p>
    <w:p w14:paraId="0F3465B2" w14:textId="41936564" w:rsidR="00312C0F" w:rsidRPr="00B250FF" w:rsidRDefault="00312C0F" w:rsidP="00B250FF">
      <w:pPr>
        <w:pStyle w:val="ListBullet"/>
        <w:spacing w:after="0" w:line="360" w:lineRule="auto"/>
        <w:rPr>
          <w:color w:val="000000" w:themeColor="text1"/>
          <w:sz w:val="24"/>
          <w:szCs w:val="22"/>
        </w:rPr>
      </w:pPr>
      <w:r w:rsidRPr="00B250FF">
        <w:rPr>
          <w:color w:val="000000" w:themeColor="text1"/>
          <w:sz w:val="24"/>
          <w:szCs w:val="22"/>
        </w:rPr>
        <w:t>£</w:t>
      </w:r>
      <w:r w:rsidR="00020A0A">
        <w:rPr>
          <w:color w:val="000000" w:themeColor="text1"/>
          <w:sz w:val="24"/>
          <w:szCs w:val="22"/>
        </w:rPr>
        <w:t>5</w:t>
      </w:r>
      <w:r w:rsidRPr="00B250FF">
        <w:rPr>
          <w:color w:val="000000" w:themeColor="text1"/>
          <w:sz w:val="24"/>
          <w:szCs w:val="22"/>
        </w:rPr>
        <w:t>00 on acceptance of place</w:t>
      </w:r>
    </w:p>
    <w:p w14:paraId="682E07C6" w14:textId="3FB2491F" w:rsidR="00312C0F" w:rsidRDefault="00312C0F" w:rsidP="00B250FF">
      <w:pPr>
        <w:pStyle w:val="ListBullet"/>
        <w:spacing w:after="0" w:line="360" w:lineRule="auto"/>
        <w:rPr>
          <w:color w:val="000000" w:themeColor="text1"/>
          <w:sz w:val="24"/>
          <w:szCs w:val="22"/>
        </w:rPr>
      </w:pPr>
      <w:r w:rsidRPr="00B250FF">
        <w:rPr>
          <w:color w:val="000000" w:themeColor="text1"/>
          <w:sz w:val="24"/>
          <w:szCs w:val="22"/>
        </w:rPr>
        <w:t>£</w:t>
      </w:r>
      <w:r w:rsidR="00662357">
        <w:rPr>
          <w:color w:val="000000" w:themeColor="text1"/>
          <w:sz w:val="24"/>
          <w:szCs w:val="22"/>
        </w:rPr>
        <w:t>4</w:t>
      </w:r>
      <w:r w:rsidRPr="00B250FF">
        <w:rPr>
          <w:color w:val="000000" w:themeColor="text1"/>
          <w:sz w:val="24"/>
          <w:szCs w:val="22"/>
        </w:rPr>
        <w:t>,</w:t>
      </w:r>
      <w:r w:rsidR="00020A0A">
        <w:rPr>
          <w:color w:val="000000" w:themeColor="text1"/>
          <w:sz w:val="24"/>
          <w:szCs w:val="22"/>
        </w:rPr>
        <w:t>2</w:t>
      </w:r>
      <w:r w:rsidRPr="00B250FF">
        <w:rPr>
          <w:color w:val="000000" w:themeColor="text1"/>
          <w:sz w:val="24"/>
          <w:szCs w:val="22"/>
        </w:rPr>
        <w:t>00 by the start of Term 1</w:t>
      </w:r>
    </w:p>
    <w:p w14:paraId="48ED13EA" w14:textId="77777777" w:rsidR="00312C0F" w:rsidRPr="00B250FF" w:rsidRDefault="00312C0F" w:rsidP="007C499E">
      <w:pPr>
        <w:pStyle w:val="ListBullet"/>
        <w:numPr>
          <w:ilvl w:val="0"/>
          <w:numId w:val="0"/>
        </w:numPr>
        <w:spacing w:after="0" w:line="360" w:lineRule="auto"/>
        <w:ind w:left="340"/>
        <w:rPr>
          <w:color w:val="000000" w:themeColor="text1"/>
          <w:sz w:val="24"/>
          <w:szCs w:val="22"/>
        </w:rPr>
      </w:pPr>
    </w:p>
    <w:p w14:paraId="10E087F6" w14:textId="43322CAE" w:rsidR="00312C0F" w:rsidRPr="00B250FF" w:rsidRDefault="00312C0F" w:rsidP="00B250FF">
      <w:pPr>
        <w:pStyle w:val="BodyText"/>
      </w:pPr>
      <w:r w:rsidRPr="00B04F3E">
        <w:t>Fees include:</w:t>
      </w:r>
    </w:p>
    <w:p w14:paraId="10CC9FF8" w14:textId="501C6214" w:rsidR="00312C0F" w:rsidRPr="00B250FF" w:rsidRDefault="00312C0F" w:rsidP="00B250FF">
      <w:pPr>
        <w:pStyle w:val="ListBullet"/>
        <w:spacing w:after="0" w:line="360" w:lineRule="auto"/>
        <w:rPr>
          <w:color w:val="000000" w:themeColor="text1"/>
          <w:sz w:val="24"/>
          <w:szCs w:val="22"/>
        </w:rPr>
      </w:pPr>
      <w:r w:rsidRPr="00B250FF">
        <w:rPr>
          <w:color w:val="000000" w:themeColor="text1"/>
          <w:sz w:val="24"/>
          <w:szCs w:val="22"/>
        </w:rPr>
        <w:t>3</w:t>
      </w:r>
      <w:r w:rsidR="00662357">
        <w:rPr>
          <w:color w:val="000000" w:themeColor="text1"/>
          <w:sz w:val="24"/>
          <w:szCs w:val="22"/>
        </w:rPr>
        <w:t>0</w:t>
      </w:r>
      <w:r w:rsidRPr="00B250FF">
        <w:rPr>
          <w:color w:val="000000" w:themeColor="text1"/>
          <w:sz w:val="24"/>
          <w:szCs w:val="22"/>
        </w:rPr>
        <w:t xml:space="preserve"> weeks’ tuition </w:t>
      </w:r>
    </w:p>
    <w:p w14:paraId="15219808" w14:textId="77777777" w:rsidR="00312C0F" w:rsidRPr="00B250FF" w:rsidRDefault="00312C0F" w:rsidP="00B250FF">
      <w:pPr>
        <w:pStyle w:val="ListBullet"/>
        <w:spacing w:after="0" w:line="360" w:lineRule="auto"/>
        <w:rPr>
          <w:color w:val="000000" w:themeColor="text1"/>
          <w:sz w:val="24"/>
          <w:szCs w:val="22"/>
        </w:rPr>
      </w:pPr>
      <w:r w:rsidRPr="00B250FF">
        <w:rPr>
          <w:color w:val="000000" w:themeColor="text1"/>
          <w:sz w:val="24"/>
          <w:szCs w:val="22"/>
        </w:rPr>
        <w:t>Full set of course notes</w:t>
      </w:r>
    </w:p>
    <w:p w14:paraId="44D22174" w14:textId="4512C8CE" w:rsidR="00312C0F" w:rsidRPr="00B250FF" w:rsidRDefault="00312C0F" w:rsidP="00B250FF">
      <w:pPr>
        <w:pStyle w:val="ListBullet"/>
        <w:spacing w:after="0" w:line="360" w:lineRule="auto"/>
        <w:rPr>
          <w:color w:val="000000" w:themeColor="text1"/>
          <w:sz w:val="24"/>
          <w:szCs w:val="22"/>
        </w:rPr>
      </w:pPr>
      <w:r w:rsidRPr="00B250FF">
        <w:rPr>
          <w:color w:val="000000" w:themeColor="text1"/>
          <w:sz w:val="24"/>
          <w:szCs w:val="22"/>
        </w:rPr>
        <w:t>Travel on study trips</w:t>
      </w:r>
    </w:p>
    <w:p w14:paraId="4C5A41F8" w14:textId="77777777" w:rsidR="00312C0F" w:rsidRPr="00B250FF" w:rsidRDefault="00312C0F" w:rsidP="00B250FF">
      <w:pPr>
        <w:pStyle w:val="ListBullet"/>
        <w:spacing w:after="0" w:line="360" w:lineRule="auto"/>
        <w:rPr>
          <w:color w:val="000000" w:themeColor="text1"/>
          <w:sz w:val="24"/>
          <w:szCs w:val="22"/>
        </w:rPr>
      </w:pPr>
      <w:r w:rsidRPr="00B250FF">
        <w:rPr>
          <w:color w:val="000000" w:themeColor="text1"/>
          <w:sz w:val="24"/>
          <w:szCs w:val="22"/>
        </w:rPr>
        <w:t>Tutorials and assessments</w:t>
      </w:r>
    </w:p>
    <w:p w14:paraId="00033BD5" w14:textId="380C6A6C" w:rsidR="00312C0F" w:rsidRPr="00662357" w:rsidRDefault="00312C0F" w:rsidP="004302FE">
      <w:pPr>
        <w:pStyle w:val="ListBullet"/>
        <w:spacing w:after="0" w:line="360" w:lineRule="auto"/>
        <w:rPr>
          <w:color w:val="000000" w:themeColor="text1"/>
          <w:sz w:val="24"/>
          <w:szCs w:val="22"/>
        </w:rPr>
      </w:pPr>
      <w:r w:rsidRPr="00662357">
        <w:rPr>
          <w:color w:val="000000" w:themeColor="text1"/>
          <w:sz w:val="24"/>
          <w:szCs w:val="22"/>
        </w:rPr>
        <w:t xml:space="preserve">Materials and equipment for all Green Pharmacy </w:t>
      </w:r>
      <w:r w:rsidR="00662357" w:rsidRPr="00662357">
        <w:rPr>
          <w:color w:val="000000" w:themeColor="text1"/>
          <w:sz w:val="24"/>
          <w:szCs w:val="22"/>
        </w:rPr>
        <w:t>practical work carried out in class</w:t>
      </w:r>
    </w:p>
    <w:p w14:paraId="246BF87F" w14:textId="77777777" w:rsidR="00662357" w:rsidRPr="00B04F3E" w:rsidRDefault="00662357" w:rsidP="00662357">
      <w:pPr>
        <w:pStyle w:val="ListBullet"/>
        <w:numPr>
          <w:ilvl w:val="0"/>
          <w:numId w:val="0"/>
        </w:numPr>
        <w:spacing w:after="0" w:line="360" w:lineRule="auto"/>
        <w:ind w:left="340"/>
      </w:pPr>
    </w:p>
    <w:p w14:paraId="171B08D6" w14:textId="77777777" w:rsidR="00312C0F" w:rsidRPr="00B04F3E" w:rsidRDefault="00312C0F" w:rsidP="00B250FF">
      <w:pPr>
        <w:pStyle w:val="BodyText"/>
      </w:pPr>
      <w:r w:rsidRPr="00B04F3E">
        <w:t>Physic Garden Horticultural Equipment &amp; Attire</w:t>
      </w:r>
    </w:p>
    <w:p w14:paraId="032EC4E7" w14:textId="77777777" w:rsidR="00312C0F" w:rsidRDefault="00312C0F" w:rsidP="00B250FF">
      <w:pPr>
        <w:pStyle w:val="BodyText"/>
      </w:pPr>
      <w:r w:rsidRPr="00B04F3E">
        <w:t xml:space="preserve">Students are expected to provide suitable clothing for their practical Physic Garden Horticulture sessions, and hand tools such as secateurs. These can be ordered at trade prices on the student induction day. </w:t>
      </w:r>
    </w:p>
    <w:p w14:paraId="3AD8A0A4" w14:textId="77777777" w:rsidR="007659A9" w:rsidRPr="00B04F3E" w:rsidRDefault="007659A9" w:rsidP="00B250FF">
      <w:pPr>
        <w:pStyle w:val="BodyText"/>
      </w:pPr>
    </w:p>
    <w:p w14:paraId="4121F36F" w14:textId="5F82274F" w:rsidR="00312C0F" w:rsidRPr="007659A9" w:rsidRDefault="00312C0F" w:rsidP="007659A9">
      <w:pPr>
        <w:pStyle w:val="Heading1"/>
        <w:rPr>
          <w:rFonts w:asciiTheme="minorHAnsi" w:hAnsiTheme="minorHAnsi" w:cstheme="minorHAnsi"/>
          <w:b/>
          <w:bCs/>
        </w:rPr>
      </w:pPr>
      <w:bookmarkStart w:id="52" w:name="_Toc132806013"/>
      <w:bookmarkStart w:id="53" w:name="_Toc195712988"/>
      <w:bookmarkStart w:id="54" w:name="_Hlk137022042"/>
      <w:r w:rsidRPr="00D32A12">
        <w:rPr>
          <w:rFonts w:asciiTheme="minorHAnsi" w:hAnsiTheme="minorHAnsi" w:cstheme="minorHAnsi"/>
          <w:b/>
        </w:rPr>
        <w:t>12. The Next Step</w:t>
      </w:r>
      <w:bookmarkEnd w:id="52"/>
      <w:bookmarkEnd w:id="53"/>
    </w:p>
    <w:p w14:paraId="4E84C599" w14:textId="77777777" w:rsidR="00312C0F" w:rsidRPr="00B04F3E" w:rsidRDefault="00312C0F" w:rsidP="007659A9">
      <w:pPr>
        <w:pStyle w:val="BodyText"/>
        <w:rPr>
          <w:szCs w:val="22"/>
        </w:rPr>
      </w:pPr>
      <w:r w:rsidRPr="00B04F3E">
        <w:t>Please note that the RBGE Diploma in Herbology does not qualify you to practice as a medical herbalist.</w:t>
      </w:r>
    </w:p>
    <w:p w14:paraId="569D5FB0" w14:textId="77777777" w:rsidR="00312C0F" w:rsidRPr="00B04F3E" w:rsidRDefault="00312C0F" w:rsidP="007659A9">
      <w:pPr>
        <w:pStyle w:val="BodyText"/>
        <w:rPr>
          <w:lang w:val="en"/>
        </w:rPr>
      </w:pPr>
    </w:p>
    <w:p w14:paraId="6E6CCC5C" w14:textId="77777777" w:rsidR="00312C0F" w:rsidRDefault="00312C0F" w:rsidP="007659A9">
      <w:pPr>
        <w:pStyle w:val="BodyText"/>
        <w:rPr>
          <w:lang w:val="en"/>
        </w:rPr>
      </w:pPr>
      <w:r w:rsidRPr="00B04F3E">
        <w:rPr>
          <w:lang w:val="en"/>
        </w:rPr>
        <w:t xml:space="preserve">Upon completion of the RBGE Diploma in Herbology eager graduates may wish to pursue their herbal studies further. Our diploma has been designed to facilitate this and affords the perfect steppingstone towards progressing your knowledge in many of the associated botanical fields that the </w:t>
      </w:r>
      <w:proofErr w:type="spellStart"/>
      <w:r w:rsidRPr="00B04F3E">
        <w:rPr>
          <w:lang w:val="en"/>
        </w:rPr>
        <w:t>programme</w:t>
      </w:r>
      <w:proofErr w:type="spellEnd"/>
      <w:r w:rsidRPr="00B04F3E">
        <w:rPr>
          <w:lang w:val="en"/>
        </w:rPr>
        <w:t xml:space="preserve"> so readily encapsulates, such as </w:t>
      </w:r>
      <w:proofErr w:type="spellStart"/>
      <w:r w:rsidRPr="00B04F3E">
        <w:rPr>
          <w:lang w:val="en"/>
        </w:rPr>
        <w:t>phyto</w:t>
      </w:r>
      <w:proofErr w:type="spellEnd"/>
      <w:r w:rsidRPr="00B04F3E">
        <w:rPr>
          <w:lang w:val="en"/>
        </w:rPr>
        <w:t xml:space="preserve">-therapeutics and green pharmacy, wild herbal ecology, </w:t>
      </w:r>
      <w:proofErr w:type="spellStart"/>
      <w:r w:rsidRPr="00B04F3E">
        <w:rPr>
          <w:lang w:val="en"/>
        </w:rPr>
        <w:t>ethnomedica</w:t>
      </w:r>
      <w:proofErr w:type="spellEnd"/>
      <w:r w:rsidRPr="00B04F3E">
        <w:rPr>
          <w:lang w:val="en"/>
        </w:rPr>
        <w:t xml:space="preserve">, physic garden horticulture and design etc. </w:t>
      </w:r>
    </w:p>
    <w:p w14:paraId="4C5CF5F9" w14:textId="77777777" w:rsidR="007659A9" w:rsidRPr="00B04F3E" w:rsidRDefault="007659A9" w:rsidP="007659A9">
      <w:pPr>
        <w:pStyle w:val="BodyText"/>
        <w:rPr>
          <w:lang w:val="en"/>
        </w:rPr>
      </w:pPr>
    </w:p>
    <w:p w14:paraId="5EE8D510" w14:textId="77777777" w:rsidR="00312C0F" w:rsidRDefault="00312C0F" w:rsidP="007659A9">
      <w:pPr>
        <w:pStyle w:val="BodyText"/>
        <w:rPr>
          <w:lang w:val="en"/>
        </w:rPr>
      </w:pPr>
      <w:r w:rsidRPr="00B04F3E">
        <w:rPr>
          <w:lang w:val="en"/>
        </w:rPr>
        <w:t xml:space="preserve">Our Diploma in Herbology graduates have pursued a wide range of exciting and highly individual herb-related enterprises. Amongst these have been the design and founding </w:t>
      </w:r>
      <w:r w:rsidRPr="00B04F3E">
        <w:rPr>
          <w:lang w:val="en"/>
        </w:rPr>
        <w:lastRenderedPageBreak/>
        <w:t xml:space="preserve">of medicinal or sensory healing gardens, engaging with urban regeneration and ‘holistic green space’ projects, progressing their studies to BSc level to become qualified medical herbalists (the RBGE dip. herb provides the perfect foundation of knowledge from which this might easily be achieved), setting up their own organic herb nurseries, lecturing and running herbal workshops (to inspire the next generation of herbologists!), managing and organizing local herb societies and activities, and contributing towards written articles for publication. Many have chosen to create bespoke collections of herbal products for </w:t>
      </w:r>
      <w:proofErr w:type="gramStart"/>
      <w:r w:rsidRPr="00B04F3E">
        <w:rPr>
          <w:lang w:val="en"/>
        </w:rPr>
        <w:t>their own</w:t>
      </w:r>
      <w:proofErr w:type="gramEnd"/>
      <w:r w:rsidRPr="00B04F3E">
        <w:rPr>
          <w:lang w:val="en"/>
        </w:rPr>
        <w:t>, or to supply other herbal retail outlets. Knowledge gained during the diploma also assists involvement in conservation initiatives to help protect endangered and rare medicinal plants in the wild.</w:t>
      </w:r>
    </w:p>
    <w:p w14:paraId="51817C3A" w14:textId="77777777" w:rsidR="007659A9" w:rsidRPr="00B04F3E" w:rsidRDefault="007659A9" w:rsidP="007659A9">
      <w:pPr>
        <w:pStyle w:val="BodyText"/>
        <w:rPr>
          <w:lang w:val="en"/>
        </w:rPr>
      </w:pPr>
    </w:p>
    <w:p w14:paraId="2542B988" w14:textId="77777777" w:rsidR="00312C0F" w:rsidRPr="00B04F3E" w:rsidRDefault="00312C0F" w:rsidP="007659A9">
      <w:pPr>
        <w:pStyle w:val="BodyText"/>
        <w:rPr>
          <w:lang w:val="en"/>
        </w:rPr>
      </w:pPr>
      <w:r w:rsidRPr="00B04F3E">
        <w:rPr>
          <w:lang w:val="en"/>
        </w:rPr>
        <w:t>A diploma from the Royal Botanic Garden Edinburgh is recognized around the world, and the RBGE Diploma in Herbology is a unique qualification to hold, one that we hope will lead you on a most rewarding, fulfilling (and quite possibly life-changing!) path of self-discovery.</w:t>
      </w:r>
    </w:p>
    <w:bookmarkEnd w:id="54"/>
    <w:p w14:paraId="0BD44D68" w14:textId="77777777" w:rsidR="00312C0F" w:rsidRPr="00B04F3E" w:rsidRDefault="00312C0F" w:rsidP="007659A9">
      <w:pPr>
        <w:pStyle w:val="BodyText"/>
      </w:pPr>
    </w:p>
    <w:p w14:paraId="279CE084" w14:textId="68085651" w:rsidR="007659A9" w:rsidRPr="00662357" w:rsidRDefault="00312C0F" w:rsidP="00662357">
      <w:pPr>
        <w:pStyle w:val="Heading1"/>
        <w:rPr>
          <w:rFonts w:asciiTheme="minorHAnsi" w:hAnsiTheme="minorHAnsi" w:cstheme="minorHAnsi"/>
          <w:b/>
          <w:bCs/>
        </w:rPr>
      </w:pPr>
      <w:bookmarkStart w:id="55" w:name="_Toc81478047"/>
      <w:bookmarkStart w:id="56" w:name="_Toc81478184"/>
      <w:bookmarkStart w:id="57" w:name="_Toc132806014"/>
      <w:bookmarkStart w:id="58" w:name="_Toc195712989"/>
      <w:r w:rsidRPr="00D32A12">
        <w:rPr>
          <w:rFonts w:asciiTheme="minorHAnsi" w:hAnsiTheme="minorHAnsi" w:cstheme="minorHAnsi"/>
          <w:b/>
        </w:rPr>
        <w:t>13. Terms &amp; Conditions</w:t>
      </w:r>
      <w:bookmarkEnd w:id="55"/>
      <w:bookmarkEnd w:id="56"/>
      <w:bookmarkEnd w:id="57"/>
      <w:bookmarkEnd w:id="58"/>
    </w:p>
    <w:p w14:paraId="7ADB9C8F" w14:textId="77777777" w:rsidR="00020A0A" w:rsidRPr="00020A0A" w:rsidRDefault="00020A0A" w:rsidP="00020A0A">
      <w:pPr>
        <w:pStyle w:val="ListBullet"/>
        <w:spacing w:after="0" w:line="360" w:lineRule="auto"/>
        <w:rPr>
          <w:color w:val="000000" w:themeColor="text1"/>
          <w:sz w:val="24"/>
          <w:szCs w:val="22"/>
        </w:rPr>
      </w:pPr>
      <w:bookmarkStart w:id="59" w:name="_Hlk196223803"/>
      <w:bookmarkStart w:id="60" w:name="_Toc81478050"/>
      <w:bookmarkStart w:id="61" w:name="_Toc81478187"/>
      <w:bookmarkStart w:id="62" w:name="_Toc132806018"/>
      <w:bookmarkStart w:id="63" w:name="_Toc195712990"/>
      <w:r w:rsidRPr="00020A0A">
        <w:rPr>
          <w:color w:val="000000" w:themeColor="text1"/>
          <w:sz w:val="24"/>
          <w:szCs w:val="22"/>
        </w:rPr>
        <w:t>Royal Botanic Garden Edinburgh (RBGE) reserves the right to cancel this course.</w:t>
      </w:r>
    </w:p>
    <w:p w14:paraId="56122012" w14:textId="77777777" w:rsidR="00020A0A" w:rsidRPr="00020A0A" w:rsidRDefault="00020A0A" w:rsidP="00020A0A">
      <w:pPr>
        <w:pStyle w:val="ListBullet"/>
        <w:spacing w:after="0" w:line="360" w:lineRule="auto"/>
        <w:rPr>
          <w:color w:val="000000" w:themeColor="text1"/>
          <w:sz w:val="24"/>
          <w:szCs w:val="22"/>
        </w:rPr>
      </w:pPr>
      <w:r w:rsidRPr="00020A0A">
        <w:rPr>
          <w:color w:val="000000" w:themeColor="text1"/>
          <w:sz w:val="24"/>
          <w:szCs w:val="22"/>
        </w:rPr>
        <w:t>RBGE cannot be liable for additional costs incurred by the student (travel, accommodation etc.) in the event of cancellation.</w:t>
      </w:r>
    </w:p>
    <w:p w14:paraId="106531C7" w14:textId="77777777" w:rsidR="00020A0A" w:rsidRPr="00020A0A" w:rsidRDefault="00020A0A" w:rsidP="00020A0A">
      <w:pPr>
        <w:pStyle w:val="ListBullet"/>
        <w:spacing w:after="0" w:line="360" w:lineRule="auto"/>
        <w:rPr>
          <w:color w:val="000000" w:themeColor="text1"/>
          <w:sz w:val="24"/>
          <w:szCs w:val="22"/>
        </w:rPr>
      </w:pPr>
      <w:r w:rsidRPr="00020A0A">
        <w:rPr>
          <w:color w:val="000000" w:themeColor="text1"/>
          <w:sz w:val="24"/>
          <w:szCs w:val="22"/>
        </w:rPr>
        <w:t>If the course does not go ahead any money paid to RBGE would be refunded in full.</w:t>
      </w:r>
    </w:p>
    <w:p w14:paraId="15334D9A" w14:textId="77777777" w:rsidR="00020A0A" w:rsidRPr="00020A0A" w:rsidRDefault="00020A0A" w:rsidP="00020A0A">
      <w:pPr>
        <w:pStyle w:val="ListBullet"/>
        <w:spacing w:after="0" w:line="360" w:lineRule="auto"/>
        <w:rPr>
          <w:color w:val="000000" w:themeColor="text1"/>
          <w:sz w:val="24"/>
          <w:szCs w:val="22"/>
        </w:rPr>
      </w:pPr>
      <w:r w:rsidRPr="00020A0A">
        <w:rPr>
          <w:color w:val="000000" w:themeColor="text1"/>
          <w:sz w:val="24"/>
          <w:szCs w:val="22"/>
        </w:rPr>
        <w:t xml:space="preserve">There is a time limit of three years to complete the course </w:t>
      </w:r>
      <w:proofErr w:type="gramStart"/>
      <w:r w:rsidRPr="00020A0A">
        <w:rPr>
          <w:color w:val="000000" w:themeColor="text1"/>
          <w:sz w:val="24"/>
          <w:szCs w:val="22"/>
        </w:rPr>
        <w:t>in order to</w:t>
      </w:r>
      <w:proofErr w:type="gramEnd"/>
      <w:r w:rsidRPr="00020A0A">
        <w:rPr>
          <w:color w:val="000000" w:themeColor="text1"/>
          <w:sz w:val="24"/>
          <w:szCs w:val="22"/>
        </w:rPr>
        <w:t xml:space="preserve"> achieve the Diploma. For every additional year (after the initial two years) a fee of £250 is payable.</w:t>
      </w:r>
    </w:p>
    <w:p w14:paraId="6C34CA29" w14:textId="77777777" w:rsidR="00020A0A" w:rsidRDefault="00020A0A" w:rsidP="00020A0A">
      <w:pPr>
        <w:pStyle w:val="BodyText"/>
        <w:rPr>
          <w:b/>
          <w:bCs/>
          <w:sz w:val="22"/>
          <w:szCs w:val="22"/>
        </w:rPr>
      </w:pPr>
    </w:p>
    <w:p w14:paraId="403C7018" w14:textId="77777777" w:rsidR="00020A0A" w:rsidRPr="005B3523" w:rsidRDefault="00020A0A" w:rsidP="00020A0A">
      <w:pPr>
        <w:pStyle w:val="Heading2"/>
        <w:rPr>
          <w:bCs/>
        </w:rPr>
      </w:pPr>
      <w:r w:rsidRPr="005B3523">
        <w:t>What if I change my mind?</w:t>
      </w:r>
    </w:p>
    <w:p w14:paraId="69A52374" w14:textId="77777777" w:rsidR="00020A0A" w:rsidRPr="005B3523" w:rsidRDefault="00020A0A" w:rsidP="00020A0A">
      <w:pPr>
        <w:pStyle w:val="BodyText"/>
        <w:rPr>
          <w:color w:val="000000"/>
        </w:rPr>
      </w:pPr>
      <w:r w:rsidRPr="005B3523">
        <w:rPr>
          <w:color w:val="000000"/>
        </w:rPr>
        <w:t xml:space="preserve">You are eligible </w:t>
      </w:r>
      <w:r>
        <w:rPr>
          <w:color w:val="000000"/>
        </w:rPr>
        <w:t>for</w:t>
      </w:r>
      <w:r w:rsidRPr="005B3523">
        <w:rPr>
          <w:color w:val="000000"/>
        </w:rPr>
        <w:t xml:space="preserve"> a full refund within 1</w:t>
      </w:r>
      <w:r>
        <w:rPr>
          <w:color w:val="000000"/>
        </w:rPr>
        <w:t>4</w:t>
      </w:r>
      <w:r w:rsidRPr="005B3523">
        <w:rPr>
          <w:color w:val="000000"/>
        </w:rPr>
        <w:t xml:space="preserve"> days</w:t>
      </w:r>
      <w:r>
        <w:rPr>
          <w:color w:val="000000"/>
        </w:rPr>
        <w:t xml:space="preserve"> of you sending your email of acceptance.</w:t>
      </w:r>
      <w:r w:rsidRPr="00F8748D">
        <w:rPr>
          <w:color w:val="000000"/>
        </w:rPr>
        <w:t xml:space="preserve"> </w:t>
      </w:r>
      <w:r w:rsidRPr="005B3523">
        <w:rPr>
          <w:color w:val="000000"/>
        </w:rPr>
        <w:t>If you wish to exercise your right to cancel within the 14 days, you must inform us of your decision within th</w:t>
      </w:r>
      <w:r>
        <w:rPr>
          <w:color w:val="000000"/>
        </w:rPr>
        <w:t>is</w:t>
      </w:r>
      <w:r w:rsidRPr="005B3523">
        <w:rPr>
          <w:color w:val="000000"/>
        </w:rPr>
        <w:t xml:space="preserve"> cooling off period.</w:t>
      </w:r>
      <w:r w:rsidRPr="009C4FCF">
        <w:rPr>
          <w:color w:val="000000"/>
        </w:rPr>
        <w:t xml:space="preserve"> </w:t>
      </w:r>
      <w:r>
        <w:rPr>
          <w:color w:val="000000"/>
        </w:rPr>
        <w:t>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7F4E1811" w14:textId="77777777" w:rsidR="00020A0A" w:rsidRDefault="00020A0A" w:rsidP="00020A0A">
      <w:pPr>
        <w:pStyle w:val="BodyText"/>
        <w:rPr>
          <w:color w:val="000000"/>
        </w:rPr>
      </w:pPr>
    </w:p>
    <w:p w14:paraId="71FE38D6" w14:textId="77777777" w:rsidR="00020A0A" w:rsidRPr="005B3523" w:rsidRDefault="00020A0A" w:rsidP="00020A0A">
      <w:pPr>
        <w:pStyle w:val="Heading2"/>
      </w:pPr>
      <w:r w:rsidRPr="005B3523">
        <w:lastRenderedPageBreak/>
        <w:t>Refunds after 1</w:t>
      </w:r>
      <w:r>
        <w:t>4</w:t>
      </w:r>
      <w:r w:rsidRPr="005B3523">
        <w:t xml:space="preserve"> days</w:t>
      </w:r>
      <w:r>
        <w:t>, but before the course begins:</w:t>
      </w:r>
    </w:p>
    <w:p w14:paraId="40D762E7" w14:textId="77777777" w:rsidR="00020A0A" w:rsidRPr="005B3523" w:rsidRDefault="00020A0A" w:rsidP="00020A0A">
      <w:pPr>
        <w:pStyle w:val="BodyText"/>
        <w:rPr>
          <w:color w:val="000000"/>
        </w:rPr>
      </w:pPr>
      <w:r>
        <w:rPr>
          <w:color w:val="000000"/>
        </w:rPr>
        <w:t>You will be issued a refund minus your £500 non-refundable deposit for cancellations after the 14-day cooling off period. 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21FA06D2" w14:textId="77777777" w:rsidR="00020A0A" w:rsidRDefault="00020A0A" w:rsidP="00020A0A">
      <w:pPr>
        <w:pStyle w:val="BodyText"/>
        <w:rPr>
          <w:b/>
          <w:bCs/>
        </w:rPr>
      </w:pPr>
    </w:p>
    <w:p w14:paraId="0FE46409" w14:textId="77777777" w:rsidR="00020A0A" w:rsidRDefault="00020A0A" w:rsidP="00020A0A">
      <w:pPr>
        <w:pStyle w:val="Heading2"/>
      </w:pPr>
      <w:r w:rsidRPr="005B3523">
        <w:t xml:space="preserve">Refunds after </w:t>
      </w:r>
      <w:r>
        <w:t>the course has started:</w:t>
      </w:r>
    </w:p>
    <w:p w14:paraId="47DE5428" w14:textId="77777777" w:rsidR="00020A0A" w:rsidRPr="005B3523" w:rsidRDefault="00020A0A" w:rsidP="00020A0A">
      <w:pPr>
        <w:pStyle w:val="BodyText"/>
        <w:rPr>
          <w:color w:val="000000"/>
        </w:rPr>
      </w:pPr>
      <w:r w:rsidRPr="005B3523">
        <w:rPr>
          <w:color w:val="000000"/>
        </w:rPr>
        <w:t xml:space="preserve">We do not offer refunds after </w:t>
      </w:r>
      <w:r>
        <w:rPr>
          <w:color w:val="000000"/>
        </w:rPr>
        <w:t>the course has started,</w:t>
      </w:r>
      <w:r w:rsidRPr="005B3523">
        <w:rPr>
          <w:color w:val="000000"/>
        </w:rPr>
        <w:t xml:space="preserve"> except in exceptional circumstances</w:t>
      </w:r>
      <w:r>
        <w:rPr>
          <w:color w:val="000000"/>
        </w:rPr>
        <w:t>. Th</w:t>
      </w:r>
      <w:r w:rsidRPr="005B3523">
        <w:rPr>
          <w:color w:val="000000"/>
        </w:rPr>
        <w:t xml:space="preserve">is would be at the discretion of the Education Department. </w:t>
      </w:r>
      <w:r>
        <w:rPr>
          <w:color w:val="000000"/>
        </w:rPr>
        <w:t xml:space="preserve">Any refund would be minus your £500 non-refundable deposit and the </w:t>
      </w:r>
      <w:r w:rsidRPr="005B3523">
        <w:rPr>
          <w:color w:val="000000"/>
        </w:rPr>
        <w:t>value of the learning materials you have accessed</w:t>
      </w:r>
      <w:r>
        <w:rPr>
          <w:color w:val="000000"/>
        </w:rPr>
        <w:t>/classes you have attended. Y</w:t>
      </w:r>
      <w:r w:rsidRPr="005B3523">
        <w:rPr>
          <w:color w:val="000000"/>
        </w:rPr>
        <w:t>ou must inform us of your decision</w:t>
      </w:r>
      <w:r>
        <w:rPr>
          <w:color w:val="000000"/>
        </w:rPr>
        <w:t xml:space="preserve"> to withdraw from the course by email.</w:t>
      </w:r>
      <w:r w:rsidRPr="005B3523">
        <w:rPr>
          <w:color w:val="000000"/>
        </w:rPr>
        <w:t xml:space="preserve"> Cancellation is effective from the date on which you send us your message.</w:t>
      </w:r>
    </w:p>
    <w:p w14:paraId="374F66C9" w14:textId="77777777" w:rsidR="00020A0A" w:rsidRPr="005B3523" w:rsidRDefault="00020A0A" w:rsidP="00020A0A">
      <w:pPr>
        <w:pStyle w:val="BodyText"/>
        <w:rPr>
          <w:color w:val="000000"/>
        </w:rPr>
      </w:pPr>
    </w:p>
    <w:p w14:paraId="7C270834" w14:textId="77777777" w:rsidR="00020A0A" w:rsidRDefault="00020A0A" w:rsidP="00020A0A">
      <w:pPr>
        <w:pStyle w:val="BodyText"/>
        <w:rPr>
          <w:color w:val="000000"/>
        </w:rPr>
      </w:pPr>
      <w:r w:rsidRPr="005B3523">
        <w:rPr>
          <w:color w:val="000000"/>
        </w:rPr>
        <w:t xml:space="preserve">Any exceptions to the refund policy outlined above will be considered on a case-by-case basis and will be at the discretion of the Education Department and may be subject to a £50 administration fee. </w:t>
      </w:r>
    </w:p>
    <w:p w14:paraId="0072B545" w14:textId="77777777" w:rsidR="00020A0A" w:rsidRPr="005B3523" w:rsidRDefault="00020A0A" w:rsidP="00020A0A">
      <w:pPr>
        <w:pStyle w:val="BodyText"/>
        <w:rPr>
          <w:color w:val="000000"/>
        </w:rPr>
      </w:pPr>
    </w:p>
    <w:p w14:paraId="4BA0CDA4" w14:textId="77777777" w:rsidR="00020A0A" w:rsidRDefault="00020A0A" w:rsidP="00020A0A">
      <w:pPr>
        <w:pStyle w:val="BodyText"/>
        <w:rPr>
          <w:color w:val="000000"/>
        </w:rPr>
      </w:pPr>
      <w:r w:rsidRPr="005B3523">
        <w:rPr>
          <w:color w:val="000000"/>
        </w:rPr>
        <w:t>Fees will not be refundable if you do not complete or pass the course</w:t>
      </w:r>
      <w:r>
        <w:rPr>
          <w:color w:val="000000"/>
        </w:rPr>
        <w:t>.</w:t>
      </w:r>
    </w:p>
    <w:bookmarkEnd w:id="59"/>
    <w:p w14:paraId="7253A42E" w14:textId="77777777" w:rsidR="00020A0A" w:rsidRPr="005B3523" w:rsidRDefault="00020A0A" w:rsidP="00020A0A">
      <w:pPr>
        <w:ind w:left="360"/>
        <w:jc w:val="both"/>
        <w:rPr>
          <w:rFonts w:cstheme="minorHAnsi"/>
          <w:color w:val="000000"/>
        </w:rPr>
      </w:pPr>
    </w:p>
    <w:p w14:paraId="63B6310E" w14:textId="0BDD8D13" w:rsidR="00312C0F" w:rsidRPr="007659A9" w:rsidRDefault="00312C0F" w:rsidP="007659A9">
      <w:pPr>
        <w:pStyle w:val="Heading1"/>
        <w:rPr>
          <w:rFonts w:asciiTheme="minorHAnsi" w:hAnsiTheme="minorHAnsi" w:cstheme="minorHAnsi"/>
          <w:b/>
          <w:bCs/>
        </w:rPr>
      </w:pPr>
      <w:r w:rsidRPr="00D32A12">
        <w:rPr>
          <w:rFonts w:asciiTheme="minorHAnsi" w:hAnsiTheme="minorHAnsi" w:cstheme="minorHAnsi"/>
          <w:b/>
        </w:rPr>
        <w:t>14. Privacy Notice</w:t>
      </w:r>
      <w:bookmarkEnd w:id="60"/>
      <w:bookmarkEnd w:id="61"/>
      <w:bookmarkEnd w:id="62"/>
      <w:bookmarkEnd w:id="63"/>
    </w:p>
    <w:p w14:paraId="0702EA04" w14:textId="22E453FE" w:rsidR="00312C0F" w:rsidRDefault="00312C0F" w:rsidP="0041397B">
      <w:pPr>
        <w:pStyle w:val="BodyText"/>
        <w:rPr>
          <w:rFonts w:ascii="Public Sans SemiBold" w:eastAsiaTheme="majorEastAsia" w:hAnsi="Public Sans SemiBold" w:cstheme="majorBidi"/>
          <w:sz w:val="52"/>
          <w:szCs w:val="32"/>
        </w:rPr>
      </w:pPr>
      <w:r w:rsidRPr="00B04F3E">
        <w:rPr>
          <w:lang w:val="en"/>
        </w:rPr>
        <w:t xml:space="preserve">RBGE will process your personal data for the administration of your course, to create your account on PropaGate Learning and to take payment (where relevant). RBGE will also process your personal data to inform you of any updates to the course, the admissions procedure, course dates, as well as any special offers. For more information see our </w:t>
      </w:r>
      <w:hyperlink r:id="rId15" w:tgtFrame="_blank" w:history="1">
        <w:r w:rsidRPr="00B04F3E">
          <w:rPr>
            <w:rStyle w:val="Hyperlink"/>
            <w:rFonts w:cstheme="minorHAnsi"/>
            <w:szCs w:val="22"/>
          </w:rPr>
          <w:t>privacy notice.</w:t>
        </w:r>
        <w:r w:rsidRPr="00B04F3E">
          <w:rPr>
            <w:rStyle w:val="Hyperlink"/>
            <w:rFonts w:cstheme="minorHAnsi"/>
          </w:rPr>
          <w:t xml:space="preserve"> </w:t>
        </w:r>
      </w:hyperlink>
    </w:p>
    <w:bookmarkEnd w:id="6"/>
    <w:sectPr w:rsidR="00312C0F" w:rsidSect="00F74A57">
      <w:footerReference w:type="default" r:id="rId16"/>
      <w:type w:val="continuous"/>
      <w:pgSz w:w="11906" w:h="16838" w:code="9"/>
      <w:pgMar w:top="1077" w:right="1077" w:bottom="709" w:left="1077" w:header="454" w:footer="907"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A72F639" w14:textId="77777777" w:rsidR="00ED3E01" w:rsidRPr="00E33D09" w:rsidRDefault="00ED3E01" w:rsidP="00EE5A09">
      <w:r w:rsidRPr="00E33D09">
        <w:separator/>
      </w:r>
    </w:p>
  </w:endnote>
  <w:endnote w:type="continuationSeparator" w:id="0">
    <w:p w14:paraId="110713D7" w14:textId="77777777" w:rsidR="00ED3E01" w:rsidRPr="00E33D09" w:rsidRDefault="00ED3E01" w:rsidP="00EE5A09">
      <w:r w:rsidRPr="00E33D09">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embedRegular r:id="rId1" w:fontKey="{8B87E3B9-ED69-4741-8B68-C6C0FEBF55A3}"/>
    <w:embedBold r:id="rId2" w:fontKey="{086A7302-A95E-4336-98EC-FB1A6B932C2A}"/>
    <w:embedItalic r:id="rId3" w:fontKey="{46D22D6C-5A0C-4E5C-99EF-0B22BFDB8E35}"/>
    <w:embedBoldItalic r:id="rId4" w:fontKey="{18D193A0-5854-4B39-AE46-E31B93F082A1}"/>
  </w:font>
  <w:font w:name="PMingLiU">
    <w:altName w:val="新細明體"/>
    <w:panose1 w:val="02010601000101010101"/>
    <w:charset w:val="88"/>
    <w:family w:val="roman"/>
    <w:pitch w:val="variable"/>
    <w:sig w:usb0="A00002FF" w:usb1="28CFFCFA" w:usb2="00000016" w:usb3="00000000" w:csb0="00100001" w:csb1="00000000"/>
  </w:font>
  <w:font w:name="Public Sans SemiBold">
    <w:panose1 w:val="00000000000000000000"/>
    <w:charset w:val="00"/>
    <w:family w:val="auto"/>
    <w:pitch w:val="variable"/>
    <w:sig w:usb0="A00000FF" w:usb1="4000205B" w:usb2="00000000" w:usb3="00000000" w:csb0="00000193" w:csb1="00000000"/>
    <w:embedRegular r:id="rId5" w:fontKey="{DE0303E8-B48C-45D9-BF5A-785AE212DAED}"/>
    <w:embedBold r:id="rId6" w:fontKey="{914443DD-9F81-44A0-81AC-43AFC75F4A37}"/>
  </w:font>
  <w:font w:name="MingLiU">
    <w:altName w:val="細明體"/>
    <w:panose1 w:val="02010609000101010101"/>
    <w:charset w:val="88"/>
    <w:family w:val="modern"/>
    <w:pitch w:val="fixed"/>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embedRegular r:id="rId7" w:fontKey="{17966BFB-12FE-44FE-83F0-45541BCF332F}"/>
    <w:embedBold r:id="rId8" w:fontKey="{7D013DCB-96B7-4039-9E42-1DEBF8EEACE4}"/>
    <w:embedItalic r:id="rId9" w:fontKey="{88A36471-AC29-489E-BB3F-A4C9F46368CE}"/>
  </w:font>
  <w:font w:name="Segoe UI">
    <w:panose1 w:val="020B0502040204020203"/>
    <w:charset w:val="00"/>
    <w:family w:val="swiss"/>
    <w:pitch w:val="variable"/>
    <w:sig w:usb0="E4002EFF" w:usb1="C000E47F" w:usb2="00000009" w:usb3="00000000" w:csb0="000001FF" w:csb1="00000000"/>
    <w:embedRegular r:id="rId10" w:fontKey="{B7A95B21-E460-44F2-B9D9-8AFC3DB40647}"/>
  </w:font>
  <w:font w:name="Consolas">
    <w:panose1 w:val="020B0609020204030204"/>
    <w:charset w:val="00"/>
    <w:family w:val="modern"/>
    <w:pitch w:val="fixed"/>
    <w:sig w:usb0="E00006FF" w:usb1="0000FCFF" w:usb2="00000001" w:usb3="00000000" w:csb0="0000019F" w:csb1="00000000"/>
    <w:embedRegular r:id="rId11" w:fontKey="{58DE7595-E233-4398-BC36-613DECC7FC53}"/>
  </w:font>
  <w:font w:name="Arial">
    <w:panose1 w:val="020B0604020202020204"/>
    <w:charset w:val="00"/>
    <w:family w:val="swiss"/>
    <w:pitch w:val="variable"/>
    <w:sig w:usb0="E0002EFF" w:usb1="C000785B" w:usb2="00000009" w:usb3="00000000" w:csb0="000001FF" w:csb1="00000000"/>
  </w:font>
  <w:font w:name="Gotham Bold">
    <w:altName w:val="Calibri"/>
    <w:panose1 w:val="00000000000000000000"/>
    <w:charset w:val="00"/>
    <w:family w:val="modern"/>
    <w:notTrueType/>
    <w:pitch w:val="variable"/>
    <w:sig w:usb0="A10000FF" w:usb1="4000005B" w:usb2="00000000" w:usb3="00000000" w:csb0="0000009B"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33464454"/>
      <w:docPartObj>
        <w:docPartGallery w:val="Page Numbers (Bottom of Page)"/>
        <w:docPartUnique/>
      </w:docPartObj>
    </w:sdtPr>
    <w:sdtEndPr>
      <w:rPr>
        <w:noProof/>
      </w:rPr>
    </w:sdtEndPr>
    <w:sdtContent>
      <w:p w14:paraId="036C943D" w14:textId="587E39A8" w:rsidR="00F74A57" w:rsidRDefault="00F74A57">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02EBF5D" w14:textId="77777777" w:rsidR="00F74A57" w:rsidRDefault="00F74A5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D15B3A5" w14:textId="77777777" w:rsidR="00ED3E01" w:rsidRPr="00E33D09" w:rsidRDefault="00ED3E01" w:rsidP="00EE5A09">
      <w:r w:rsidRPr="00E33D09">
        <w:separator/>
      </w:r>
    </w:p>
  </w:footnote>
  <w:footnote w:type="continuationSeparator" w:id="0">
    <w:p w14:paraId="36BF1AB4" w14:textId="77777777" w:rsidR="00ED3E01" w:rsidRPr="00E33D09" w:rsidRDefault="00ED3E01" w:rsidP="00EE5A09">
      <w:r w:rsidRPr="00E33D09">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0"/>
    <w:multiLevelType w:val="singleLevel"/>
    <w:tmpl w:val="49F83C26"/>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1"/>
    <w:multiLevelType w:val="singleLevel"/>
    <w:tmpl w:val="992A5F8C"/>
    <w:lvl w:ilvl="0">
      <w:start w:val="1"/>
      <w:numFmt w:val="bullet"/>
      <w:pStyle w:val="ListBullet4"/>
      <w:lvlText w:val=""/>
      <w:lvlJc w:val="left"/>
      <w:pPr>
        <w:tabs>
          <w:tab w:val="num" w:pos="1209"/>
        </w:tabs>
        <w:ind w:left="1209" w:hanging="360"/>
      </w:pPr>
      <w:rPr>
        <w:rFonts w:ascii="Symbol" w:hAnsi="Symbol" w:hint="default"/>
      </w:rPr>
    </w:lvl>
  </w:abstractNum>
  <w:abstractNum w:abstractNumId="2" w15:restartNumberingAfterBreak="0">
    <w:nsid w:val="0D4E23A9"/>
    <w:multiLevelType w:val="hybridMultilevel"/>
    <w:tmpl w:val="7C9620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3B0789C"/>
    <w:multiLevelType w:val="multilevel"/>
    <w:tmpl w:val="9BB6290C"/>
    <w:styleLink w:val="BulletList"/>
    <w:lvl w:ilvl="0">
      <w:start w:val="1"/>
      <w:numFmt w:val="bullet"/>
      <w:pStyle w:val="ListBullet"/>
      <w:lvlText w:val=""/>
      <w:lvlJc w:val="left"/>
      <w:pPr>
        <w:ind w:left="340" w:hanging="340"/>
      </w:pPr>
      <w:rPr>
        <w:rFonts w:ascii="Symbol" w:hAnsi="Symbol" w:cs="Symbol" w:hint="default"/>
        <w:color w:val="AFE650" w:themeColor="accent1"/>
        <w:sz w:val="16"/>
        <w:szCs w:val="28"/>
      </w:rPr>
    </w:lvl>
    <w:lvl w:ilvl="1">
      <w:start w:val="1"/>
      <w:numFmt w:val="bullet"/>
      <w:pStyle w:val="ListBullet2"/>
      <w:lvlText w:val=""/>
      <w:lvlJc w:val="left"/>
      <w:pPr>
        <w:ind w:left="680" w:hanging="340"/>
      </w:pPr>
      <w:rPr>
        <w:rFonts w:ascii="Symbol" w:hAnsi="Symbol" w:cs="Symbol" w:hint="default"/>
        <w:color w:val="AFE650" w:themeColor="accent1"/>
        <w:sz w:val="16"/>
        <w:szCs w:val="28"/>
      </w:rPr>
    </w:lvl>
    <w:lvl w:ilvl="2">
      <w:start w:val="1"/>
      <w:numFmt w:val="bullet"/>
      <w:pStyle w:val="ListBullet3"/>
      <w:lvlText w:val=""/>
      <w:lvlJc w:val="left"/>
      <w:pPr>
        <w:ind w:left="1021" w:hanging="341"/>
      </w:pPr>
      <w:rPr>
        <w:rFonts w:ascii="Symbol" w:hAnsi="Symbol" w:cs="Symbol" w:hint="default"/>
        <w:color w:val="AFE650" w:themeColor="accent1"/>
        <w:sz w:val="16"/>
        <w:szCs w:val="2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95A0B71"/>
    <w:multiLevelType w:val="multilevel"/>
    <w:tmpl w:val="52C26148"/>
    <w:styleLink w:val="ArticleSection"/>
    <w:lvl w:ilvl="0">
      <w:start w:val="1"/>
      <w:numFmt w:val="upperRoman"/>
      <w:lvlText w:val="Article %1."/>
      <w:lvlJc w:val="left"/>
      <w:pPr>
        <w:ind w:left="0" w:firstLine="0"/>
      </w:pPr>
      <w:rPr>
        <w:rFonts w:hint="default"/>
        <w:color w:val="auto"/>
      </w:rPr>
    </w:lvl>
    <w:lvl w:ilvl="1">
      <w:start w:val="1"/>
      <w:numFmt w:val="decimalZero"/>
      <w:isLgl/>
      <w:lvlText w:val="Section %1.%2"/>
      <w:lvlJc w:val="left"/>
      <w:pPr>
        <w:ind w:left="0" w:firstLine="0"/>
      </w:pPr>
      <w:rPr>
        <w:rFonts w:hint="default"/>
      </w:rPr>
    </w:lvl>
    <w:lvl w:ilvl="2">
      <w:start w:val="1"/>
      <w:numFmt w:val="lowerLetter"/>
      <w:lvlText w:val="(%3)"/>
      <w:lvlJc w:val="left"/>
      <w:pPr>
        <w:ind w:left="720" w:hanging="432"/>
      </w:pPr>
      <w:rPr>
        <w:rFonts w:hint="default"/>
      </w:rPr>
    </w:lvl>
    <w:lvl w:ilvl="3">
      <w:start w:val="1"/>
      <w:numFmt w:val="lowerRoman"/>
      <w:lvlText w:val="(%4)"/>
      <w:lvlJc w:val="right"/>
      <w:pPr>
        <w:ind w:left="864" w:hanging="144"/>
      </w:pPr>
      <w:rPr>
        <w:rFonts w:hint="default"/>
      </w:rPr>
    </w:lvl>
    <w:lvl w:ilvl="4">
      <w:start w:val="1"/>
      <w:numFmt w:val="decimal"/>
      <w:lvlText w:val="%5)"/>
      <w:lvlJc w:val="left"/>
      <w:pPr>
        <w:ind w:left="1008" w:hanging="432"/>
      </w:pPr>
      <w:rPr>
        <w:rFonts w:hint="default"/>
      </w:rPr>
    </w:lvl>
    <w:lvl w:ilvl="5">
      <w:start w:val="1"/>
      <w:numFmt w:val="lowerLetter"/>
      <w:lvlText w:val="%6)"/>
      <w:lvlJc w:val="left"/>
      <w:pPr>
        <w:ind w:left="1152" w:hanging="432"/>
      </w:pPr>
      <w:rPr>
        <w:rFonts w:hint="default"/>
      </w:rPr>
    </w:lvl>
    <w:lvl w:ilvl="6">
      <w:start w:val="1"/>
      <w:numFmt w:val="lowerRoman"/>
      <w:lvlText w:val="%7)"/>
      <w:lvlJc w:val="right"/>
      <w:pPr>
        <w:ind w:left="1296" w:hanging="288"/>
      </w:pPr>
      <w:rPr>
        <w:rFonts w:hint="default"/>
      </w:rPr>
    </w:lvl>
    <w:lvl w:ilvl="7">
      <w:start w:val="1"/>
      <w:numFmt w:val="lowerLetter"/>
      <w:lvlText w:val="%8."/>
      <w:lvlJc w:val="left"/>
      <w:pPr>
        <w:ind w:left="1440" w:hanging="432"/>
      </w:pPr>
      <w:rPr>
        <w:rFonts w:hint="default"/>
      </w:rPr>
    </w:lvl>
    <w:lvl w:ilvl="8">
      <w:start w:val="1"/>
      <w:numFmt w:val="lowerRoman"/>
      <w:lvlText w:val="%9."/>
      <w:lvlJc w:val="right"/>
      <w:pPr>
        <w:ind w:left="1584" w:hanging="144"/>
      </w:pPr>
      <w:rPr>
        <w:rFonts w:hint="default"/>
      </w:rPr>
    </w:lvl>
  </w:abstractNum>
  <w:abstractNum w:abstractNumId="5" w15:restartNumberingAfterBreak="0">
    <w:nsid w:val="378B0702"/>
    <w:multiLevelType w:val="hybridMultilevel"/>
    <w:tmpl w:val="20FCD6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783BF1"/>
    <w:multiLevelType w:val="hybridMultilevel"/>
    <w:tmpl w:val="E24C1BE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A87344"/>
    <w:multiLevelType w:val="multilevel"/>
    <w:tmpl w:val="D4287C60"/>
    <w:styleLink w:val="HeadingNumList"/>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446D412B"/>
    <w:multiLevelType w:val="hybridMultilevel"/>
    <w:tmpl w:val="BCEA05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6D22968"/>
    <w:multiLevelType w:val="multilevel"/>
    <w:tmpl w:val="F8D48234"/>
    <w:styleLink w:val="NumList"/>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1" w:hanging="341"/>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6DF06E1E"/>
    <w:multiLevelType w:val="hybridMultilevel"/>
    <w:tmpl w:val="81DA02D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779C5F29"/>
    <w:multiLevelType w:val="multilevel"/>
    <w:tmpl w:val="9BB6290C"/>
    <w:numStyleLink w:val="BulletList"/>
  </w:abstractNum>
  <w:abstractNum w:abstractNumId="12" w15:restartNumberingAfterBreak="0">
    <w:nsid w:val="7E4043E3"/>
    <w:multiLevelType w:val="multilevel"/>
    <w:tmpl w:val="F8D48234"/>
    <w:numStyleLink w:val="NumList"/>
  </w:abstractNum>
  <w:num w:numId="1" w16cid:durableId="1574899723">
    <w:abstractNumId w:val="9"/>
  </w:num>
  <w:num w:numId="2" w16cid:durableId="554775974">
    <w:abstractNumId w:val="7"/>
  </w:num>
  <w:num w:numId="3" w16cid:durableId="157768813">
    <w:abstractNumId w:val="3"/>
  </w:num>
  <w:num w:numId="4" w16cid:durableId="717705115">
    <w:abstractNumId w:val="4"/>
  </w:num>
  <w:num w:numId="5" w16cid:durableId="1031691104">
    <w:abstractNumId w:val="1"/>
  </w:num>
  <w:num w:numId="6" w16cid:durableId="501629753">
    <w:abstractNumId w:val="0"/>
  </w:num>
  <w:num w:numId="7" w16cid:durableId="817647057">
    <w:abstractNumId w:val="12"/>
  </w:num>
  <w:num w:numId="8" w16cid:durableId="1258514645">
    <w:abstractNumId w:val="11"/>
  </w:num>
  <w:num w:numId="9" w16cid:durableId="429812717">
    <w:abstractNumId w:val="5"/>
  </w:num>
  <w:num w:numId="10" w16cid:durableId="1478692101">
    <w:abstractNumId w:val="6"/>
  </w:num>
  <w:num w:numId="11" w16cid:durableId="1647935183">
    <w:abstractNumId w:val="2"/>
  </w:num>
  <w:num w:numId="12" w16cid:durableId="852761507">
    <w:abstractNumId w:val="11"/>
  </w:num>
  <w:num w:numId="13" w16cid:durableId="347216861">
    <w:abstractNumId w:val="11"/>
  </w:num>
  <w:num w:numId="14" w16cid:durableId="2028098736">
    <w:abstractNumId w:val="11"/>
  </w:num>
  <w:num w:numId="15" w16cid:durableId="1679844910">
    <w:abstractNumId w:val="8"/>
  </w:num>
  <w:num w:numId="16" w16cid:durableId="800348024">
    <w:abstractNumId w:val="11"/>
  </w:num>
  <w:num w:numId="17" w16cid:durableId="528881748">
    <w:abstractNumId w:val="11"/>
  </w:num>
  <w:num w:numId="18" w16cid:durableId="1270236956">
    <w:abstractNumId w:val="11"/>
  </w:num>
  <w:num w:numId="19" w16cid:durableId="1660428818">
    <w:abstractNumId w:val="11"/>
  </w:num>
  <w:num w:numId="20" w16cid:durableId="1453091495">
    <w:abstractNumId w:val="11"/>
  </w:num>
  <w:num w:numId="21" w16cid:durableId="1775899551">
    <w:abstractNumId w:val="11"/>
  </w:num>
  <w:num w:numId="22" w16cid:durableId="900361536">
    <w:abstractNumId w:val="11"/>
  </w:num>
  <w:num w:numId="23" w16cid:durableId="1570459957">
    <w:abstractNumId w:val="11"/>
  </w:num>
  <w:num w:numId="24" w16cid:durableId="897279554">
    <w:abstractNumId w:val="10"/>
  </w:num>
  <w:num w:numId="25" w16cid:durableId="569997433">
    <w:abstractNumId w:val="1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1EA2"/>
    <w:rsid w:val="000108D5"/>
    <w:rsid w:val="000144C6"/>
    <w:rsid w:val="00020A0A"/>
    <w:rsid w:val="00027A53"/>
    <w:rsid w:val="00027ADC"/>
    <w:rsid w:val="00032029"/>
    <w:rsid w:val="00033A90"/>
    <w:rsid w:val="00034DF7"/>
    <w:rsid w:val="000370CA"/>
    <w:rsid w:val="00037B26"/>
    <w:rsid w:val="00044AFA"/>
    <w:rsid w:val="00060042"/>
    <w:rsid w:val="00072BF2"/>
    <w:rsid w:val="00074FC2"/>
    <w:rsid w:val="000763A6"/>
    <w:rsid w:val="00076F67"/>
    <w:rsid w:val="000775BF"/>
    <w:rsid w:val="0008100C"/>
    <w:rsid w:val="00081365"/>
    <w:rsid w:val="0008544C"/>
    <w:rsid w:val="00091805"/>
    <w:rsid w:val="00092651"/>
    <w:rsid w:val="000A3D76"/>
    <w:rsid w:val="000A5430"/>
    <w:rsid w:val="000E0F02"/>
    <w:rsid w:val="000E16F5"/>
    <w:rsid w:val="000E182D"/>
    <w:rsid w:val="000E2163"/>
    <w:rsid w:val="000E4DB6"/>
    <w:rsid w:val="000F6519"/>
    <w:rsid w:val="001210B1"/>
    <w:rsid w:val="001222F4"/>
    <w:rsid w:val="001272D5"/>
    <w:rsid w:val="00137131"/>
    <w:rsid w:val="00143740"/>
    <w:rsid w:val="001439C9"/>
    <w:rsid w:val="0014520A"/>
    <w:rsid w:val="00157692"/>
    <w:rsid w:val="00162C36"/>
    <w:rsid w:val="00180448"/>
    <w:rsid w:val="00186A62"/>
    <w:rsid w:val="00191385"/>
    <w:rsid w:val="001A3D17"/>
    <w:rsid w:val="001B41D1"/>
    <w:rsid w:val="001B6AF6"/>
    <w:rsid w:val="001C34C8"/>
    <w:rsid w:val="001D4BBB"/>
    <w:rsid w:val="001D73F7"/>
    <w:rsid w:val="001E31B9"/>
    <w:rsid w:val="00224F47"/>
    <w:rsid w:val="00225F50"/>
    <w:rsid w:val="002267A5"/>
    <w:rsid w:val="0022746D"/>
    <w:rsid w:val="00252562"/>
    <w:rsid w:val="002528B6"/>
    <w:rsid w:val="002701B1"/>
    <w:rsid w:val="00285EA9"/>
    <w:rsid w:val="00290623"/>
    <w:rsid w:val="00296B20"/>
    <w:rsid w:val="002D11B6"/>
    <w:rsid w:val="002D4483"/>
    <w:rsid w:val="002E57B2"/>
    <w:rsid w:val="002E584F"/>
    <w:rsid w:val="002F0BAF"/>
    <w:rsid w:val="002F0F72"/>
    <w:rsid w:val="002F1458"/>
    <w:rsid w:val="002F487E"/>
    <w:rsid w:val="002F49CE"/>
    <w:rsid w:val="002F6790"/>
    <w:rsid w:val="003051D8"/>
    <w:rsid w:val="00307C82"/>
    <w:rsid w:val="00312C0F"/>
    <w:rsid w:val="00315E95"/>
    <w:rsid w:val="00320736"/>
    <w:rsid w:val="00342DC0"/>
    <w:rsid w:val="003442E2"/>
    <w:rsid w:val="003532FD"/>
    <w:rsid w:val="00365D25"/>
    <w:rsid w:val="00371700"/>
    <w:rsid w:val="003827DF"/>
    <w:rsid w:val="003853E6"/>
    <w:rsid w:val="00385E77"/>
    <w:rsid w:val="00390EF4"/>
    <w:rsid w:val="0039136E"/>
    <w:rsid w:val="003928E8"/>
    <w:rsid w:val="00396179"/>
    <w:rsid w:val="003A2A50"/>
    <w:rsid w:val="003C30EA"/>
    <w:rsid w:val="003E5CDF"/>
    <w:rsid w:val="003F11E0"/>
    <w:rsid w:val="003F5E14"/>
    <w:rsid w:val="0040212C"/>
    <w:rsid w:val="00404510"/>
    <w:rsid w:val="00406FBF"/>
    <w:rsid w:val="00411FAB"/>
    <w:rsid w:val="0041397B"/>
    <w:rsid w:val="0041620C"/>
    <w:rsid w:val="0041765E"/>
    <w:rsid w:val="00422A71"/>
    <w:rsid w:val="00422EBC"/>
    <w:rsid w:val="004322B9"/>
    <w:rsid w:val="0045179E"/>
    <w:rsid w:val="00464726"/>
    <w:rsid w:val="00484447"/>
    <w:rsid w:val="004A0F9E"/>
    <w:rsid w:val="004B0F7D"/>
    <w:rsid w:val="004B225E"/>
    <w:rsid w:val="004B3EE2"/>
    <w:rsid w:val="004C6932"/>
    <w:rsid w:val="004C79F5"/>
    <w:rsid w:val="004D06B9"/>
    <w:rsid w:val="004D1514"/>
    <w:rsid w:val="004F0FFD"/>
    <w:rsid w:val="004F4860"/>
    <w:rsid w:val="004F7125"/>
    <w:rsid w:val="00504AFA"/>
    <w:rsid w:val="0051043B"/>
    <w:rsid w:val="00513F0F"/>
    <w:rsid w:val="00515116"/>
    <w:rsid w:val="00523EDF"/>
    <w:rsid w:val="005341A9"/>
    <w:rsid w:val="0054231B"/>
    <w:rsid w:val="00545050"/>
    <w:rsid w:val="005477B0"/>
    <w:rsid w:val="00561D1A"/>
    <w:rsid w:val="00563273"/>
    <w:rsid w:val="00582786"/>
    <w:rsid w:val="00596490"/>
    <w:rsid w:val="005A02AB"/>
    <w:rsid w:val="005A486C"/>
    <w:rsid w:val="005B2729"/>
    <w:rsid w:val="005B3D00"/>
    <w:rsid w:val="005B5174"/>
    <w:rsid w:val="005C2768"/>
    <w:rsid w:val="005E496F"/>
    <w:rsid w:val="005E53ED"/>
    <w:rsid w:val="005F1E00"/>
    <w:rsid w:val="005F25EA"/>
    <w:rsid w:val="005F5E98"/>
    <w:rsid w:val="005F6628"/>
    <w:rsid w:val="005F7CA4"/>
    <w:rsid w:val="00600E4E"/>
    <w:rsid w:val="00607AD7"/>
    <w:rsid w:val="00614472"/>
    <w:rsid w:val="006156AC"/>
    <w:rsid w:val="00620AF7"/>
    <w:rsid w:val="00624C1A"/>
    <w:rsid w:val="0062769D"/>
    <w:rsid w:val="00627EBC"/>
    <w:rsid w:val="0063219C"/>
    <w:rsid w:val="00635111"/>
    <w:rsid w:val="0064175C"/>
    <w:rsid w:val="00642F71"/>
    <w:rsid w:val="00651654"/>
    <w:rsid w:val="00655312"/>
    <w:rsid w:val="00662357"/>
    <w:rsid w:val="0066469E"/>
    <w:rsid w:val="00664C0B"/>
    <w:rsid w:val="00672C7E"/>
    <w:rsid w:val="00683F94"/>
    <w:rsid w:val="00684737"/>
    <w:rsid w:val="0068494E"/>
    <w:rsid w:val="006946A2"/>
    <w:rsid w:val="0069687B"/>
    <w:rsid w:val="006A6166"/>
    <w:rsid w:val="006B6CDC"/>
    <w:rsid w:val="006C5117"/>
    <w:rsid w:val="006C534A"/>
    <w:rsid w:val="006E6912"/>
    <w:rsid w:val="006F098A"/>
    <w:rsid w:val="006F5F2A"/>
    <w:rsid w:val="007129BD"/>
    <w:rsid w:val="007159A9"/>
    <w:rsid w:val="00722968"/>
    <w:rsid w:val="00724F8F"/>
    <w:rsid w:val="00727BFC"/>
    <w:rsid w:val="00733D99"/>
    <w:rsid w:val="00734EE6"/>
    <w:rsid w:val="00736CC5"/>
    <w:rsid w:val="00741F64"/>
    <w:rsid w:val="00756C06"/>
    <w:rsid w:val="007659A9"/>
    <w:rsid w:val="00781DF4"/>
    <w:rsid w:val="007868F4"/>
    <w:rsid w:val="00797BFC"/>
    <w:rsid w:val="007A3B6A"/>
    <w:rsid w:val="007A752B"/>
    <w:rsid w:val="007B30FB"/>
    <w:rsid w:val="007B496C"/>
    <w:rsid w:val="007C0490"/>
    <w:rsid w:val="007C11DC"/>
    <w:rsid w:val="007C499E"/>
    <w:rsid w:val="007C4AC1"/>
    <w:rsid w:val="007C58D0"/>
    <w:rsid w:val="007C692C"/>
    <w:rsid w:val="007D1EA2"/>
    <w:rsid w:val="007D3F41"/>
    <w:rsid w:val="007F06F5"/>
    <w:rsid w:val="0081228E"/>
    <w:rsid w:val="008141AF"/>
    <w:rsid w:val="00826838"/>
    <w:rsid w:val="00834A84"/>
    <w:rsid w:val="00841A94"/>
    <w:rsid w:val="00845A02"/>
    <w:rsid w:val="008738E2"/>
    <w:rsid w:val="00884307"/>
    <w:rsid w:val="008874ED"/>
    <w:rsid w:val="00896125"/>
    <w:rsid w:val="008A757C"/>
    <w:rsid w:val="008C2536"/>
    <w:rsid w:val="008C2FE7"/>
    <w:rsid w:val="008C3925"/>
    <w:rsid w:val="008D08A9"/>
    <w:rsid w:val="008D50DE"/>
    <w:rsid w:val="008D6DCC"/>
    <w:rsid w:val="008E550D"/>
    <w:rsid w:val="008E6C91"/>
    <w:rsid w:val="008E79D0"/>
    <w:rsid w:val="008F0251"/>
    <w:rsid w:val="008F1AA4"/>
    <w:rsid w:val="008F3FB3"/>
    <w:rsid w:val="00903012"/>
    <w:rsid w:val="0090476B"/>
    <w:rsid w:val="00904C2C"/>
    <w:rsid w:val="009157A7"/>
    <w:rsid w:val="00916C78"/>
    <w:rsid w:val="00945AB6"/>
    <w:rsid w:val="00951A46"/>
    <w:rsid w:val="00965F5E"/>
    <w:rsid w:val="00967D33"/>
    <w:rsid w:val="009A2483"/>
    <w:rsid w:val="009A641F"/>
    <w:rsid w:val="009B2858"/>
    <w:rsid w:val="009C1141"/>
    <w:rsid w:val="009C3CEB"/>
    <w:rsid w:val="009C696F"/>
    <w:rsid w:val="009E158E"/>
    <w:rsid w:val="009E52C7"/>
    <w:rsid w:val="009E591D"/>
    <w:rsid w:val="009E5CB0"/>
    <w:rsid w:val="009F468E"/>
    <w:rsid w:val="009F522A"/>
    <w:rsid w:val="009F7872"/>
    <w:rsid w:val="00A07D58"/>
    <w:rsid w:val="00A22430"/>
    <w:rsid w:val="00A235AC"/>
    <w:rsid w:val="00A4238A"/>
    <w:rsid w:val="00A5485E"/>
    <w:rsid w:val="00A678E9"/>
    <w:rsid w:val="00A834E7"/>
    <w:rsid w:val="00A95AAC"/>
    <w:rsid w:val="00AA0088"/>
    <w:rsid w:val="00AA2E0B"/>
    <w:rsid w:val="00AA6FE9"/>
    <w:rsid w:val="00AC10FE"/>
    <w:rsid w:val="00AC7F54"/>
    <w:rsid w:val="00AD635F"/>
    <w:rsid w:val="00AD6FA9"/>
    <w:rsid w:val="00AE0799"/>
    <w:rsid w:val="00AE0FBE"/>
    <w:rsid w:val="00AE716D"/>
    <w:rsid w:val="00AF3752"/>
    <w:rsid w:val="00AF7C44"/>
    <w:rsid w:val="00B01FAE"/>
    <w:rsid w:val="00B0466A"/>
    <w:rsid w:val="00B05AAD"/>
    <w:rsid w:val="00B06D52"/>
    <w:rsid w:val="00B250FF"/>
    <w:rsid w:val="00B32DC2"/>
    <w:rsid w:val="00B56C5C"/>
    <w:rsid w:val="00B610FA"/>
    <w:rsid w:val="00B62394"/>
    <w:rsid w:val="00B6296C"/>
    <w:rsid w:val="00B73019"/>
    <w:rsid w:val="00B73D92"/>
    <w:rsid w:val="00B73F5C"/>
    <w:rsid w:val="00B83063"/>
    <w:rsid w:val="00B85105"/>
    <w:rsid w:val="00B87877"/>
    <w:rsid w:val="00B932B1"/>
    <w:rsid w:val="00B95844"/>
    <w:rsid w:val="00B97F41"/>
    <w:rsid w:val="00BA1A7A"/>
    <w:rsid w:val="00BA7A0F"/>
    <w:rsid w:val="00BC0289"/>
    <w:rsid w:val="00BD6469"/>
    <w:rsid w:val="00BD6610"/>
    <w:rsid w:val="00BE2B8F"/>
    <w:rsid w:val="00BE4B92"/>
    <w:rsid w:val="00BE671D"/>
    <w:rsid w:val="00C05919"/>
    <w:rsid w:val="00C22F69"/>
    <w:rsid w:val="00C314A6"/>
    <w:rsid w:val="00C44126"/>
    <w:rsid w:val="00C464AC"/>
    <w:rsid w:val="00C4773A"/>
    <w:rsid w:val="00C64943"/>
    <w:rsid w:val="00C76B96"/>
    <w:rsid w:val="00C81F59"/>
    <w:rsid w:val="00C85231"/>
    <w:rsid w:val="00C857B6"/>
    <w:rsid w:val="00CA1302"/>
    <w:rsid w:val="00CA1659"/>
    <w:rsid w:val="00CA5333"/>
    <w:rsid w:val="00CC1F35"/>
    <w:rsid w:val="00CC2F5E"/>
    <w:rsid w:val="00CD20C3"/>
    <w:rsid w:val="00CD7D1E"/>
    <w:rsid w:val="00CF079A"/>
    <w:rsid w:val="00CF0A60"/>
    <w:rsid w:val="00CF26B2"/>
    <w:rsid w:val="00CF5A26"/>
    <w:rsid w:val="00CF6FC2"/>
    <w:rsid w:val="00D024FD"/>
    <w:rsid w:val="00D05F9E"/>
    <w:rsid w:val="00D1169A"/>
    <w:rsid w:val="00D23E67"/>
    <w:rsid w:val="00D30A56"/>
    <w:rsid w:val="00D36ADC"/>
    <w:rsid w:val="00D44701"/>
    <w:rsid w:val="00D45004"/>
    <w:rsid w:val="00D53021"/>
    <w:rsid w:val="00D5683E"/>
    <w:rsid w:val="00D647D5"/>
    <w:rsid w:val="00D66A68"/>
    <w:rsid w:val="00D66DA5"/>
    <w:rsid w:val="00D67D46"/>
    <w:rsid w:val="00D729EE"/>
    <w:rsid w:val="00D80018"/>
    <w:rsid w:val="00D83F00"/>
    <w:rsid w:val="00D877BE"/>
    <w:rsid w:val="00D91964"/>
    <w:rsid w:val="00D9414E"/>
    <w:rsid w:val="00D968C1"/>
    <w:rsid w:val="00DA7F88"/>
    <w:rsid w:val="00DB0278"/>
    <w:rsid w:val="00DB2BF8"/>
    <w:rsid w:val="00DB39FC"/>
    <w:rsid w:val="00DD68DE"/>
    <w:rsid w:val="00DD730F"/>
    <w:rsid w:val="00DE5B4C"/>
    <w:rsid w:val="00DF19EB"/>
    <w:rsid w:val="00DF50A0"/>
    <w:rsid w:val="00E01CA0"/>
    <w:rsid w:val="00E02C76"/>
    <w:rsid w:val="00E10D90"/>
    <w:rsid w:val="00E12251"/>
    <w:rsid w:val="00E20D0D"/>
    <w:rsid w:val="00E2660E"/>
    <w:rsid w:val="00E30DE6"/>
    <w:rsid w:val="00E33D09"/>
    <w:rsid w:val="00E4372C"/>
    <w:rsid w:val="00E504F9"/>
    <w:rsid w:val="00E55FF2"/>
    <w:rsid w:val="00E616B0"/>
    <w:rsid w:val="00E650D1"/>
    <w:rsid w:val="00E76832"/>
    <w:rsid w:val="00E80D39"/>
    <w:rsid w:val="00E80FE9"/>
    <w:rsid w:val="00E8271B"/>
    <w:rsid w:val="00E878B9"/>
    <w:rsid w:val="00E90D6F"/>
    <w:rsid w:val="00E95411"/>
    <w:rsid w:val="00E95CFB"/>
    <w:rsid w:val="00EA1CF8"/>
    <w:rsid w:val="00EC5A03"/>
    <w:rsid w:val="00EC75B7"/>
    <w:rsid w:val="00ED0D66"/>
    <w:rsid w:val="00ED3E01"/>
    <w:rsid w:val="00ED6DB6"/>
    <w:rsid w:val="00EE5A09"/>
    <w:rsid w:val="00EE75A0"/>
    <w:rsid w:val="00EF6684"/>
    <w:rsid w:val="00EF748E"/>
    <w:rsid w:val="00EF78DA"/>
    <w:rsid w:val="00F24BA3"/>
    <w:rsid w:val="00F25CC6"/>
    <w:rsid w:val="00F327E6"/>
    <w:rsid w:val="00F33518"/>
    <w:rsid w:val="00F46BFF"/>
    <w:rsid w:val="00F565C2"/>
    <w:rsid w:val="00F61486"/>
    <w:rsid w:val="00F6249E"/>
    <w:rsid w:val="00F744C6"/>
    <w:rsid w:val="00F74A57"/>
    <w:rsid w:val="00F849BB"/>
    <w:rsid w:val="00F86E2D"/>
    <w:rsid w:val="00F90F7D"/>
    <w:rsid w:val="00F97C19"/>
    <w:rsid w:val="00FB5175"/>
    <w:rsid w:val="00FC03F6"/>
    <w:rsid w:val="00FC5554"/>
    <w:rsid w:val="00FC67D9"/>
    <w:rsid w:val="00FC6D35"/>
    <w:rsid w:val="00FD5449"/>
    <w:rsid w:val="00FD5A9E"/>
    <w:rsid w:val="00FD65F2"/>
    <w:rsid w:val="00FE096F"/>
    <w:rsid w:val="00FE1860"/>
    <w:rsid w:val="00FE40C3"/>
    <w:rsid w:val="00FF5F89"/>
    <w:rsid w:val="00FF76C5"/>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D79E6C5"/>
  <w15:chartTrackingRefBased/>
  <w15:docId w15:val="{FF312682-978D-4733-A923-F10728B5B9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lang w:val="en-GB" w:eastAsia="zh-TW"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qFormat="1"/>
    <w:lsdException w:name="heading 5" w:semiHidden="1" w:uiPriority="9" w:qFormat="1"/>
    <w:lsdException w:name="heading 6" w:semiHidden="1" w:uiPriority="9" w:qFormat="1"/>
    <w:lsdException w:name="heading 7" w:semiHidden="1" w:uiPriority="9" w:qFormat="1"/>
    <w:lsdException w:name="heading 8" w:semiHidden="1" w:uiPriority="9" w:qFormat="1"/>
    <w:lsdException w:name="heading 9" w:semiHidden="1" w:uiPriority="9"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lsdException w:name="toc 2" w:semiHidden="1"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lsdException w:name="annotation text" w:semiHidden="1" w:uiPriority="0"/>
    <w:lsdException w:name="header" w:semiHidden="1"/>
    <w:lsdException w:name="footer" w:semiHidden="1"/>
    <w:lsdException w:name="index heading" w:semiHidden="1"/>
    <w:lsdException w:name="caption" w:uiPriority="35" w:qFormat="1"/>
    <w:lsdException w:name="table of figures" w:semiHidden="1"/>
    <w:lsdException w:name="envelope address" w:semiHidden="1"/>
    <w:lsdException w:name="envelope return" w:semiHidden="1"/>
    <w:lsdException w:name="footnote reference" w:semiHidden="1"/>
    <w:lsdException w:name="annotation reference" w:semiHidden="1" w:uiPriority="0"/>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lsdException w:name="List Bullet" w:uiPriority="19" w:qFormat="1"/>
    <w:lsdException w:name="List Number" w:uiPriority="29" w:qFormat="1"/>
    <w:lsdException w:name="List 2" w:semiHidden="1"/>
    <w:lsdException w:name="List 3" w:semiHidden="1"/>
    <w:lsdException w:name="List 4" w:semiHidden="1"/>
    <w:lsdException w:name="List 5" w:semiHidden="1"/>
    <w:lsdException w:name="List Bullet 2" w:uiPriority="19" w:qFormat="1"/>
    <w:lsdException w:name="List Bullet 3" w:uiPriority="19" w:qFormat="1"/>
    <w:lsdException w:name="List Bullet 4" w:semiHidden="1"/>
    <w:lsdException w:name="List Bullet 5" w:semiHidden="1"/>
    <w:lsdException w:name="List Number 2" w:uiPriority="29" w:qFormat="1"/>
    <w:lsdException w:name="List Number 3" w:uiPriority="29" w:qFormat="1"/>
    <w:lsdException w:name="List Number 4" w:semiHidden="1"/>
    <w:lsdException w:name="List Number 5" w:semiHidden="1"/>
    <w:lsdException w:name="Title" w:semiHidden="1" w:uiPriority="10" w:qFormat="1"/>
    <w:lsdException w:name="Closing" w:semiHidden="1"/>
    <w:lsdException w:name="Signature" w:semiHidden="1"/>
    <w:lsdException w:name="Default Paragraph Font" w:semiHidden="1" w:uiPriority="1" w:unhideWhenUsed="1"/>
    <w:lsdException w:name="Body Text" w:uiPriority="0" w:qFormat="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lsdException w:name="FollowedHyperlink" w:semiHidden="1"/>
    <w:lsdException w:name="Strong" w:semiHidden="1" w:uiPriority="22" w:qFormat="1"/>
    <w:lsdException w:name="Emphasis" w:semiHidden="1"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uiPriority="0"/>
    <w:lsdException w:name="HTML Acronym" w:semiHidden="1"/>
    <w:lsdException w:name="HTML Address" w:semiHidden="1"/>
    <w:lsdException w:name="HTML Cite" w:semiHidden="1"/>
    <w:lsdException w:name="HTML Code" w:semiHidden="1"/>
    <w:lsdException w:name="HTML Definition" w:semiHidden="1"/>
    <w:lsdException w:name="HTML Keyboard" w:semiHidden="1"/>
    <w:lsdException w:name="HTML Preformatted" w:semiHidden="1"/>
    <w:lsdException w:name="HTML Sample" w:semiHidden="1"/>
    <w:lsdException w:name="HTML Typewriter" w:semiHidden="1"/>
    <w:lsdException w:name="HTML Variable" w:semiHidden="1"/>
    <w:lsdException w:name="Normal Table" w:semiHidden="1" w:unhideWhenUsed="1"/>
    <w:lsdException w:name="annotation subject" w:semiHidden="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lsdException w:name="Table Grid" w:uiPriority="39"/>
    <w:lsdException w:name="Table Theme" w:semiHidden="1" w:unhideWhenUsed="1"/>
    <w:lsdException w:name="Placeholder Text" w:semiHidden="1"/>
    <w:lsdException w:name="No Spacing" w:semiHidden="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72"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lsdException w:name="Smart Hyperlink" w:semiHidden="1"/>
    <w:lsdException w:name="Hashtag" w:semiHidden="1"/>
    <w:lsdException w:name="Unresolved Mention" w:semiHidden="1"/>
    <w:lsdException w:name="Smart Link" w:semiHidden="1"/>
  </w:latentStyles>
  <w:style w:type="paragraph" w:default="1" w:styleId="Normal">
    <w:name w:val="Normal"/>
    <w:uiPriority w:val="34"/>
    <w:qFormat/>
    <w:rsid w:val="00600E4E"/>
    <w:pPr>
      <w:spacing w:line="260" w:lineRule="atLeast"/>
    </w:pPr>
    <w:rPr>
      <w:color w:val="00382B" w:themeColor="text2"/>
      <w:sz w:val="22"/>
    </w:rPr>
  </w:style>
  <w:style w:type="paragraph" w:styleId="Heading1">
    <w:name w:val="heading 1"/>
    <w:basedOn w:val="Normal"/>
    <w:next w:val="BodyText"/>
    <w:link w:val="Heading1Char"/>
    <w:uiPriority w:val="9"/>
    <w:qFormat/>
    <w:rsid w:val="00965F5E"/>
    <w:pPr>
      <w:keepNext/>
      <w:keepLines/>
      <w:spacing w:after="454" w:line="259" w:lineRule="auto"/>
      <w:outlineLvl w:val="0"/>
    </w:pPr>
    <w:rPr>
      <w:rFonts w:ascii="Public Sans SemiBold" w:eastAsiaTheme="majorEastAsia" w:hAnsi="Public Sans SemiBold" w:cstheme="majorBidi"/>
      <w:sz w:val="52"/>
      <w:szCs w:val="32"/>
    </w:rPr>
  </w:style>
  <w:style w:type="paragraph" w:styleId="Heading2">
    <w:name w:val="heading 2"/>
    <w:basedOn w:val="Normal"/>
    <w:next w:val="BodyText"/>
    <w:link w:val="Heading2Char"/>
    <w:uiPriority w:val="9"/>
    <w:qFormat/>
    <w:rsid w:val="00965F5E"/>
    <w:pPr>
      <w:keepNext/>
      <w:keepLines/>
      <w:spacing w:after="180" w:line="269" w:lineRule="auto"/>
      <w:outlineLvl w:val="1"/>
    </w:pPr>
    <w:rPr>
      <w:rFonts w:ascii="Public Sans SemiBold" w:eastAsiaTheme="majorEastAsia" w:hAnsi="Public Sans SemiBold" w:cstheme="majorBidi"/>
      <w:sz w:val="36"/>
      <w:szCs w:val="26"/>
    </w:rPr>
  </w:style>
  <w:style w:type="paragraph" w:styleId="Heading3">
    <w:name w:val="heading 3"/>
    <w:basedOn w:val="Normal"/>
    <w:next w:val="BodyText"/>
    <w:link w:val="Heading3Char"/>
    <w:uiPriority w:val="9"/>
    <w:qFormat/>
    <w:rsid w:val="00965F5E"/>
    <w:pPr>
      <w:keepNext/>
      <w:keepLines/>
      <w:spacing w:after="180" w:line="271" w:lineRule="auto"/>
      <w:outlineLvl w:val="2"/>
    </w:pPr>
    <w:rPr>
      <w:rFonts w:eastAsiaTheme="majorEastAsia" w:cstheme="majorBidi"/>
      <w:sz w:val="32"/>
      <w:szCs w:val="24"/>
    </w:rPr>
  </w:style>
  <w:style w:type="paragraph" w:styleId="Heading4">
    <w:name w:val="heading 4"/>
    <w:basedOn w:val="Normal"/>
    <w:next w:val="BodyText"/>
    <w:link w:val="Heading4Char"/>
    <w:uiPriority w:val="9"/>
    <w:qFormat/>
    <w:rsid w:val="00BD6610"/>
    <w:pPr>
      <w:keepNext/>
      <w:keepLines/>
      <w:spacing w:after="120" w:line="288" w:lineRule="auto"/>
      <w:outlineLvl w:val="3"/>
    </w:pPr>
    <w:rPr>
      <w:rFonts w:eastAsiaTheme="majorEastAsia" w:cstheme="majorBidi"/>
      <w:iCs/>
      <w:sz w:val="24"/>
    </w:rPr>
  </w:style>
  <w:style w:type="paragraph" w:styleId="Heading5">
    <w:name w:val="heading 5"/>
    <w:basedOn w:val="Normal"/>
    <w:next w:val="Normal"/>
    <w:link w:val="Heading5Char"/>
    <w:uiPriority w:val="9"/>
    <w:semiHidden/>
    <w:qFormat/>
    <w:rsid w:val="00404510"/>
    <w:pPr>
      <w:keepNext/>
      <w:keepLines/>
      <w:spacing w:before="4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404510"/>
    <w:pPr>
      <w:keepNext/>
      <w:keepLines/>
      <w:spacing w:before="40"/>
      <w:outlineLvl w:val="5"/>
    </w:pPr>
    <w:rPr>
      <w:rFonts w:asciiTheme="majorHAnsi" w:eastAsiaTheme="majorEastAsia" w:hAnsiTheme="majorHAnsi" w:cstheme="majorBidi"/>
    </w:rPr>
  </w:style>
  <w:style w:type="paragraph" w:styleId="Heading7">
    <w:name w:val="heading 7"/>
    <w:basedOn w:val="Normal"/>
    <w:next w:val="Normal"/>
    <w:link w:val="Heading7Char"/>
    <w:uiPriority w:val="9"/>
    <w:semiHidden/>
    <w:qFormat/>
    <w:rsid w:val="00404510"/>
    <w:pPr>
      <w:keepNext/>
      <w:keepLines/>
      <w:spacing w:before="4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qFormat/>
    <w:rsid w:val="00404510"/>
    <w:pPr>
      <w:keepNext/>
      <w:keepLines/>
      <w:spacing w:before="40"/>
      <w:outlineLvl w:val="7"/>
    </w:pPr>
    <w:rPr>
      <w:rFonts w:asciiTheme="majorHAnsi" w:eastAsiaTheme="majorEastAsia" w:hAnsiTheme="majorHAnsi" w:cstheme="majorBidi"/>
      <w:sz w:val="21"/>
      <w:szCs w:val="21"/>
    </w:rPr>
  </w:style>
  <w:style w:type="paragraph" w:styleId="Heading9">
    <w:name w:val="heading 9"/>
    <w:basedOn w:val="Normal"/>
    <w:next w:val="Normal"/>
    <w:link w:val="Heading9Char"/>
    <w:uiPriority w:val="9"/>
    <w:semiHidden/>
    <w:qFormat/>
    <w:rsid w:val="00404510"/>
    <w:pPr>
      <w:keepNext/>
      <w:keepLines/>
      <w:spacing w:before="40"/>
      <w:outlineLvl w:val="8"/>
    </w:pPr>
    <w:rPr>
      <w:rFonts w:asciiTheme="majorHAnsi" w:eastAsiaTheme="majorEastAsia" w:hAnsiTheme="majorHAnsi" w:cstheme="majorBidi"/>
      <w:i/>
      <w:iCs/>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49"/>
    <w:rsid w:val="00027A53"/>
    <w:pPr>
      <w:spacing w:after="40"/>
    </w:pPr>
    <w:rPr>
      <w:sz w:val="16"/>
    </w:rPr>
  </w:style>
  <w:style w:type="character" w:customStyle="1" w:styleId="FootnoteTextChar">
    <w:name w:val="Footnote Text Char"/>
    <w:basedOn w:val="DefaultParagraphFont"/>
    <w:link w:val="FootnoteText"/>
    <w:uiPriority w:val="49"/>
    <w:rsid w:val="00027A53"/>
    <w:rPr>
      <w:color w:val="00382B" w:themeColor="text2"/>
      <w:sz w:val="16"/>
    </w:rPr>
  </w:style>
  <w:style w:type="character" w:customStyle="1" w:styleId="Heading1Char">
    <w:name w:val="Heading 1 Char"/>
    <w:basedOn w:val="DefaultParagraphFont"/>
    <w:link w:val="Heading1"/>
    <w:uiPriority w:val="9"/>
    <w:rsid w:val="00965F5E"/>
    <w:rPr>
      <w:rFonts w:ascii="Public Sans SemiBold" w:eastAsiaTheme="majorEastAsia" w:hAnsi="Public Sans SemiBold" w:cstheme="majorBidi"/>
      <w:color w:val="00382B" w:themeColor="text2"/>
      <w:sz w:val="52"/>
      <w:szCs w:val="32"/>
    </w:rPr>
  </w:style>
  <w:style w:type="character" w:customStyle="1" w:styleId="Heading2Char">
    <w:name w:val="Heading 2 Char"/>
    <w:basedOn w:val="DefaultParagraphFont"/>
    <w:link w:val="Heading2"/>
    <w:rsid w:val="00965F5E"/>
    <w:rPr>
      <w:rFonts w:ascii="Public Sans SemiBold" w:eastAsiaTheme="majorEastAsia" w:hAnsi="Public Sans SemiBold" w:cstheme="majorBidi"/>
      <w:color w:val="00382B" w:themeColor="text2"/>
      <w:sz w:val="36"/>
      <w:szCs w:val="26"/>
    </w:rPr>
  </w:style>
  <w:style w:type="paragraph" w:styleId="Caption">
    <w:name w:val="caption"/>
    <w:basedOn w:val="Normal"/>
    <w:next w:val="BodyText"/>
    <w:uiPriority w:val="49"/>
    <w:qFormat/>
    <w:rsid w:val="008F1AA4"/>
    <w:pPr>
      <w:spacing w:before="120" w:after="120" w:line="240" w:lineRule="auto"/>
    </w:pPr>
    <w:rPr>
      <w:rFonts w:asciiTheme="majorHAnsi" w:hAnsiTheme="majorHAnsi"/>
      <w:iCs/>
      <w:sz w:val="18"/>
      <w:szCs w:val="18"/>
    </w:rPr>
  </w:style>
  <w:style w:type="paragraph" w:styleId="TOCHeading">
    <w:name w:val="TOC Heading"/>
    <w:basedOn w:val="Normal"/>
    <w:next w:val="BodyText"/>
    <w:uiPriority w:val="39"/>
    <w:qFormat/>
    <w:rsid w:val="003928E8"/>
    <w:pPr>
      <w:spacing w:after="1080" w:line="240" w:lineRule="auto"/>
    </w:pPr>
    <w:rPr>
      <w:rFonts w:ascii="Public Sans SemiBold" w:hAnsi="Public Sans SemiBold"/>
      <w:sz w:val="52"/>
    </w:rPr>
  </w:style>
  <w:style w:type="numbering" w:customStyle="1" w:styleId="NumList">
    <w:name w:val="NumList"/>
    <w:uiPriority w:val="99"/>
    <w:rsid w:val="00EC75B7"/>
    <w:pPr>
      <w:numPr>
        <w:numId w:val="1"/>
      </w:numPr>
    </w:pPr>
  </w:style>
  <w:style w:type="paragraph" w:styleId="ListNumber">
    <w:name w:val="List Number"/>
    <w:basedOn w:val="Normal"/>
    <w:uiPriority w:val="29"/>
    <w:qFormat/>
    <w:rsid w:val="00EC75B7"/>
    <w:pPr>
      <w:numPr>
        <w:numId w:val="7"/>
      </w:numPr>
      <w:spacing w:after="150"/>
    </w:pPr>
  </w:style>
  <w:style w:type="paragraph" w:styleId="ListNumber2">
    <w:name w:val="List Number 2"/>
    <w:basedOn w:val="Normal"/>
    <w:uiPriority w:val="29"/>
    <w:qFormat/>
    <w:rsid w:val="00EC75B7"/>
    <w:pPr>
      <w:numPr>
        <w:ilvl w:val="1"/>
        <w:numId w:val="7"/>
      </w:numPr>
      <w:spacing w:after="150"/>
      <w:contextualSpacing/>
    </w:pPr>
  </w:style>
  <w:style w:type="paragraph" w:styleId="ListNumber3">
    <w:name w:val="List Number 3"/>
    <w:basedOn w:val="Normal"/>
    <w:uiPriority w:val="29"/>
    <w:qFormat/>
    <w:rsid w:val="00EC75B7"/>
    <w:pPr>
      <w:numPr>
        <w:ilvl w:val="2"/>
        <w:numId w:val="7"/>
      </w:numPr>
      <w:spacing w:after="150"/>
    </w:pPr>
  </w:style>
  <w:style w:type="character" w:customStyle="1" w:styleId="Heading3Char">
    <w:name w:val="Heading 3 Char"/>
    <w:basedOn w:val="DefaultParagraphFont"/>
    <w:link w:val="Heading3"/>
    <w:uiPriority w:val="9"/>
    <w:rsid w:val="00965F5E"/>
    <w:rPr>
      <w:rFonts w:eastAsiaTheme="majorEastAsia" w:cstheme="majorBidi"/>
      <w:color w:val="00382B" w:themeColor="text2"/>
      <w:sz w:val="32"/>
      <w:szCs w:val="24"/>
    </w:rPr>
  </w:style>
  <w:style w:type="numbering" w:customStyle="1" w:styleId="HeadingNumList">
    <w:name w:val="HeadingNumList"/>
    <w:uiPriority w:val="99"/>
    <w:rsid w:val="008E6C91"/>
    <w:pPr>
      <w:numPr>
        <w:numId w:val="2"/>
      </w:numPr>
    </w:pPr>
  </w:style>
  <w:style w:type="paragraph" w:styleId="ListBullet">
    <w:name w:val="List Bullet"/>
    <w:basedOn w:val="Normal"/>
    <w:uiPriority w:val="19"/>
    <w:qFormat/>
    <w:rsid w:val="00965F5E"/>
    <w:pPr>
      <w:numPr>
        <w:numId w:val="8"/>
      </w:numPr>
      <w:spacing w:after="150"/>
    </w:pPr>
  </w:style>
  <w:style w:type="paragraph" w:styleId="ListBullet2">
    <w:name w:val="List Bullet 2"/>
    <w:basedOn w:val="Normal"/>
    <w:uiPriority w:val="19"/>
    <w:qFormat/>
    <w:rsid w:val="00965F5E"/>
    <w:pPr>
      <w:numPr>
        <w:ilvl w:val="1"/>
        <w:numId w:val="8"/>
      </w:numPr>
      <w:spacing w:after="150"/>
    </w:pPr>
  </w:style>
  <w:style w:type="paragraph" w:styleId="ListBullet3">
    <w:name w:val="List Bullet 3"/>
    <w:basedOn w:val="Normal"/>
    <w:uiPriority w:val="19"/>
    <w:qFormat/>
    <w:rsid w:val="00965F5E"/>
    <w:pPr>
      <w:numPr>
        <w:ilvl w:val="2"/>
        <w:numId w:val="8"/>
      </w:numPr>
      <w:spacing w:after="150"/>
    </w:pPr>
  </w:style>
  <w:style w:type="paragraph" w:styleId="TOC1">
    <w:name w:val="toc 1"/>
    <w:basedOn w:val="Normal"/>
    <w:next w:val="Normal"/>
    <w:uiPriority w:val="39"/>
    <w:rsid w:val="00411FAB"/>
    <w:pPr>
      <w:tabs>
        <w:tab w:val="right" w:pos="9742"/>
      </w:tabs>
      <w:spacing w:before="260" w:after="100"/>
    </w:pPr>
    <w:rPr>
      <w:rFonts w:ascii="Public Sans SemiBold" w:hAnsi="Public Sans SemiBold"/>
      <w:noProof/>
      <w:sz w:val="36"/>
    </w:rPr>
  </w:style>
  <w:style w:type="paragraph" w:styleId="TOC2">
    <w:name w:val="toc 2"/>
    <w:basedOn w:val="Normal"/>
    <w:next w:val="Normal"/>
    <w:uiPriority w:val="39"/>
    <w:rsid w:val="00411FAB"/>
    <w:pPr>
      <w:tabs>
        <w:tab w:val="right" w:leader="dot" w:pos="9742"/>
      </w:tabs>
      <w:spacing w:after="100" w:line="320" w:lineRule="atLeast"/>
    </w:pPr>
    <w:rPr>
      <w:noProof/>
      <w:sz w:val="28"/>
    </w:rPr>
  </w:style>
  <w:style w:type="paragraph" w:styleId="TOC3">
    <w:name w:val="toc 3"/>
    <w:basedOn w:val="Normal"/>
    <w:next w:val="Normal"/>
    <w:uiPriority w:val="39"/>
    <w:rsid w:val="00FD65F2"/>
    <w:pPr>
      <w:spacing w:after="100"/>
      <w:ind w:left="440"/>
    </w:pPr>
  </w:style>
  <w:style w:type="paragraph" w:styleId="TOC4">
    <w:name w:val="toc 4"/>
    <w:basedOn w:val="Normal"/>
    <w:next w:val="Normal"/>
    <w:uiPriority w:val="39"/>
    <w:semiHidden/>
    <w:rsid w:val="00FD65F2"/>
    <w:pPr>
      <w:spacing w:after="100"/>
      <w:ind w:left="660"/>
    </w:pPr>
  </w:style>
  <w:style w:type="paragraph" w:styleId="TOC5">
    <w:name w:val="toc 5"/>
    <w:basedOn w:val="Normal"/>
    <w:next w:val="Normal"/>
    <w:uiPriority w:val="39"/>
    <w:semiHidden/>
    <w:rsid w:val="00FD65F2"/>
    <w:pPr>
      <w:spacing w:after="100"/>
      <w:ind w:left="880"/>
    </w:pPr>
  </w:style>
  <w:style w:type="paragraph" w:styleId="TOC6">
    <w:name w:val="toc 6"/>
    <w:basedOn w:val="Normal"/>
    <w:next w:val="Normal"/>
    <w:uiPriority w:val="39"/>
    <w:semiHidden/>
    <w:rsid w:val="00FD65F2"/>
    <w:pPr>
      <w:spacing w:after="100"/>
      <w:ind w:left="1100"/>
    </w:pPr>
  </w:style>
  <w:style w:type="paragraph" w:styleId="TOC7">
    <w:name w:val="toc 7"/>
    <w:basedOn w:val="Normal"/>
    <w:next w:val="Normal"/>
    <w:uiPriority w:val="39"/>
    <w:semiHidden/>
    <w:rsid w:val="00FD65F2"/>
    <w:pPr>
      <w:spacing w:after="100"/>
      <w:ind w:left="1320"/>
    </w:pPr>
  </w:style>
  <w:style w:type="paragraph" w:styleId="TOC8">
    <w:name w:val="toc 8"/>
    <w:basedOn w:val="Normal"/>
    <w:next w:val="Normal"/>
    <w:uiPriority w:val="39"/>
    <w:semiHidden/>
    <w:rsid w:val="00FD65F2"/>
    <w:pPr>
      <w:spacing w:after="100"/>
      <w:ind w:left="1540"/>
    </w:pPr>
  </w:style>
  <w:style w:type="paragraph" w:styleId="TOC9">
    <w:name w:val="toc 9"/>
    <w:basedOn w:val="Normal"/>
    <w:next w:val="Normal"/>
    <w:uiPriority w:val="39"/>
    <w:semiHidden/>
    <w:rsid w:val="00FD65F2"/>
    <w:pPr>
      <w:spacing w:after="100"/>
      <w:ind w:left="1760"/>
    </w:pPr>
  </w:style>
  <w:style w:type="numbering" w:customStyle="1" w:styleId="BulletList">
    <w:name w:val="BulletList"/>
    <w:uiPriority w:val="99"/>
    <w:rsid w:val="00965F5E"/>
    <w:pPr>
      <w:numPr>
        <w:numId w:val="3"/>
      </w:numPr>
    </w:pPr>
  </w:style>
  <w:style w:type="paragraph" w:styleId="BodyText">
    <w:name w:val="Body Text"/>
    <w:basedOn w:val="Normal"/>
    <w:link w:val="BodyTextChar"/>
    <w:qFormat/>
    <w:rsid w:val="00312C0F"/>
    <w:pPr>
      <w:spacing w:line="360" w:lineRule="auto"/>
    </w:pPr>
    <w:rPr>
      <w:color w:val="000000" w:themeColor="text1"/>
      <w:sz w:val="24"/>
    </w:rPr>
  </w:style>
  <w:style w:type="character" w:customStyle="1" w:styleId="BodyTextChar">
    <w:name w:val="Body Text Char"/>
    <w:basedOn w:val="DefaultParagraphFont"/>
    <w:link w:val="BodyText"/>
    <w:rsid w:val="00312C0F"/>
    <w:rPr>
      <w:color w:val="000000" w:themeColor="text1"/>
      <w:sz w:val="24"/>
    </w:rPr>
  </w:style>
  <w:style w:type="character" w:customStyle="1" w:styleId="Heading4Char">
    <w:name w:val="Heading 4 Char"/>
    <w:basedOn w:val="DefaultParagraphFont"/>
    <w:link w:val="Heading4"/>
    <w:uiPriority w:val="9"/>
    <w:rsid w:val="00BD6610"/>
    <w:rPr>
      <w:rFonts w:eastAsiaTheme="majorEastAsia" w:cstheme="majorBidi"/>
      <w:iCs/>
      <w:color w:val="00382B" w:themeColor="text2"/>
      <w:sz w:val="24"/>
    </w:rPr>
  </w:style>
  <w:style w:type="character" w:customStyle="1" w:styleId="Heading5Char">
    <w:name w:val="Heading 5 Char"/>
    <w:basedOn w:val="DefaultParagraphFont"/>
    <w:link w:val="Heading5"/>
    <w:uiPriority w:val="9"/>
    <w:semiHidden/>
    <w:rsid w:val="004B0F7D"/>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4B0F7D"/>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4B0F7D"/>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4B0F7D"/>
    <w:rPr>
      <w:rFonts w:asciiTheme="majorHAnsi" w:eastAsiaTheme="majorEastAsia" w:hAnsiTheme="majorHAnsi" w:cstheme="majorBidi"/>
      <w:sz w:val="21"/>
      <w:szCs w:val="21"/>
    </w:rPr>
  </w:style>
  <w:style w:type="character" w:customStyle="1" w:styleId="Heading9Char">
    <w:name w:val="Heading 9 Char"/>
    <w:basedOn w:val="DefaultParagraphFont"/>
    <w:link w:val="Heading9"/>
    <w:uiPriority w:val="9"/>
    <w:semiHidden/>
    <w:rsid w:val="004B0F7D"/>
    <w:rPr>
      <w:rFonts w:asciiTheme="majorHAnsi" w:eastAsiaTheme="majorEastAsia" w:hAnsiTheme="majorHAnsi" w:cstheme="majorBidi"/>
      <w:i/>
      <w:iCs/>
      <w:sz w:val="21"/>
      <w:szCs w:val="21"/>
    </w:rPr>
  </w:style>
  <w:style w:type="paragraph" w:styleId="Title">
    <w:name w:val="Title"/>
    <w:basedOn w:val="Normal"/>
    <w:next w:val="Normal"/>
    <w:link w:val="TitleChar"/>
    <w:uiPriority w:val="10"/>
    <w:semiHidden/>
    <w:qFormat/>
    <w:rsid w:val="004B0F7D"/>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semiHidden/>
    <w:rsid w:val="004B0F7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semiHidden/>
    <w:qFormat/>
    <w:rsid w:val="004B0F7D"/>
    <w:pPr>
      <w:numPr>
        <w:ilvl w:val="1"/>
      </w:numPr>
      <w:spacing w:after="160"/>
    </w:pPr>
    <w:rPr>
      <w:spacing w:val="15"/>
      <w:szCs w:val="22"/>
    </w:rPr>
  </w:style>
  <w:style w:type="character" w:customStyle="1" w:styleId="SubtitleChar">
    <w:name w:val="Subtitle Char"/>
    <w:basedOn w:val="DefaultParagraphFont"/>
    <w:link w:val="Subtitle"/>
    <w:uiPriority w:val="11"/>
    <w:semiHidden/>
    <w:rsid w:val="004B0F7D"/>
    <w:rPr>
      <w:spacing w:val="15"/>
      <w:sz w:val="22"/>
      <w:szCs w:val="22"/>
    </w:rPr>
  </w:style>
  <w:style w:type="character" w:styleId="SubtleEmphasis">
    <w:name w:val="Subtle Emphasis"/>
    <w:basedOn w:val="DefaultParagraphFont"/>
    <w:uiPriority w:val="19"/>
    <w:semiHidden/>
    <w:qFormat/>
    <w:rsid w:val="004B0F7D"/>
    <w:rPr>
      <w:i/>
      <w:iCs/>
      <w:color w:val="auto"/>
    </w:rPr>
  </w:style>
  <w:style w:type="character" w:styleId="Emphasis">
    <w:name w:val="Emphasis"/>
    <w:basedOn w:val="DefaultParagraphFont"/>
    <w:uiPriority w:val="20"/>
    <w:semiHidden/>
    <w:qFormat/>
    <w:rsid w:val="004B0F7D"/>
    <w:rPr>
      <w:i/>
      <w:iCs/>
    </w:rPr>
  </w:style>
  <w:style w:type="character" w:styleId="IntenseEmphasis">
    <w:name w:val="Intense Emphasis"/>
    <w:basedOn w:val="DefaultParagraphFont"/>
    <w:uiPriority w:val="21"/>
    <w:semiHidden/>
    <w:qFormat/>
    <w:rsid w:val="004B0F7D"/>
    <w:rPr>
      <w:i/>
      <w:iCs/>
      <w:color w:val="auto"/>
    </w:rPr>
  </w:style>
  <w:style w:type="character" w:styleId="Strong">
    <w:name w:val="Strong"/>
    <w:basedOn w:val="DefaultParagraphFont"/>
    <w:uiPriority w:val="22"/>
    <w:semiHidden/>
    <w:qFormat/>
    <w:rsid w:val="004B0F7D"/>
    <w:rPr>
      <w:b/>
      <w:bCs/>
    </w:rPr>
  </w:style>
  <w:style w:type="paragraph" w:styleId="Quote">
    <w:name w:val="Quote"/>
    <w:basedOn w:val="Normal"/>
    <w:next w:val="Quotesource"/>
    <w:link w:val="QuoteChar"/>
    <w:uiPriority w:val="29"/>
    <w:qFormat/>
    <w:rsid w:val="00296B20"/>
    <w:pPr>
      <w:spacing w:before="794" w:after="180" w:line="520" w:lineRule="atLeast"/>
      <w:ind w:left="907" w:right="907"/>
    </w:pPr>
    <w:rPr>
      <w:rFonts w:asciiTheme="majorHAnsi" w:hAnsiTheme="majorHAnsi"/>
      <w:iCs/>
      <w:sz w:val="44"/>
    </w:rPr>
  </w:style>
  <w:style w:type="character" w:customStyle="1" w:styleId="QuoteChar">
    <w:name w:val="Quote Char"/>
    <w:basedOn w:val="DefaultParagraphFont"/>
    <w:link w:val="Quote"/>
    <w:uiPriority w:val="29"/>
    <w:rsid w:val="00296B20"/>
    <w:rPr>
      <w:rFonts w:asciiTheme="majorHAnsi" w:hAnsiTheme="majorHAnsi"/>
      <w:iCs/>
      <w:color w:val="00382B" w:themeColor="text2"/>
      <w:sz w:val="44"/>
    </w:rPr>
  </w:style>
  <w:style w:type="paragraph" w:styleId="IntenseQuote">
    <w:name w:val="Intense Quote"/>
    <w:basedOn w:val="Normal"/>
    <w:next w:val="Normal"/>
    <w:link w:val="IntenseQuoteChar"/>
    <w:uiPriority w:val="30"/>
    <w:semiHidden/>
    <w:qFormat/>
    <w:rsid w:val="004B0F7D"/>
    <w:pPr>
      <w:pBdr>
        <w:top w:val="single" w:sz="4" w:space="10" w:color="AFE650" w:themeColor="accent1"/>
        <w:bottom w:val="single" w:sz="4" w:space="10" w:color="AFE650" w:themeColor="accent1"/>
      </w:pBdr>
      <w:spacing w:before="360" w:after="360"/>
      <w:ind w:left="864" w:right="864"/>
      <w:jc w:val="center"/>
    </w:pPr>
    <w:rPr>
      <w:i/>
      <w:iCs/>
    </w:rPr>
  </w:style>
  <w:style w:type="character" w:customStyle="1" w:styleId="IntenseQuoteChar">
    <w:name w:val="Intense Quote Char"/>
    <w:basedOn w:val="DefaultParagraphFont"/>
    <w:link w:val="IntenseQuote"/>
    <w:uiPriority w:val="30"/>
    <w:semiHidden/>
    <w:rsid w:val="004B0F7D"/>
    <w:rPr>
      <w:i/>
      <w:iCs/>
    </w:rPr>
  </w:style>
  <w:style w:type="character" w:styleId="SubtleReference">
    <w:name w:val="Subtle Reference"/>
    <w:basedOn w:val="DefaultParagraphFont"/>
    <w:uiPriority w:val="31"/>
    <w:semiHidden/>
    <w:qFormat/>
    <w:rsid w:val="004B0F7D"/>
    <w:rPr>
      <w:smallCaps/>
      <w:color w:val="auto"/>
    </w:rPr>
  </w:style>
  <w:style w:type="character" w:styleId="IntenseReference">
    <w:name w:val="Intense Reference"/>
    <w:basedOn w:val="DefaultParagraphFont"/>
    <w:uiPriority w:val="32"/>
    <w:semiHidden/>
    <w:qFormat/>
    <w:rsid w:val="004B0F7D"/>
    <w:rPr>
      <w:b/>
      <w:bCs/>
      <w:smallCaps/>
      <w:color w:val="auto"/>
      <w:spacing w:val="5"/>
    </w:rPr>
  </w:style>
  <w:style w:type="character" w:styleId="BookTitle">
    <w:name w:val="Book Title"/>
    <w:basedOn w:val="DefaultParagraphFont"/>
    <w:uiPriority w:val="33"/>
    <w:semiHidden/>
    <w:qFormat/>
    <w:rsid w:val="004B0F7D"/>
    <w:rPr>
      <w:b/>
      <w:bCs/>
      <w:i/>
      <w:iCs/>
      <w:spacing w:val="5"/>
    </w:rPr>
  </w:style>
  <w:style w:type="paragraph" w:styleId="ListParagraph">
    <w:name w:val="List Paragraph"/>
    <w:basedOn w:val="Normal"/>
    <w:uiPriority w:val="72"/>
    <w:qFormat/>
    <w:rsid w:val="004B0F7D"/>
    <w:pPr>
      <w:ind w:left="720"/>
      <w:contextualSpacing/>
    </w:pPr>
  </w:style>
  <w:style w:type="paragraph" w:styleId="Bibliography">
    <w:name w:val="Bibliography"/>
    <w:basedOn w:val="Normal"/>
    <w:next w:val="Normal"/>
    <w:uiPriority w:val="37"/>
    <w:semiHidden/>
    <w:rsid w:val="004B0F7D"/>
  </w:style>
  <w:style w:type="numbering" w:styleId="ArticleSection">
    <w:name w:val="Outline List 3"/>
    <w:basedOn w:val="NoList"/>
    <w:uiPriority w:val="99"/>
    <w:semiHidden/>
    <w:unhideWhenUsed/>
    <w:rsid w:val="00404510"/>
    <w:pPr>
      <w:numPr>
        <w:numId w:val="4"/>
      </w:numPr>
    </w:pPr>
  </w:style>
  <w:style w:type="paragraph" w:styleId="BalloonText">
    <w:name w:val="Balloon Text"/>
    <w:basedOn w:val="Normal"/>
    <w:link w:val="BalloonTextChar"/>
    <w:uiPriority w:val="99"/>
    <w:semiHidden/>
    <w:rsid w:val="004B0F7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B0F7D"/>
    <w:rPr>
      <w:rFonts w:ascii="Segoe UI" w:hAnsi="Segoe UI" w:cs="Segoe UI"/>
      <w:sz w:val="18"/>
      <w:szCs w:val="18"/>
    </w:rPr>
  </w:style>
  <w:style w:type="paragraph" w:styleId="BlockText">
    <w:name w:val="Block Text"/>
    <w:basedOn w:val="Normal"/>
    <w:uiPriority w:val="99"/>
    <w:semiHidden/>
    <w:rsid w:val="004B0F7D"/>
    <w:pPr>
      <w:pBdr>
        <w:top w:val="single" w:sz="2" w:space="10" w:color="AFE650" w:themeColor="accent1"/>
        <w:left w:val="single" w:sz="2" w:space="10" w:color="AFE650" w:themeColor="accent1"/>
        <w:bottom w:val="single" w:sz="2" w:space="10" w:color="AFE650" w:themeColor="accent1"/>
        <w:right w:val="single" w:sz="2" w:space="10" w:color="AFE650" w:themeColor="accent1"/>
      </w:pBdr>
      <w:ind w:left="1152" w:right="1152"/>
    </w:pPr>
    <w:rPr>
      <w:i/>
      <w:iCs/>
    </w:rPr>
  </w:style>
  <w:style w:type="paragraph" w:styleId="BodyText2">
    <w:name w:val="Body Text 2"/>
    <w:basedOn w:val="Normal"/>
    <w:link w:val="BodyText2Char"/>
    <w:uiPriority w:val="99"/>
    <w:semiHidden/>
    <w:rsid w:val="004B0F7D"/>
    <w:pPr>
      <w:spacing w:after="120" w:line="480" w:lineRule="auto"/>
    </w:pPr>
  </w:style>
  <w:style w:type="character" w:customStyle="1" w:styleId="BodyText2Char">
    <w:name w:val="Body Text 2 Char"/>
    <w:basedOn w:val="DefaultParagraphFont"/>
    <w:link w:val="BodyText2"/>
    <w:uiPriority w:val="99"/>
    <w:semiHidden/>
    <w:rsid w:val="004B0F7D"/>
  </w:style>
  <w:style w:type="paragraph" w:styleId="BodyText3">
    <w:name w:val="Body Text 3"/>
    <w:basedOn w:val="Normal"/>
    <w:link w:val="BodyText3Char"/>
    <w:uiPriority w:val="99"/>
    <w:semiHidden/>
    <w:rsid w:val="004B0F7D"/>
    <w:pPr>
      <w:spacing w:after="120"/>
    </w:pPr>
    <w:rPr>
      <w:sz w:val="16"/>
      <w:szCs w:val="16"/>
    </w:rPr>
  </w:style>
  <w:style w:type="character" w:customStyle="1" w:styleId="BodyText3Char">
    <w:name w:val="Body Text 3 Char"/>
    <w:basedOn w:val="DefaultParagraphFont"/>
    <w:link w:val="BodyText3"/>
    <w:uiPriority w:val="99"/>
    <w:semiHidden/>
    <w:rsid w:val="004B0F7D"/>
    <w:rPr>
      <w:sz w:val="16"/>
      <w:szCs w:val="16"/>
    </w:rPr>
  </w:style>
  <w:style w:type="paragraph" w:styleId="BodyTextFirstIndent">
    <w:name w:val="Body Text First Indent"/>
    <w:basedOn w:val="BodyText"/>
    <w:link w:val="BodyTextFirstIndentChar"/>
    <w:uiPriority w:val="99"/>
    <w:semiHidden/>
    <w:rsid w:val="004B0F7D"/>
    <w:pPr>
      <w:ind w:firstLine="360"/>
    </w:pPr>
  </w:style>
  <w:style w:type="character" w:customStyle="1" w:styleId="BodyTextFirstIndentChar">
    <w:name w:val="Body Text First Indent Char"/>
    <w:basedOn w:val="BodyTextChar"/>
    <w:link w:val="BodyTextFirstIndent"/>
    <w:uiPriority w:val="99"/>
    <w:semiHidden/>
    <w:rsid w:val="004B0F7D"/>
    <w:rPr>
      <w:color w:val="00382B" w:themeColor="text2"/>
      <w:sz w:val="22"/>
    </w:rPr>
  </w:style>
  <w:style w:type="paragraph" w:styleId="BodyTextIndent">
    <w:name w:val="Body Text Indent"/>
    <w:basedOn w:val="Normal"/>
    <w:link w:val="BodyTextIndentChar"/>
    <w:uiPriority w:val="99"/>
    <w:semiHidden/>
    <w:rsid w:val="004B0F7D"/>
    <w:pPr>
      <w:spacing w:after="120"/>
      <w:ind w:left="283"/>
    </w:pPr>
  </w:style>
  <w:style w:type="character" w:customStyle="1" w:styleId="BodyTextIndentChar">
    <w:name w:val="Body Text Indent Char"/>
    <w:basedOn w:val="DefaultParagraphFont"/>
    <w:link w:val="BodyTextIndent"/>
    <w:uiPriority w:val="99"/>
    <w:semiHidden/>
    <w:rsid w:val="004B0F7D"/>
  </w:style>
  <w:style w:type="paragraph" w:styleId="BodyTextFirstIndent2">
    <w:name w:val="Body Text First Indent 2"/>
    <w:basedOn w:val="BodyTextIndent"/>
    <w:link w:val="BodyTextFirstIndent2Char"/>
    <w:uiPriority w:val="99"/>
    <w:semiHidden/>
    <w:rsid w:val="004B0F7D"/>
    <w:pPr>
      <w:spacing w:after="0"/>
      <w:ind w:left="360" w:firstLine="360"/>
    </w:pPr>
  </w:style>
  <w:style w:type="character" w:customStyle="1" w:styleId="BodyTextFirstIndent2Char">
    <w:name w:val="Body Text First Indent 2 Char"/>
    <w:basedOn w:val="BodyTextIndentChar"/>
    <w:link w:val="BodyTextFirstIndent2"/>
    <w:uiPriority w:val="99"/>
    <w:semiHidden/>
    <w:rsid w:val="004B0F7D"/>
  </w:style>
  <w:style w:type="paragraph" w:styleId="BodyTextIndent2">
    <w:name w:val="Body Text Indent 2"/>
    <w:basedOn w:val="Normal"/>
    <w:link w:val="BodyTextIndent2Char"/>
    <w:uiPriority w:val="99"/>
    <w:semiHidden/>
    <w:rsid w:val="004B0F7D"/>
    <w:pPr>
      <w:spacing w:after="120" w:line="480" w:lineRule="auto"/>
      <w:ind w:left="283"/>
    </w:pPr>
  </w:style>
  <w:style w:type="character" w:customStyle="1" w:styleId="BodyTextIndent2Char">
    <w:name w:val="Body Text Indent 2 Char"/>
    <w:basedOn w:val="DefaultParagraphFont"/>
    <w:link w:val="BodyTextIndent2"/>
    <w:uiPriority w:val="99"/>
    <w:semiHidden/>
    <w:rsid w:val="004B0F7D"/>
  </w:style>
  <w:style w:type="paragraph" w:styleId="BodyTextIndent3">
    <w:name w:val="Body Text Indent 3"/>
    <w:basedOn w:val="Normal"/>
    <w:link w:val="BodyTextIndent3Char"/>
    <w:uiPriority w:val="99"/>
    <w:semiHidden/>
    <w:rsid w:val="004B0F7D"/>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4B0F7D"/>
    <w:rPr>
      <w:sz w:val="16"/>
      <w:szCs w:val="16"/>
    </w:rPr>
  </w:style>
  <w:style w:type="paragraph" w:styleId="Closing">
    <w:name w:val="Closing"/>
    <w:basedOn w:val="Normal"/>
    <w:link w:val="ClosingChar"/>
    <w:uiPriority w:val="99"/>
    <w:semiHidden/>
    <w:rsid w:val="004B0F7D"/>
    <w:pPr>
      <w:ind w:left="4252"/>
    </w:pPr>
  </w:style>
  <w:style w:type="character" w:customStyle="1" w:styleId="ClosingChar">
    <w:name w:val="Closing Char"/>
    <w:basedOn w:val="DefaultParagraphFont"/>
    <w:link w:val="Closing"/>
    <w:uiPriority w:val="99"/>
    <w:semiHidden/>
    <w:rsid w:val="004B0F7D"/>
  </w:style>
  <w:style w:type="character" w:styleId="CommentReference">
    <w:name w:val="annotation reference"/>
    <w:basedOn w:val="DefaultParagraphFont"/>
    <w:rsid w:val="004B0F7D"/>
    <w:rPr>
      <w:sz w:val="16"/>
      <w:szCs w:val="16"/>
    </w:rPr>
  </w:style>
  <w:style w:type="paragraph" w:styleId="CommentText">
    <w:name w:val="annotation text"/>
    <w:basedOn w:val="Normal"/>
    <w:link w:val="CommentTextChar"/>
    <w:rsid w:val="004B0F7D"/>
  </w:style>
  <w:style w:type="character" w:customStyle="1" w:styleId="CommentTextChar">
    <w:name w:val="Comment Text Char"/>
    <w:basedOn w:val="DefaultParagraphFont"/>
    <w:link w:val="CommentText"/>
    <w:rsid w:val="004B0F7D"/>
  </w:style>
  <w:style w:type="paragraph" w:styleId="CommentSubject">
    <w:name w:val="annotation subject"/>
    <w:basedOn w:val="CommentText"/>
    <w:next w:val="CommentText"/>
    <w:link w:val="CommentSubjectChar"/>
    <w:uiPriority w:val="99"/>
    <w:semiHidden/>
    <w:rsid w:val="004B0F7D"/>
    <w:rPr>
      <w:b/>
      <w:bCs/>
    </w:rPr>
  </w:style>
  <w:style w:type="character" w:customStyle="1" w:styleId="CommentSubjectChar">
    <w:name w:val="Comment Subject Char"/>
    <w:basedOn w:val="CommentTextChar"/>
    <w:link w:val="CommentSubject"/>
    <w:uiPriority w:val="99"/>
    <w:semiHidden/>
    <w:rsid w:val="004B0F7D"/>
    <w:rPr>
      <w:b/>
      <w:bCs/>
    </w:rPr>
  </w:style>
  <w:style w:type="paragraph" w:styleId="Date">
    <w:name w:val="Date"/>
    <w:basedOn w:val="Normal"/>
    <w:next w:val="Normal"/>
    <w:link w:val="DateChar"/>
    <w:uiPriority w:val="99"/>
    <w:semiHidden/>
    <w:rsid w:val="004B0F7D"/>
  </w:style>
  <w:style w:type="character" w:customStyle="1" w:styleId="DateChar">
    <w:name w:val="Date Char"/>
    <w:basedOn w:val="DefaultParagraphFont"/>
    <w:link w:val="Date"/>
    <w:uiPriority w:val="99"/>
    <w:semiHidden/>
    <w:rsid w:val="004B0F7D"/>
  </w:style>
  <w:style w:type="paragraph" w:styleId="DocumentMap">
    <w:name w:val="Document Map"/>
    <w:basedOn w:val="Normal"/>
    <w:link w:val="DocumentMapChar"/>
    <w:uiPriority w:val="99"/>
    <w:semiHidden/>
    <w:rsid w:val="004B0F7D"/>
    <w:rPr>
      <w:rFonts w:ascii="Segoe UI" w:hAnsi="Segoe UI" w:cs="Segoe UI"/>
      <w:sz w:val="16"/>
      <w:szCs w:val="16"/>
    </w:rPr>
  </w:style>
  <w:style w:type="character" w:customStyle="1" w:styleId="DocumentMapChar">
    <w:name w:val="Document Map Char"/>
    <w:basedOn w:val="DefaultParagraphFont"/>
    <w:link w:val="DocumentMap"/>
    <w:uiPriority w:val="99"/>
    <w:semiHidden/>
    <w:rsid w:val="004B0F7D"/>
    <w:rPr>
      <w:rFonts w:ascii="Segoe UI" w:hAnsi="Segoe UI" w:cs="Segoe UI"/>
      <w:sz w:val="16"/>
      <w:szCs w:val="16"/>
    </w:rPr>
  </w:style>
  <w:style w:type="paragraph" w:styleId="E-mailSignature">
    <w:name w:val="E-mail Signature"/>
    <w:basedOn w:val="Normal"/>
    <w:link w:val="E-mailSignatureChar"/>
    <w:uiPriority w:val="99"/>
    <w:semiHidden/>
    <w:rsid w:val="004B0F7D"/>
  </w:style>
  <w:style w:type="character" w:customStyle="1" w:styleId="E-mailSignatureChar">
    <w:name w:val="E-mail Signature Char"/>
    <w:basedOn w:val="DefaultParagraphFont"/>
    <w:link w:val="E-mailSignature"/>
    <w:uiPriority w:val="99"/>
    <w:semiHidden/>
    <w:rsid w:val="004B0F7D"/>
  </w:style>
  <w:style w:type="paragraph" w:styleId="EndnoteText">
    <w:name w:val="endnote text"/>
    <w:basedOn w:val="Normal"/>
    <w:link w:val="EndnoteTextChar"/>
    <w:uiPriority w:val="99"/>
    <w:semiHidden/>
    <w:rsid w:val="004B0F7D"/>
  </w:style>
  <w:style w:type="character" w:customStyle="1" w:styleId="EndnoteTextChar">
    <w:name w:val="Endnote Text Char"/>
    <w:basedOn w:val="DefaultParagraphFont"/>
    <w:link w:val="EndnoteText"/>
    <w:uiPriority w:val="99"/>
    <w:semiHidden/>
    <w:rsid w:val="004B0F7D"/>
  </w:style>
  <w:style w:type="character" w:styleId="EndnoteReference">
    <w:name w:val="endnote reference"/>
    <w:basedOn w:val="DefaultParagraphFont"/>
    <w:uiPriority w:val="99"/>
    <w:semiHidden/>
    <w:rsid w:val="004B0F7D"/>
    <w:rPr>
      <w:vertAlign w:val="superscript"/>
    </w:rPr>
  </w:style>
  <w:style w:type="paragraph" w:styleId="EnvelopeAddress">
    <w:name w:val="envelope address"/>
    <w:basedOn w:val="Normal"/>
    <w:uiPriority w:val="99"/>
    <w:semiHidden/>
    <w:rsid w:val="004B0F7D"/>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rsid w:val="004B0F7D"/>
    <w:rPr>
      <w:rFonts w:asciiTheme="majorHAnsi" w:eastAsiaTheme="majorEastAsia" w:hAnsiTheme="majorHAnsi" w:cstheme="majorBidi"/>
    </w:rPr>
  </w:style>
  <w:style w:type="paragraph" w:styleId="Footer">
    <w:name w:val="footer"/>
    <w:basedOn w:val="Normal"/>
    <w:link w:val="FooterChar"/>
    <w:uiPriority w:val="99"/>
    <w:rsid w:val="00916C78"/>
    <w:pPr>
      <w:tabs>
        <w:tab w:val="left" w:pos="8051"/>
        <w:tab w:val="right" w:pos="9026"/>
      </w:tabs>
      <w:spacing w:line="240" w:lineRule="auto"/>
    </w:pPr>
    <w:rPr>
      <w:sz w:val="18"/>
    </w:rPr>
  </w:style>
  <w:style w:type="character" w:customStyle="1" w:styleId="FooterChar">
    <w:name w:val="Footer Char"/>
    <w:basedOn w:val="DefaultParagraphFont"/>
    <w:link w:val="Footer"/>
    <w:uiPriority w:val="99"/>
    <w:rsid w:val="00916C78"/>
    <w:rPr>
      <w:color w:val="00382B" w:themeColor="text2"/>
      <w:sz w:val="18"/>
    </w:rPr>
  </w:style>
  <w:style w:type="character" w:styleId="FootnoteReference">
    <w:name w:val="footnote reference"/>
    <w:basedOn w:val="DefaultParagraphFont"/>
    <w:uiPriority w:val="99"/>
    <w:semiHidden/>
    <w:rsid w:val="004B0F7D"/>
    <w:rPr>
      <w:vertAlign w:val="superscript"/>
    </w:rPr>
  </w:style>
  <w:style w:type="paragraph" w:styleId="Header">
    <w:name w:val="header"/>
    <w:basedOn w:val="Normal"/>
    <w:link w:val="HeaderChar"/>
    <w:uiPriority w:val="99"/>
    <w:rsid w:val="008C2536"/>
    <w:pPr>
      <w:tabs>
        <w:tab w:val="center" w:pos="4513"/>
        <w:tab w:val="right" w:pos="9026"/>
      </w:tabs>
      <w:spacing w:line="240" w:lineRule="auto"/>
    </w:pPr>
    <w:rPr>
      <w:sz w:val="18"/>
    </w:rPr>
  </w:style>
  <w:style w:type="character" w:customStyle="1" w:styleId="HeaderChar">
    <w:name w:val="Header Char"/>
    <w:basedOn w:val="DefaultParagraphFont"/>
    <w:link w:val="Header"/>
    <w:uiPriority w:val="99"/>
    <w:rsid w:val="008C2536"/>
    <w:rPr>
      <w:color w:val="00382B" w:themeColor="text2"/>
      <w:sz w:val="18"/>
    </w:rPr>
  </w:style>
  <w:style w:type="paragraph" w:styleId="Index1">
    <w:name w:val="index 1"/>
    <w:basedOn w:val="Normal"/>
    <w:next w:val="Normal"/>
    <w:autoRedefine/>
    <w:uiPriority w:val="99"/>
    <w:semiHidden/>
    <w:rsid w:val="004B0F7D"/>
    <w:pPr>
      <w:ind w:left="200" w:hanging="200"/>
    </w:pPr>
  </w:style>
  <w:style w:type="paragraph" w:styleId="IndexHeading">
    <w:name w:val="index heading"/>
    <w:basedOn w:val="Normal"/>
    <w:next w:val="Index1"/>
    <w:uiPriority w:val="99"/>
    <w:semiHidden/>
    <w:rsid w:val="004B0F7D"/>
    <w:rPr>
      <w:rFonts w:asciiTheme="majorHAnsi" w:eastAsiaTheme="majorEastAsia" w:hAnsiTheme="majorHAnsi" w:cstheme="majorBidi"/>
      <w:b/>
      <w:bCs/>
    </w:rPr>
  </w:style>
  <w:style w:type="character" w:styleId="LineNumber">
    <w:name w:val="line number"/>
    <w:basedOn w:val="DefaultParagraphFont"/>
    <w:uiPriority w:val="99"/>
    <w:semiHidden/>
    <w:rsid w:val="004B0F7D"/>
  </w:style>
  <w:style w:type="paragraph" w:styleId="List">
    <w:name w:val="List"/>
    <w:basedOn w:val="Normal"/>
    <w:uiPriority w:val="99"/>
    <w:semiHidden/>
    <w:rsid w:val="004B0F7D"/>
    <w:pPr>
      <w:ind w:left="283" w:hanging="283"/>
      <w:contextualSpacing/>
    </w:pPr>
  </w:style>
  <w:style w:type="paragraph" w:styleId="ListBullet4">
    <w:name w:val="List Bullet 4"/>
    <w:basedOn w:val="Normal"/>
    <w:uiPriority w:val="99"/>
    <w:semiHidden/>
    <w:rsid w:val="004B0F7D"/>
    <w:pPr>
      <w:numPr>
        <w:numId w:val="5"/>
      </w:numPr>
      <w:contextualSpacing/>
    </w:pPr>
  </w:style>
  <w:style w:type="paragraph" w:styleId="ListBullet5">
    <w:name w:val="List Bullet 5"/>
    <w:basedOn w:val="Normal"/>
    <w:uiPriority w:val="99"/>
    <w:semiHidden/>
    <w:rsid w:val="004B0F7D"/>
    <w:pPr>
      <w:numPr>
        <w:numId w:val="6"/>
      </w:numPr>
      <w:contextualSpacing/>
    </w:pPr>
  </w:style>
  <w:style w:type="paragraph" w:styleId="MacroText">
    <w:name w:val="macro"/>
    <w:link w:val="MacroTextChar"/>
    <w:uiPriority w:val="99"/>
    <w:semiHidden/>
    <w:rsid w:val="004B0F7D"/>
    <w:pPr>
      <w:tabs>
        <w:tab w:val="left" w:pos="480"/>
        <w:tab w:val="left" w:pos="960"/>
        <w:tab w:val="left" w:pos="1440"/>
        <w:tab w:val="left" w:pos="1920"/>
        <w:tab w:val="left" w:pos="2400"/>
        <w:tab w:val="left" w:pos="2880"/>
        <w:tab w:val="left" w:pos="3360"/>
        <w:tab w:val="left" w:pos="3840"/>
        <w:tab w:val="left" w:pos="4320"/>
      </w:tabs>
    </w:pPr>
    <w:rPr>
      <w:rFonts w:ascii="Consolas" w:hAnsi="Consolas"/>
    </w:rPr>
  </w:style>
  <w:style w:type="character" w:customStyle="1" w:styleId="MacroTextChar">
    <w:name w:val="Macro Text Char"/>
    <w:basedOn w:val="DefaultParagraphFont"/>
    <w:link w:val="MacroText"/>
    <w:uiPriority w:val="99"/>
    <w:semiHidden/>
    <w:rsid w:val="004B0F7D"/>
    <w:rPr>
      <w:rFonts w:ascii="Consolas" w:hAnsi="Consolas"/>
    </w:rPr>
  </w:style>
  <w:style w:type="character" w:styleId="Mention">
    <w:name w:val="Mention"/>
    <w:basedOn w:val="DefaultParagraphFont"/>
    <w:uiPriority w:val="99"/>
    <w:semiHidden/>
    <w:rsid w:val="004B0F7D"/>
    <w:rPr>
      <w:color w:val="auto"/>
      <w:shd w:val="clear" w:color="auto" w:fill="E1DFDD"/>
    </w:rPr>
  </w:style>
  <w:style w:type="paragraph" w:styleId="MessageHeader">
    <w:name w:val="Message Header"/>
    <w:basedOn w:val="Normal"/>
    <w:link w:val="MessageHeaderChar"/>
    <w:uiPriority w:val="99"/>
    <w:semiHidden/>
    <w:rsid w:val="004B0F7D"/>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4B0F7D"/>
    <w:rPr>
      <w:rFonts w:asciiTheme="majorHAnsi" w:eastAsiaTheme="majorEastAsia" w:hAnsiTheme="majorHAnsi" w:cstheme="majorBidi"/>
      <w:sz w:val="24"/>
      <w:szCs w:val="24"/>
      <w:shd w:val="pct20" w:color="auto" w:fill="auto"/>
    </w:rPr>
  </w:style>
  <w:style w:type="paragraph" w:styleId="NormalIndent">
    <w:name w:val="Normal Indent"/>
    <w:basedOn w:val="Normal"/>
    <w:uiPriority w:val="99"/>
    <w:semiHidden/>
    <w:rsid w:val="004B0F7D"/>
    <w:pPr>
      <w:ind w:left="720"/>
    </w:pPr>
  </w:style>
  <w:style w:type="paragraph" w:styleId="NoteHeading">
    <w:name w:val="Note Heading"/>
    <w:basedOn w:val="Normal"/>
    <w:next w:val="Normal"/>
    <w:link w:val="NoteHeadingChar"/>
    <w:uiPriority w:val="99"/>
    <w:semiHidden/>
    <w:rsid w:val="004B0F7D"/>
  </w:style>
  <w:style w:type="character" w:customStyle="1" w:styleId="NoteHeadingChar">
    <w:name w:val="Note Heading Char"/>
    <w:basedOn w:val="DefaultParagraphFont"/>
    <w:link w:val="NoteHeading"/>
    <w:uiPriority w:val="99"/>
    <w:semiHidden/>
    <w:rsid w:val="004B0F7D"/>
  </w:style>
  <w:style w:type="character" w:styleId="PageNumber">
    <w:name w:val="page number"/>
    <w:basedOn w:val="DefaultParagraphFont"/>
    <w:uiPriority w:val="99"/>
    <w:semiHidden/>
    <w:rsid w:val="004B0F7D"/>
  </w:style>
  <w:style w:type="character" w:styleId="PlaceholderText">
    <w:name w:val="Placeholder Text"/>
    <w:basedOn w:val="DefaultParagraphFont"/>
    <w:uiPriority w:val="99"/>
    <w:semiHidden/>
    <w:rsid w:val="004B0F7D"/>
    <w:rPr>
      <w:color w:val="7F7F7F" w:themeColor="text1" w:themeTint="80"/>
    </w:rPr>
  </w:style>
  <w:style w:type="paragraph" w:styleId="PlainText">
    <w:name w:val="Plain Text"/>
    <w:basedOn w:val="Normal"/>
    <w:link w:val="PlainTextChar"/>
    <w:uiPriority w:val="99"/>
    <w:semiHidden/>
    <w:rsid w:val="004B0F7D"/>
    <w:rPr>
      <w:rFonts w:ascii="Consolas" w:hAnsi="Consolas"/>
      <w:sz w:val="21"/>
      <w:szCs w:val="21"/>
    </w:rPr>
  </w:style>
  <w:style w:type="character" w:customStyle="1" w:styleId="PlainTextChar">
    <w:name w:val="Plain Text Char"/>
    <w:basedOn w:val="DefaultParagraphFont"/>
    <w:link w:val="PlainText"/>
    <w:uiPriority w:val="99"/>
    <w:semiHidden/>
    <w:rsid w:val="004B0F7D"/>
    <w:rPr>
      <w:rFonts w:ascii="Consolas" w:hAnsi="Consolas"/>
      <w:sz w:val="21"/>
      <w:szCs w:val="21"/>
    </w:rPr>
  </w:style>
  <w:style w:type="paragraph" w:styleId="Salutation">
    <w:name w:val="Salutation"/>
    <w:basedOn w:val="Normal"/>
    <w:next w:val="Normal"/>
    <w:link w:val="SalutationChar"/>
    <w:uiPriority w:val="99"/>
    <w:semiHidden/>
    <w:rsid w:val="004B0F7D"/>
  </w:style>
  <w:style w:type="character" w:customStyle="1" w:styleId="SalutationChar">
    <w:name w:val="Salutation Char"/>
    <w:basedOn w:val="DefaultParagraphFont"/>
    <w:link w:val="Salutation"/>
    <w:uiPriority w:val="99"/>
    <w:semiHidden/>
    <w:rsid w:val="004B0F7D"/>
  </w:style>
  <w:style w:type="paragraph" w:styleId="Signature">
    <w:name w:val="Signature"/>
    <w:basedOn w:val="Normal"/>
    <w:link w:val="SignatureChar"/>
    <w:uiPriority w:val="99"/>
    <w:semiHidden/>
    <w:rsid w:val="004B0F7D"/>
    <w:pPr>
      <w:ind w:left="4252"/>
    </w:pPr>
  </w:style>
  <w:style w:type="character" w:customStyle="1" w:styleId="SignatureChar">
    <w:name w:val="Signature Char"/>
    <w:basedOn w:val="DefaultParagraphFont"/>
    <w:link w:val="Signature"/>
    <w:uiPriority w:val="99"/>
    <w:semiHidden/>
    <w:rsid w:val="004B0F7D"/>
  </w:style>
  <w:style w:type="character" w:styleId="SmartHyperlink">
    <w:name w:val="Smart Hyperlink"/>
    <w:basedOn w:val="DefaultParagraphFont"/>
    <w:uiPriority w:val="99"/>
    <w:semiHidden/>
    <w:rsid w:val="004B0F7D"/>
    <w:rPr>
      <w:u w:val="dotted"/>
    </w:rPr>
  </w:style>
  <w:style w:type="paragraph" w:styleId="TOAHeading">
    <w:name w:val="toa heading"/>
    <w:basedOn w:val="Normal"/>
    <w:next w:val="Normal"/>
    <w:uiPriority w:val="99"/>
    <w:semiHidden/>
    <w:rsid w:val="004B0F7D"/>
    <w:pPr>
      <w:spacing w:before="120"/>
    </w:pPr>
    <w:rPr>
      <w:rFonts w:asciiTheme="majorHAnsi" w:eastAsiaTheme="majorEastAsia" w:hAnsiTheme="majorHAnsi" w:cstheme="majorBidi"/>
      <w:b/>
      <w:bCs/>
      <w:sz w:val="24"/>
      <w:szCs w:val="24"/>
    </w:rPr>
  </w:style>
  <w:style w:type="table" w:styleId="TableGrid">
    <w:name w:val="Table Grid"/>
    <w:basedOn w:val="TableNormal"/>
    <w:uiPriority w:val="39"/>
    <w:rsid w:val="00EE5A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RBGEtablestyle">
    <w:name w:val="RBGE table style"/>
    <w:basedOn w:val="TableNormal"/>
    <w:uiPriority w:val="99"/>
    <w:rsid w:val="00E90D6F"/>
    <w:rPr>
      <w:sz w:val="18"/>
      <w:szCs w:val="18"/>
    </w:rPr>
    <w:tblPr>
      <w:tblBorders>
        <w:top w:val="single" w:sz="4" w:space="0" w:color="00382B" w:themeColor="text2"/>
        <w:left w:val="single" w:sz="4" w:space="0" w:color="00382B" w:themeColor="text2"/>
        <w:bottom w:val="single" w:sz="4" w:space="0" w:color="00382B" w:themeColor="text2"/>
        <w:right w:val="single" w:sz="4" w:space="0" w:color="00382B" w:themeColor="text2"/>
        <w:insideH w:val="single" w:sz="4" w:space="0" w:color="00382B" w:themeColor="text2"/>
        <w:insideV w:val="single" w:sz="4" w:space="0" w:color="00382B" w:themeColor="text2"/>
      </w:tblBorders>
      <w:tblCellMar>
        <w:top w:w="57" w:type="dxa"/>
      </w:tblCellMar>
    </w:tblPr>
    <w:tblStylePr w:type="firstRow">
      <w:rPr>
        <w:rFonts w:ascii="Public Sans SemiBold" w:hAnsi="Public Sans SemiBold"/>
      </w:rPr>
      <w:tblPr/>
      <w:tcPr>
        <w:shd w:val="clear" w:color="auto" w:fill="AFE650" w:themeFill="accent1"/>
      </w:tcPr>
    </w:tblStylePr>
    <w:tblStylePr w:type="firstCol">
      <w:tblPr/>
      <w:tcPr>
        <w:shd w:val="clear" w:color="auto" w:fill="EEFADC" w:themeFill="accent1" w:themeFillTint="33"/>
      </w:tcPr>
    </w:tblStylePr>
  </w:style>
  <w:style w:type="paragraph" w:customStyle="1" w:styleId="Documenttitle">
    <w:name w:val="Document title"/>
    <w:basedOn w:val="BodyText"/>
    <w:next w:val="BodyText"/>
    <w:uiPriority w:val="34"/>
    <w:qFormat/>
    <w:rsid w:val="008D50DE"/>
    <w:pPr>
      <w:spacing w:after="497" w:line="216" w:lineRule="auto"/>
    </w:pPr>
    <w:rPr>
      <w:rFonts w:asciiTheme="majorHAnsi" w:hAnsiTheme="majorHAnsi"/>
      <w:color w:val="AFE650" w:themeColor="accent1"/>
      <w:sz w:val="114"/>
    </w:rPr>
  </w:style>
  <w:style w:type="paragraph" w:customStyle="1" w:styleId="Documentsubtitle">
    <w:name w:val="Document subtitle"/>
    <w:basedOn w:val="BodyText"/>
    <w:next w:val="BodyText"/>
    <w:uiPriority w:val="34"/>
    <w:qFormat/>
    <w:rsid w:val="008D50DE"/>
    <w:pPr>
      <w:spacing w:after="497" w:line="216" w:lineRule="auto"/>
    </w:pPr>
    <w:rPr>
      <w:rFonts w:asciiTheme="majorHAnsi" w:hAnsiTheme="majorHAnsi"/>
      <w:color w:val="FFFFF0" w:themeColor="background2"/>
      <w:sz w:val="64"/>
    </w:rPr>
  </w:style>
  <w:style w:type="paragraph" w:customStyle="1" w:styleId="Documentdate">
    <w:name w:val="Document date"/>
    <w:basedOn w:val="BodyText"/>
    <w:next w:val="BodyText"/>
    <w:uiPriority w:val="34"/>
    <w:qFormat/>
    <w:rsid w:val="008D50DE"/>
    <w:pPr>
      <w:spacing w:after="454" w:line="216" w:lineRule="auto"/>
    </w:pPr>
    <w:rPr>
      <w:color w:val="FFFFF0" w:themeColor="background2"/>
      <w:sz w:val="34"/>
    </w:rPr>
  </w:style>
  <w:style w:type="character" w:styleId="Hyperlink">
    <w:name w:val="Hyperlink"/>
    <w:basedOn w:val="DefaultParagraphFont"/>
    <w:uiPriority w:val="99"/>
    <w:unhideWhenUsed/>
    <w:rsid w:val="00FC6D35"/>
    <w:rPr>
      <w:rFonts w:asciiTheme="minorHAnsi" w:hAnsiTheme="minorHAnsi"/>
      <w:color w:val="00382B" w:themeColor="text2"/>
      <w:sz w:val="24"/>
      <w:u w:val="single"/>
    </w:rPr>
  </w:style>
  <w:style w:type="paragraph" w:customStyle="1" w:styleId="Dividertitle">
    <w:name w:val="Divider title"/>
    <w:basedOn w:val="Heading1"/>
    <w:next w:val="BodyText"/>
    <w:uiPriority w:val="10"/>
    <w:qFormat/>
    <w:rsid w:val="003928E8"/>
    <w:pPr>
      <w:spacing w:after="497" w:line="216" w:lineRule="auto"/>
    </w:pPr>
    <w:rPr>
      <w:rFonts w:asciiTheme="majorHAnsi" w:hAnsiTheme="majorHAnsi"/>
      <w:sz w:val="114"/>
    </w:rPr>
  </w:style>
  <w:style w:type="paragraph" w:customStyle="1" w:styleId="Quotesource">
    <w:name w:val="Quote source"/>
    <w:basedOn w:val="BodyText"/>
    <w:next w:val="BodyText"/>
    <w:uiPriority w:val="30"/>
    <w:qFormat/>
    <w:rsid w:val="00296B20"/>
    <w:pPr>
      <w:spacing w:after="794"/>
      <w:ind w:left="907" w:right="907"/>
    </w:pPr>
  </w:style>
  <w:style w:type="character" w:styleId="UnresolvedMention">
    <w:name w:val="Unresolved Mention"/>
    <w:basedOn w:val="DefaultParagraphFont"/>
    <w:uiPriority w:val="99"/>
    <w:semiHidden/>
    <w:rsid w:val="00D5683E"/>
    <w:rPr>
      <w:color w:val="605E5C"/>
      <w:shd w:val="clear" w:color="auto" w:fill="E1DFDD"/>
    </w:rPr>
  </w:style>
  <w:style w:type="character" w:styleId="FollowedHyperlink">
    <w:name w:val="FollowedHyperlink"/>
    <w:basedOn w:val="DefaultParagraphFont"/>
    <w:uiPriority w:val="99"/>
    <w:semiHidden/>
    <w:rsid w:val="001E31B9"/>
    <w:rPr>
      <w:color w:val="AFE650" w:themeColor="followedHyperlink"/>
      <w:u w:val="single"/>
    </w:rPr>
  </w:style>
  <w:style w:type="paragraph" w:customStyle="1" w:styleId="Heading1-Calibri">
    <w:name w:val="Heading 1 - Calibri"/>
    <w:basedOn w:val="Heading1"/>
    <w:next w:val="Normal"/>
    <w:link w:val="Heading1-CalibriChar"/>
    <w:rsid w:val="001E31B9"/>
    <w:pPr>
      <w:keepLines w:val="0"/>
      <w:spacing w:after="0" w:line="360" w:lineRule="auto"/>
    </w:pPr>
    <w:rPr>
      <w:rFonts w:eastAsia="Times New Roman" w:cs="Arial"/>
      <w:b/>
      <w:bCs/>
      <w:kern w:val="32"/>
      <w:sz w:val="32"/>
      <w:lang w:eastAsia="en-US"/>
    </w:rPr>
  </w:style>
  <w:style w:type="character" w:customStyle="1" w:styleId="Heading1-CalibriChar">
    <w:name w:val="Heading 1 - Calibri Char"/>
    <w:basedOn w:val="Heading1Char"/>
    <w:link w:val="Heading1-Calibri"/>
    <w:rsid w:val="001E31B9"/>
    <w:rPr>
      <w:rFonts w:ascii="Public Sans SemiBold" w:eastAsia="Times New Roman" w:hAnsi="Public Sans SemiBold" w:cs="Arial"/>
      <w:b/>
      <w:bCs/>
      <w:color w:val="00382B" w:themeColor="text2"/>
      <w:kern w:val="32"/>
      <w:sz w:val="32"/>
      <w:szCs w:val="32"/>
      <w:lang w:eastAsia="en-US"/>
    </w:rPr>
  </w:style>
  <w:style w:type="paragraph" w:customStyle="1" w:styleId="Header3KC">
    <w:name w:val="Header 3 KC"/>
    <w:basedOn w:val="Heading3"/>
    <w:link w:val="Header3KCChar"/>
    <w:rsid w:val="001E31B9"/>
    <w:pPr>
      <w:suppressAutoHyphens/>
      <w:autoSpaceDE w:val="0"/>
      <w:spacing w:after="0" w:line="360" w:lineRule="auto"/>
    </w:pPr>
    <w:rPr>
      <w:rFonts w:eastAsia="Times New Roman" w:cs="Arial"/>
      <w:b/>
      <w:color w:val="000000" w:themeColor="text1"/>
      <w:sz w:val="24"/>
      <w:lang w:eastAsia="ar-SA"/>
    </w:rPr>
  </w:style>
  <w:style w:type="character" w:customStyle="1" w:styleId="Header3KCChar">
    <w:name w:val="Header 3 KC Char"/>
    <w:basedOn w:val="DefaultParagraphFont"/>
    <w:link w:val="Header3KC"/>
    <w:rsid w:val="001E31B9"/>
    <w:rPr>
      <w:rFonts w:eastAsia="Times New Roman" w:cs="Arial"/>
      <w:b/>
      <w:color w:val="000000" w:themeColor="text1"/>
      <w:sz w:val="24"/>
      <w:szCs w:val="24"/>
      <w:lang w:eastAsia="ar-SA"/>
    </w:rPr>
  </w:style>
  <w:style w:type="paragraph" w:customStyle="1" w:styleId="paragraph">
    <w:name w:val="paragraph"/>
    <w:basedOn w:val="Normal"/>
    <w:rsid w:val="001E31B9"/>
    <w:pPr>
      <w:spacing w:before="100" w:beforeAutospacing="1" w:after="100" w:afterAutospacing="1" w:line="240" w:lineRule="auto"/>
    </w:pPr>
    <w:rPr>
      <w:rFonts w:ascii="Times New Roman" w:eastAsia="Times New Roman" w:hAnsi="Times New Roman" w:cs="Times New Roman"/>
      <w:color w:val="auto"/>
      <w:sz w:val="24"/>
      <w:szCs w:val="24"/>
      <w:lang w:eastAsia="en-GB"/>
    </w:rPr>
  </w:style>
  <w:style w:type="character" w:customStyle="1" w:styleId="normaltextrun">
    <w:name w:val="normaltextrun"/>
    <w:basedOn w:val="DefaultParagraphFont"/>
    <w:rsid w:val="001E31B9"/>
  </w:style>
  <w:style w:type="character" w:customStyle="1" w:styleId="eop">
    <w:name w:val="eop"/>
    <w:basedOn w:val="DefaultParagraphFont"/>
    <w:rsid w:val="001E31B9"/>
  </w:style>
  <w:style w:type="paragraph" w:styleId="NormalWeb">
    <w:name w:val="Normal (Web)"/>
    <w:basedOn w:val="Normal"/>
    <w:rsid w:val="009E52C7"/>
    <w:pPr>
      <w:spacing w:before="100" w:beforeAutospacing="1" w:after="100" w:afterAutospacing="1" w:line="360" w:lineRule="auto"/>
    </w:pPr>
    <w:rPr>
      <w:rFonts w:ascii="Times New Roman" w:eastAsia="Times New Roman" w:hAnsi="Times New Roman" w:cs="Times New Roman"/>
      <w:color w:val="auto"/>
      <w:sz w:val="24"/>
      <w:szCs w:val="24"/>
      <w:lang w:eastAsia="en-US"/>
    </w:rPr>
  </w:style>
  <w:style w:type="paragraph" w:customStyle="1" w:styleId="HeadingKC2">
    <w:name w:val="Heading KC 2"/>
    <w:basedOn w:val="Normal"/>
    <w:link w:val="HeadingKC2Char"/>
    <w:rsid w:val="006C5117"/>
    <w:pPr>
      <w:suppressAutoHyphens/>
      <w:spacing w:line="360" w:lineRule="auto"/>
      <w:jc w:val="both"/>
    </w:pPr>
    <w:rPr>
      <w:rFonts w:ascii="Gotham Bold" w:eastAsia="Times New Roman" w:hAnsi="Gotham Bold" w:cs="Arial"/>
      <w:bCs/>
      <w:color w:val="auto"/>
      <w:sz w:val="28"/>
      <w:szCs w:val="24"/>
      <w:lang w:eastAsia="ar-SA"/>
    </w:rPr>
  </w:style>
  <w:style w:type="character" w:customStyle="1" w:styleId="HeadingKC2Char">
    <w:name w:val="Heading KC 2 Char"/>
    <w:link w:val="HeadingKC2"/>
    <w:rsid w:val="006C5117"/>
    <w:rPr>
      <w:rFonts w:ascii="Gotham Bold" w:eastAsia="Times New Roman" w:hAnsi="Gotham Bold" w:cs="Arial"/>
      <w:bCs/>
      <w:sz w:val="28"/>
      <w:szCs w:val="24"/>
      <w:lang w:eastAsia="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4014019">
      <w:bodyDiv w:val="1"/>
      <w:marLeft w:val="0"/>
      <w:marRight w:val="0"/>
      <w:marTop w:val="0"/>
      <w:marBottom w:val="0"/>
      <w:divBdr>
        <w:top w:val="none" w:sz="0" w:space="0" w:color="auto"/>
        <w:left w:val="none" w:sz="0" w:space="0" w:color="auto"/>
        <w:bottom w:val="none" w:sz="0" w:space="0" w:color="auto"/>
        <w:right w:val="none" w:sz="0" w:space="0" w:color="auto"/>
      </w:divBdr>
    </w:div>
    <w:div w:id="6720297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rbge.org.uk/learn/diploma-and-degree-courses/rbge-diploma-in-herbology/"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g"/><Relationship Id="rId5" Type="http://schemas.openxmlformats.org/officeDocument/2006/relationships/numbering" Target="numbering.xml"/><Relationship Id="rId15" Type="http://schemas.openxmlformats.org/officeDocument/2006/relationships/hyperlink" Target="https://www.rbge.org.uk/privacy" TargetMode="Externa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forms.office.com/e/DkPW6i6cVR"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corrie\Desktop\RBGE_Report%20template.dotx" TargetMode="External"/></Relationships>
</file>

<file path=word/theme/theme1.xml><?xml version="1.0" encoding="utf-8"?>
<a:theme xmlns:a="http://schemas.openxmlformats.org/drawingml/2006/main" name="Office Theme">
  <a:themeElements>
    <a:clrScheme name="RBGE Colour theme">
      <a:dk1>
        <a:sysClr val="windowText" lastClr="000000"/>
      </a:dk1>
      <a:lt1>
        <a:sysClr val="window" lastClr="FFFFFF"/>
      </a:lt1>
      <a:dk2>
        <a:srgbClr val="00382B"/>
      </a:dk2>
      <a:lt2>
        <a:srgbClr val="FFFFF0"/>
      </a:lt2>
      <a:accent1>
        <a:srgbClr val="AFE650"/>
      </a:accent1>
      <a:accent2>
        <a:srgbClr val="FF556E"/>
      </a:accent2>
      <a:accent3>
        <a:srgbClr val="78ABE8"/>
      </a:accent3>
      <a:accent4>
        <a:srgbClr val="A696D6"/>
      </a:accent4>
      <a:accent5>
        <a:srgbClr val="FFD13D"/>
      </a:accent5>
      <a:accent6>
        <a:srgbClr val="66CCB8"/>
      </a:accent6>
      <a:hlink>
        <a:srgbClr val="AFE650"/>
      </a:hlink>
      <a:folHlink>
        <a:srgbClr val="AFE650"/>
      </a:folHlink>
    </a:clrScheme>
    <a:fontScheme name="RBGE Report font theme">
      <a:majorFont>
        <a:latin typeface="Georgia"/>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noFill/>
        </a:ln>
      </a:spPr>
      <a:bodyPr rot="0" spcFirstLastPara="0" vertOverflow="overflow" horzOverflow="overflow" vert="horz" wrap="square" lIns="180000" tIns="108000" rIns="180000" bIns="108000" numCol="1" spcCol="0" rtlCol="0" fromWordArt="0" anchor="t" anchorCtr="0" forceAA="0" compatLnSpc="1">
        <a:prstTxWarp prst="textNoShape">
          <a:avLst/>
        </a:prstTxWarp>
        <a:noAutofit/>
      </a:bodyPr>
      <a:lstStyle/>
      <a:style>
        <a:lnRef idx="2">
          <a:schemeClr val="accent1">
            <a:shade val="15000"/>
          </a:schemeClr>
        </a:lnRef>
        <a:fillRef idx="1">
          <a:schemeClr val="accent1"/>
        </a:fillRef>
        <a:effectRef idx="0">
          <a:schemeClr val="accent1"/>
        </a:effectRef>
        <a:fontRef idx="minor">
          <a:schemeClr val="lt1"/>
        </a:fontRef>
      </a:style>
    </a:spDef>
    <a:lnDef>
      <a:spPr>
        <a:ln>
          <a:solidFill>
            <a:schemeClr val="tx2"/>
          </a:solidFill>
        </a:ln>
      </a:spPr>
      <a:bodyPr/>
      <a:lstStyle/>
      <a:style>
        <a:lnRef idx="1">
          <a:schemeClr val="accent1"/>
        </a:lnRef>
        <a:fillRef idx="0">
          <a:schemeClr val="accent1"/>
        </a:fillRef>
        <a:effectRef idx="0">
          <a:schemeClr val="accent1"/>
        </a:effectRef>
        <a:fontRef idx="minor">
          <a:schemeClr val="tx1"/>
        </a:fontRef>
      </a:style>
    </a:lnDef>
    <a:txDef>
      <a:spPr>
        <a:solidFill>
          <a:schemeClr val="lt1"/>
        </a:solid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6e1f13b-5034-4802-b090-2f79cc3b5f50">
      <Terms xmlns="http://schemas.microsoft.com/office/infopath/2007/PartnerControls"/>
    </lcf76f155ced4ddcb4097134ff3c332f>
    <TaxCatchAll xmlns="3ffb8b4c-5924-4893-86be-922138815e69"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457E0DBE774BDA429583B300D8A351F7" ma:contentTypeVersion="12" ma:contentTypeDescription="Create a new document." ma:contentTypeScope="" ma:versionID="6ed0d9f119ff5fcf67e0e8c8f11562eb">
  <xsd:schema xmlns:xsd="http://www.w3.org/2001/XMLSchema" xmlns:xs="http://www.w3.org/2001/XMLSchema" xmlns:p="http://schemas.microsoft.com/office/2006/metadata/properties" xmlns:ns2="f6e1f13b-5034-4802-b090-2f79cc3b5f50" xmlns:ns3="3ffb8b4c-5924-4893-86be-922138815e69" targetNamespace="http://schemas.microsoft.com/office/2006/metadata/properties" ma:root="true" ma:fieldsID="f2e0acbe905e77751e4ae1346ee13c5e" ns2:_="" ns3:_="">
    <xsd:import namespace="f6e1f13b-5034-4802-b090-2f79cc3b5f50"/>
    <xsd:import namespace="3ffb8b4c-5924-4893-86be-922138815e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6e1f13b-5034-4802-b090-2f79cc3b5f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1267f0c9-26c2-43b0-88a9-7851c5193811"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ffb8b4c-5924-4893-86be-922138815e69"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b9a9ce2a-ed4f-433f-83ba-6da277a75462}" ma:internalName="TaxCatchAll" ma:showField="CatchAllData" ma:web="3ffb8b4c-5924-4893-86be-922138815e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493A49F-36B3-40F6-9A97-9323A2EC70B2}">
  <ds:schemaRefs>
    <ds:schemaRef ds:uri="http://schemas.microsoft.com/sharepoint/v3/contenttype/forms"/>
  </ds:schemaRefs>
</ds:datastoreItem>
</file>

<file path=customXml/itemProps2.xml><?xml version="1.0" encoding="utf-8"?>
<ds:datastoreItem xmlns:ds="http://schemas.openxmlformats.org/officeDocument/2006/customXml" ds:itemID="{E3A54245-D0FF-4264-A496-08E720FD25C4}">
  <ds:schemaRefs>
    <ds:schemaRef ds:uri="http://purl.org/dc/elements/1.1/"/>
    <ds:schemaRef ds:uri="http://schemas.microsoft.com/office/2006/metadata/properties"/>
    <ds:schemaRef ds:uri="http://www.w3.org/XML/1998/namespace"/>
    <ds:schemaRef ds:uri="http://schemas.openxmlformats.org/package/2006/metadata/core-properties"/>
    <ds:schemaRef ds:uri="http://schemas.microsoft.com/office/2006/documentManagement/types"/>
    <ds:schemaRef ds:uri="http://purl.org/dc/dcmitype/"/>
    <ds:schemaRef ds:uri="http://purl.org/dc/terms/"/>
    <ds:schemaRef ds:uri="http://schemas.microsoft.com/office/infopath/2007/PartnerControls"/>
    <ds:schemaRef ds:uri="3ffb8b4c-5924-4893-86be-922138815e69"/>
    <ds:schemaRef ds:uri="f6e1f13b-5034-4802-b090-2f79cc3b5f50"/>
  </ds:schemaRefs>
</ds:datastoreItem>
</file>

<file path=customXml/itemProps3.xml><?xml version="1.0" encoding="utf-8"?>
<ds:datastoreItem xmlns:ds="http://schemas.openxmlformats.org/officeDocument/2006/customXml" ds:itemID="{BB413999-4BDF-4556-B1C1-982296FBB2AF}">
  <ds:schemaRefs>
    <ds:schemaRef ds:uri="http://schemas.openxmlformats.org/officeDocument/2006/bibliography"/>
  </ds:schemaRefs>
</ds:datastoreItem>
</file>

<file path=customXml/itemProps4.xml><?xml version="1.0" encoding="utf-8"?>
<ds:datastoreItem xmlns:ds="http://schemas.openxmlformats.org/officeDocument/2006/customXml" ds:itemID="{98010426-DF2A-4480-B796-F3568D27FD2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6e1f13b-5034-4802-b090-2f79cc3b5f50"/>
    <ds:schemaRef ds:uri="3ffb8b4c-5924-4893-86be-922138815e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RBGE_Report template.dotx</Template>
  <TotalTime>141</TotalTime>
  <Pages>25</Pages>
  <Words>4874</Words>
  <Characters>27785</Characters>
  <Application>Microsoft Office Word</Application>
  <DocSecurity>0</DocSecurity>
  <Lines>231</Lines>
  <Paragraphs>65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32594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Kirstin Corrie</dc:creator>
  <cp:keywords/>
  <dc:description/>
  <cp:lastModifiedBy>Katie Gow</cp:lastModifiedBy>
  <cp:revision>19</cp:revision>
  <cp:lastPrinted>2025-04-22T14:00:00Z</cp:lastPrinted>
  <dcterms:created xsi:type="dcterms:W3CDTF">2025-04-15T15:23:00Z</dcterms:created>
  <dcterms:modified xsi:type="dcterms:W3CDTF">2025-04-22T14:02:00Z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0x010100457E0DBE774BDA429583B300D8A351F7</vt:lpwstr>
  </property>
</Properties>
</file>