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EDA00" w14:textId="77777777" w:rsidR="00E86F28" w:rsidRDefault="00E86F28" w:rsidP="00E86F28">
      <w:pPr>
        <w:pStyle w:val="Heading1"/>
        <w:rPr>
          <w:rFonts w:asciiTheme="majorHAnsi" w:hAnsiTheme="majorHAnsi"/>
          <w:sz w:val="72"/>
          <w:szCs w:val="72"/>
        </w:rPr>
      </w:pPr>
      <w:r w:rsidRPr="00E86F28">
        <w:rPr>
          <w:rFonts w:asciiTheme="majorHAnsi" w:hAnsiTheme="majorHAnsi"/>
          <w:sz w:val="72"/>
          <w:szCs w:val="72"/>
        </w:rPr>
        <w:t>Board of Trustees’ Sub Committees Terms of Reference</w:t>
      </w:r>
    </w:p>
    <w:p w14:paraId="28C3C702" w14:textId="77777777" w:rsidR="00E86F28" w:rsidRDefault="00E86F28" w:rsidP="00E86F28">
      <w:pPr>
        <w:pStyle w:val="Heading1"/>
        <w:rPr>
          <w:rFonts w:asciiTheme="majorHAnsi" w:hAnsiTheme="majorHAnsi"/>
          <w:sz w:val="72"/>
          <w:szCs w:val="72"/>
        </w:rPr>
        <w:sectPr w:rsidR="00E86F28" w:rsidSect="00072BF2">
          <w:headerReference w:type="default" r:id="rId7"/>
          <w:footerReference w:type="default" r:id="rId8"/>
          <w:footerReference w:type="first" r:id="rId9"/>
          <w:pgSz w:w="11906" w:h="16838" w:code="9"/>
          <w:pgMar w:top="1814" w:right="680" w:bottom="1134" w:left="680" w:header="454" w:footer="454" w:gutter="0"/>
          <w:cols w:space="708"/>
          <w:docGrid w:linePitch="360"/>
        </w:sectPr>
      </w:pPr>
    </w:p>
    <w:p w14:paraId="05F37607" w14:textId="3C268C3D" w:rsidR="00E86F28" w:rsidRPr="00E86F28" w:rsidRDefault="00E86F28" w:rsidP="00E86F28">
      <w:pPr>
        <w:pStyle w:val="Heading1"/>
        <w:rPr>
          <w:rFonts w:asciiTheme="majorHAnsi" w:hAnsiTheme="majorHAnsi"/>
          <w:sz w:val="72"/>
          <w:szCs w:val="72"/>
        </w:rPr>
      </w:pPr>
      <w:r w:rsidRPr="00E86F28">
        <w:rPr>
          <w:rFonts w:asciiTheme="majorHAnsi" w:hAnsiTheme="majorHAnsi"/>
          <w:sz w:val="72"/>
          <w:szCs w:val="72"/>
        </w:rPr>
        <w:br w:type="page"/>
      </w:r>
    </w:p>
    <w:p w14:paraId="6CE6428B" w14:textId="248056BC" w:rsidR="00DD68DE" w:rsidRPr="000C62AA" w:rsidRDefault="00ED29A2" w:rsidP="00DD68DE">
      <w:pPr>
        <w:pStyle w:val="Documenttitle"/>
      </w:pPr>
      <w:r>
        <w:lastRenderedPageBreak/>
        <w:t>Audit Committee</w:t>
      </w:r>
    </w:p>
    <w:p w14:paraId="5893C867" w14:textId="26404473" w:rsidR="00DD68DE" w:rsidRPr="000C62AA" w:rsidRDefault="00ED29A2" w:rsidP="00DD68DE">
      <w:pPr>
        <w:pStyle w:val="Documentsubtitle"/>
      </w:pPr>
      <w:r>
        <w:t>Terms of Reference</w:t>
      </w:r>
    </w:p>
    <w:p w14:paraId="3FD17DA8" w14:textId="601355EB" w:rsidR="00ED29A2" w:rsidRPr="00ED29A2" w:rsidRDefault="00ED29A2" w:rsidP="00ED29A2">
      <w:pPr>
        <w:pStyle w:val="ListNumber"/>
        <w:spacing w:after="0" w:line="240" w:lineRule="auto"/>
        <w:rPr>
          <w:rFonts w:ascii="Public Sans SemiBold" w:hAnsi="Public Sans SemiBold"/>
          <w:bCs/>
          <w:lang w:eastAsia="en-GB"/>
        </w:rPr>
      </w:pPr>
      <w:r w:rsidRPr="00ED29A2">
        <w:rPr>
          <w:rFonts w:ascii="Public Sans SemiBold" w:hAnsi="Public Sans SemiBold"/>
          <w:lang w:eastAsia="en-GB"/>
        </w:rPr>
        <w:t>Purpose</w:t>
      </w:r>
      <w:r w:rsidRPr="00ED29A2">
        <w:rPr>
          <w:rFonts w:ascii="Public Sans SemiBold" w:hAnsi="Public Sans SemiBold"/>
          <w:bCs/>
          <w:lang w:eastAsia="en-GB"/>
        </w:rPr>
        <w:t xml:space="preserve">  </w:t>
      </w:r>
    </w:p>
    <w:p w14:paraId="62CE60BC" w14:textId="77777777" w:rsidR="00ED29A2" w:rsidRPr="00ED29A2" w:rsidRDefault="00ED29A2" w:rsidP="00ED29A2">
      <w:pPr>
        <w:spacing w:after="0" w:line="240" w:lineRule="auto"/>
        <w:ind w:left="720"/>
        <w:rPr>
          <w:rFonts w:ascii="Calibri" w:eastAsia="Times New Roman" w:hAnsi="Calibri" w:cs="Calibri"/>
          <w:u w:val="single"/>
          <w:lang w:eastAsia="en-GB"/>
        </w:rPr>
      </w:pPr>
    </w:p>
    <w:p w14:paraId="2261E9CF" w14:textId="77777777" w:rsidR="00ED29A2" w:rsidRPr="00ED29A2" w:rsidRDefault="00ED29A2" w:rsidP="00ED29A2">
      <w:pPr>
        <w:spacing w:after="0" w:line="240" w:lineRule="auto"/>
        <w:ind w:left="340"/>
        <w:rPr>
          <w:rFonts w:ascii="Public Sans" w:eastAsia="Times New Roman" w:hAnsi="Public Sans" w:cs="Calibri"/>
          <w:lang w:eastAsia="en-GB"/>
        </w:rPr>
      </w:pPr>
      <w:r w:rsidRPr="00ED29A2">
        <w:rPr>
          <w:rFonts w:ascii="Public Sans" w:eastAsia="Times New Roman" w:hAnsi="Public Sans" w:cs="Calibri"/>
          <w:lang w:eastAsia="en-GB"/>
        </w:rPr>
        <w:t>The Board has established an Audit Committee as a Committee of the Board to support them in their responsibilities for issues of risk, control and governance and associated assurance through a process of constructive dialogue.</w:t>
      </w:r>
      <w:r w:rsidRPr="00ED29A2" w:rsidDel="00310E44">
        <w:rPr>
          <w:rFonts w:ascii="Public Sans" w:eastAsia="Times New Roman" w:hAnsi="Public Sans" w:cs="Calibri"/>
          <w:lang w:eastAsia="en-GB"/>
        </w:rPr>
        <w:t xml:space="preserve"> </w:t>
      </w:r>
    </w:p>
    <w:p w14:paraId="2153780D" w14:textId="77777777" w:rsidR="00ED29A2" w:rsidRPr="00ED29A2" w:rsidRDefault="00ED29A2" w:rsidP="00ED29A2">
      <w:pPr>
        <w:spacing w:after="0" w:line="240" w:lineRule="auto"/>
        <w:ind w:left="720"/>
        <w:rPr>
          <w:rFonts w:ascii="Calibri" w:eastAsia="Times New Roman" w:hAnsi="Calibri" w:cs="Calibri"/>
          <w:lang w:eastAsia="en-GB"/>
        </w:rPr>
      </w:pPr>
    </w:p>
    <w:p w14:paraId="1A315A00" w14:textId="70C86DF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Membership</w:t>
      </w:r>
    </w:p>
    <w:p w14:paraId="72566C37" w14:textId="77777777" w:rsidR="00ED29A2" w:rsidRPr="00ED29A2" w:rsidRDefault="00ED29A2" w:rsidP="00ED29A2">
      <w:pPr>
        <w:spacing w:after="0" w:line="240" w:lineRule="auto"/>
        <w:ind w:left="720"/>
        <w:rPr>
          <w:rFonts w:ascii="Calibri" w:eastAsia="Times New Roman" w:hAnsi="Calibri" w:cs="Calibri"/>
          <w:b/>
          <w:lang w:eastAsia="en-GB"/>
        </w:rPr>
      </w:pPr>
    </w:p>
    <w:p w14:paraId="67F49508" w14:textId="77777777" w:rsidR="00420E2A" w:rsidRDefault="00ED29A2" w:rsidP="00420E2A">
      <w:pPr>
        <w:spacing w:after="0" w:line="240" w:lineRule="auto"/>
        <w:ind w:left="340"/>
        <w:rPr>
          <w:rFonts w:eastAsia="Times New Roman" w:cstheme="minorHAnsi"/>
          <w:lang w:eastAsia="en-GB"/>
        </w:rPr>
      </w:pPr>
      <w:r w:rsidRPr="00ED29A2">
        <w:rPr>
          <w:rFonts w:eastAsia="Times New Roman" w:cstheme="minorHAnsi"/>
          <w:lang w:eastAsia="en-GB"/>
        </w:rPr>
        <w:t>The members of the Committee shall be at least four Trustees appointed by the Board of Trustees of the Royal Botanic Garden Edinburgh (RBGE), or three Trustees and an independent member approved by the Board of Trustees. They shall be independent of management and free of any business or other relationship (including, without limitation, cross-directorships or day-to-day involvement in the management of the business) which could interfere with the exercise of their independent judgement. The Chair of the Committee shall be appointed by the Board of Trustees. The quorum of the Committee shall be three members; membership can include alternate Trustees. Appointments to the Committee shall be for a period of up to four years, which may be extended for a further four-year period subject to the approval of the Board of Trustees. The process of selecting and recommending to the Board of Trustees an appropriate candidate as an independent member is delegated to the Chair of the Audit Committee.   Current Members are:</w:t>
      </w:r>
      <w:bookmarkStart w:id="0" w:name="_Hlk85728183"/>
    </w:p>
    <w:p w14:paraId="66E6C711" w14:textId="77777777" w:rsidR="00420E2A" w:rsidRDefault="00420E2A" w:rsidP="00420E2A">
      <w:pPr>
        <w:spacing w:after="0" w:line="240" w:lineRule="auto"/>
        <w:ind w:left="340"/>
        <w:rPr>
          <w:rFonts w:eastAsia="Times New Roman" w:cstheme="minorHAnsi"/>
          <w:lang w:eastAsia="en-GB"/>
        </w:rPr>
      </w:pPr>
    </w:p>
    <w:p w14:paraId="36BDEAEA" w14:textId="77777777" w:rsidR="00420E2A" w:rsidRPr="00420E2A" w:rsidRDefault="00ED29A2" w:rsidP="00420E2A">
      <w:pPr>
        <w:pStyle w:val="ListParagraph"/>
        <w:numPr>
          <w:ilvl w:val="0"/>
          <w:numId w:val="37"/>
        </w:numPr>
        <w:spacing w:after="0" w:line="240" w:lineRule="auto"/>
        <w:rPr>
          <w:rFonts w:eastAsia="Times New Roman" w:cstheme="minorHAnsi"/>
          <w:lang w:eastAsia="en-GB"/>
        </w:rPr>
      </w:pPr>
      <w:r w:rsidRPr="00ED29A2">
        <w:t>Ian Jardine</w:t>
      </w:r>
      <w:r w:rsidR="00420E2A">
        <w:t>, T</w:t>
      </w:r>
      <w:r w:rsidRPr="00ED29A2">
        <w:t>rustee</w:t>
      </w:r>
      <w:r>
        <w:t xml:space="preserve">, </w:t>
      </w:r>
      <w:r w:rsidRPr="00ED29A2">
        <w:t>Chair</w:t>
      </w:r>
    </w:p>
    <w:p w14:paraId="04AA43F6" w14:textId="77777777" w:rsidR="00420E2A" w:rsidRPr="00420E2A" w:rsidRDefault="00ED29A2" w:rsidP="00420E2A">
      <w:pPr>
        <w:pStyle w:val="ListParagraph"/>
        <w:numPr>
          <w:ilvl w:val="0"/>
          <w:numId w:val="37"/>
        </w:numPr>
        <w:spacing w:after="0" w:line="240" w:lineRule="auto"/>
        <w:rPr>
          <w:rFonts w:eastAsia="Times New Roman" w:cstheme="minorHAnsi"/>
          <w:lang w:eastAsia="en-GB"/>
        </w:rPr>
      </w:pPr>
      <w:r w:rsidRPr="00ED29A2">
        <w:t>Amanda Forsyth</w:t>
      </w:r>
      <w:r>
        <w:t xml:space="preserve">, </w:t>
      </w:r>
      <w:r w:rsidRPr="00ED29A2">
        <w:t>Member</w:t>
      </w:r>
    </w:p>
    <w:p w14:paraId="6F2679D5" w14:textId="77777777" w:rsidR="00420E2A" w:rsidRPr="00420E2A" w:rsidRDefault="00ED29A2" w:rsidP="00420E2A">
      <w:pPr>
        <w:pStyle w:val="ListParagraph"/>
        <w:numPr>
          <w:ilvl w:val="0"/>
          <w:numId w:val="37"/>
        </w:numPr>
        <w:spacing w:after="0" w:line="240" w:lineRule="auto"/>
        <w:rPr>
          <w:rFonts w:eastAsia="Times New Roman" w:cstheme="minorHAnsi"/>
          <w:lang w:eastAsia="en-GB"/>
        </w:rPr>
      </w:pPr>
      <w:r w:rsidRPr="00ED29A2">
        <w:t>Stella Morse</w:t>
      </w:r>
      <w:r>
        <w:t xml:space="preserve">, </w:t>
      </w:r>
      <w:r w:rsidRPr="00ED29A2">
        <w:t>Trustee</w:t>
      </w:r>
    </w:p>
    <w:p w14:paraId="41AFEF57" w14:textId="30CE2321" w:rsidR="00ED29A2" w:rsidRPr="00420E2A" w:rsidRDefault="00ED29A2" w:rsidP="00420E2A">
      <w:pPr>
        <w:pStyle w:val="ListParagraph"/>
        <w:numPr>
          <w:ilvl w:val="0"/>
          <w:numId w:val="37"/>
        </w:numPr>
        <w:spacing w:after="0" w:line="240" w:lineRule="auto"/>
        <w:rPr>
          <w:rFonts w:eastAsia="Times New Roman" w:cstheme="minorHAnsi"/>
          <w:lang w:eastAsia="en-GB"/>
        </w:rPr>
      </w:pPr>
      <w:r>
        <w:t>Elizabeth</w:t>
      </w:r>
      <w:r w:rsidRPr="00ED29A2">
        <w:t xml:space="preserve"> Trevor</w:t>
      </w:r>
      <w:r>
        <w:t xml:space="preserve">, </w:t>
      </w:r>
      <w:r w:rsidRPr="00ED29A2">
        <w:rPr>
          <w:lang w:eastAsia="en-GB"/>
        </w:rPr>
        <w:t>Trustee</w:t>
      </w:r>
    </w:p>
    <w:bookmarkEnd w:id="0"/>
    <w:p w14:paraId="157DA8CF" w14:textId="77777777" w:rsidR="00ED29A2" w:rsidRPr="00ED29A2" w:rsidRDefault="00ED29A2" w:rsidP="00ED29A2">
      <w:pPr>
        <w:tabs>
          <w:tab w:val="left" w:pos="1701"/>
          <w:tab w:val="left" w:pos="3969"/>
        </w:tabs>
        <w:spacing w:after="0" w:line="240" w:lineRule="auto"/>
        <w:ind w:left="284"/>
        <w:rPr>
          <w:rFonts w:ascii="Calibri" w:eastAsia="Times New Roman" w:hAnsi="Calibri" w:cs="Calibri"/>
          <w:lang w:eastAsia="en-GB"/>
        </w:rPr>
      </w:pPr>
    </w:p>
    <w:p w14:paraId="10C1DCA0" w14:textId="4ED06818"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Secretary</w:t>
      </w:r>
    </w:p>
    <w:p w14:paraId="7839AE47" w14:textId="77777777" w:rsidR="00ED29A2" w:rsidRPr="00ED29A2" w:rsidRDefault="00ED29A2" w:rsidP="00ED29A2">
      <w:pPr>
        <w:spacing w:after="0" w:line="240" w:lineRule="auto"/>
        <w:ind w:left="720"/>
        <w:rPr>
          <w:rFonts w:ascii="Calibri" w:eastAsia="Times New Roman" w:hAnsi="Calibri" w:cs="Calibri"/>
          <w:b/>
          <w:lang w:eastAsia="en-GB"/>
        </w:rPr>
      </w:pPr>
    </w:p>
    <w:p w14:paraId="57DFD6EC" w14:textId="77777777" w:rsidR="00ED29A2" w:rsidRPr="00ED29A2" w:rsidRDefault="00ED29A2" w:rsidP="00ED29A2">
      <w:pPr>
        <w:spacing w:after="0" w:line="240" w:lineRule="auto"/>
        <w:ind w:firstLine="340"/>
        <w:rPr>
          <w:rFonts w:ascii="Public Sans" w:eastAsia="Times New Roman" w:hAnsi="Public Sans" w:cs="Calibri"/>
          <w:lang w:eastAsia="en-GB"/>
        </w:rPr>
      </w:pPr>
      <w:r w:rsidRPr="00ED29A2">
        <w:rPr>
          <w:rFonts w:ascii="Public Sans" w:eastAsia="Times New Roman" w:hAnsi="Public Sans" w:cs="Calibri"/>
          <w:lang w:eastAsia="en-GB"/>
        </w:rPr>
        <w:t>The PA to the Regius Keeper shall be the Secretary of the Audit Committee.</w:t>
      </w:r>
    </w:p>
    <w:p w14:paraId="414502C3" w14:textId="77777777" w:rsidR="00ED29A2" w:rsidRPr="00ED29A2" w:rsidRDefault="00ED29A2" w:rsidP="00ED29A2">
      <w:pPr>
        <w:spacing w:after="0" w:line="240" w:lineRule="auto"/>
        <w:ind w:left="720"/>
        <w:rPr>
          <w:rFonts w:ascii="Calibri" w:eastAsia="Times New Roman" w:hAnsi="Calibri" w:cs="Calibri"/>
          <w:lang w:eastAsia="en-GB"/>
        </w:rPr>
      </w:pPr>
    </w:p>
    <w:p w14:paraId="0F87C351" w14:textId="5489146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Attendance</w:t>
      </w:r>
    </w:p>
    <w:p w14:paraId="665CB10C" w14:textId="77777777" w:rsidR="00ED29A2" w:rsidRPr="00ED29A2" w:rsidRDefault="00ED29A2" w:rsidP="00ED29A2">
      <w:pPr>
        <w:spacing w:after="0" w:line="240" w:lineRule="auto"/>
        <w:ind w:left="720"/>
        <w:rPr>
          <w:rFonts w:ascii="Calibri" w:eastAsia="Times New Roman" w:hAnsi="Calibri" w:cs="Calibri"/>
          <w:lang w:eastAsia="en-GB"/>
        </w:rPr>
      </w:pPr>
    </w:p>
    <w:p w14:paraId="0D010329" w14:textId="77777777" w:rsid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 xml:space="preserve">The Regius Keeper, the </w:t>
      </w:r>
      <w:r w:rsidRPr="00ED29A2">
        <w:rPr>
          <w:rFonts w:cstheme="minorHAnsi"/>
        </w:rPr>
        <w:t xml:space="preserve">Director of Resources and Planning, </w:t>
      </w:r>
      <w:r w:rsidRPr="00ED29A2">
        <w:rPr>
          <w:rFonts w:eastAsia="Times New Roman" w:cstheme="minorHAnsi"/>
          <w:lang w:eastAsia="en-GB"/>
        </w:rPr>
        <w:t xml:space="preserve">the Head of Finance, Corporate Governance and Risk, the Internal Auditor (s), External Auditor and such other members of staff as the Chair may require shall be in attendance at meetings. Any Trustee not being a member of the Audit Committee may attend a meeting of the Audit Committee. The Audit Committee may ask any or all of those who normally attend but who are not members to withdraw to facilitate open and frank discussion of particular matters. At least once a year the Committee shall meet the representatives of the appointed internal and external audit companies without the Senior Management of the RBGE present.  Any issues that have been raised must be communicated to the Senior Leadership Team after any such meeting. If members of the Audit Committee fail to attend meetings on a regular </w:t>
      </w:r>
      <w:proofErr w:type="gramStart"/>
      <w:r w:rsidRPr="00ED29A2">
        <w:rPr>
          <w:rFonts w:eastAsia="Times New Roman" w:cstheme="minorHAnsi"/>
          <w:lang w:eastAsia="en-GB"/>
        </w:rPr>
        <w:t>basis</w:t>
      </w:r>
      <w:proofErr w:type="gramEnd"/>
      <w:r w:rsidRPr="00ED29A2">
        <w:rPr>
          <w:rFonts w:eastAsia="Times New Roman" w:cstheme="minorHAnsi"/>
          <w:lang w:eastAsia="en-GB"/>
        </w:rPr>
        <w:t xml:space="preserve"> then this will be reviewed with the Chair of the Board of Trustees.    </w:t>
      </w:r>
    </w:p>
    <w:p w14:paraId="5DF0C5D1" w14:textId="77777777" w:rsidR="00ED29A2" w:rsidRDefault="00ED29A2" w:rsidP="00ED29A2">
      <w:pPr>
        <w:spacing w:after="0" w:line="240" w:lineRule="auto"/>
        <w:ind w:left="340"/>
        <w:rPr>
          <w:rFonts w:eastAsia="Times New Roman" w:cstheme="minorHAnsi"/>
          <w:lang w:eastAsia="en-GB"/>
        </w:rPr>
      </w:pPr>
    </w:p>
    <w:p w14:paraId="07CB749A" w14:textId="77777777" w:rsidR="00ED29A2" w:rsidRPr="00ED29A2" w:rsidRDefault="00ED29A2" w:rsidP="00ED29A2">
      <w:pPr>
        <w:spacing w:after="0" w:line="240" w:lineRule="auto"/>
        <w:ind w:left="340"/>
        <w:rPr>
          <w:rFonts w:eastAsia="Times New Roman" w:cstheme="minorHAnsi"/>
          <w:lang w:eastAsia="en-GB"/>
        </w:rPr>
      </w:pPr>
    </w:p>
    <w:p w14:paraId="752F53E7" w14:textId="77777777" w:rsidR="00420E2A" w:rsidRDefault="00420E2A" w:rsidP="00ED29A2">
      <w:pPr>
        <w:spacing w:after="0" w:line="240" w:lineRule="auto"/>
        <w:rPr>
          <w:rFonts w:ascii="Calibri" w:eastAsia="Times New Roman" w:hAnsi="Calibri" w:cs="Calibri"/>
          <w:bCs/>
          <w:lang w:eastAsia="en-GB"/>
        </w:rPr>
        <w:sectPr w:rsidR="00420E2A" w:rsidSect="00E86F28">
          <w:headerReference w:type="default" r:id="rId10"/>
          <w:type w:val="continuous"/>
          <w:pgSz w:w="11906" w:h="16838" w:code="9"/>
          <w:pgMar w:top="1814" w:right="680" w:bottom="1134" w:left="680" w:header="454" w:footer="454" w:gutter="0"/>
          <w:cols w:space="708"/>
          <w:docGrid w:linePitch="360"/>
        </w:sectPr>
      </w:pPr>
    </w:p>
    <w:p w14:paraId="71C341A0" w14:textId="053EB07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lastRenderedPageBreak/>
        <w:t>Frequency of Meetings</w:t>
      </w:r>
    </w:p>
    <w:p w14:paraId="6AB98EEF" w14:textId="77777777" w:rsidR="00ED29A2" w:rsidRPr="00ED29A2" w:rsidRDefault="00ED29A2" w:rsidP="00ED29A2">
      <w:pPr>
        <w:spacing w:after="0" w:line="240" w:lineRule="auto"/>
        <w:ind w:left="720"/>
        <w:rPr>
          <w:rFonts w:ascii="Calibri" w:eastAsia="Times New Roman" w:hAnsi="Calibri" w:cs="Calibri"/>
          <w:b/>
          <w:lang w:eastAsia="en-GB"/>
        </w:rPr>
      </w:pPr>
    </w:p>
    <w:p w14:paraId="6BAD51BF"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Audit Committee will meet at least four times a year, in advance of each of the quarterly Board of Trustees meetings. The external auditors may request a meeting if they consider that one is necessary. The Chair of the Audit Committee may convene a private meeting periodically for its members to ensure that there is a clear understanding of expectations and mutual understanding of current issues.</w:t>
      </w:r>
    </w:p>
    <w:p w14:paraId="640AF335" w14:textId="77777777" w:rsidR="00ED29A2" w:rsidRPr="00ED29A2" w:rsidRDefault="00ED29A2" w:rsidP="00ED29A2">
      <w:pPr>
        <w:spacing w:after="0" w:line="240" w:lineRule="auto"/>
        <w:ind w:left="340"/>
        <w:rPr>
          <w:rFonts w:eastAsia="Times New Roman" w:cstheme="minorHAnsi"/>
          <w:lang w:eastAsia="en-GB"/>
        </w:rPr>
      </w:pPr>
    </w:p>
    <w:p w14:paraId="7325EDF1" w14:textId="6F3F24DD"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Authority</w:t>
      </w:r>
    </w:p>
    <w:p w14:paraId="11262393" w14:textId="77777777" w:rsidR="00ED29A2" w:rsidRPr="00ED29A2" w:rsidRDefault="00ED29A2" w:rsidP="00ED29A2">
      <w:pPr>
        <w:spacing w:after="0" w:line="240" w:lineRule="auto"/>
        <w:ind w:left="720"/>
        <w:rPr>
          <w:rFonts w:ascii="Calibri" w:eastAsia="Times New Roman" w:hAnsi="Calibri" w:cs="Calibri"/>
          <w:b/>
          <w:lang w:eastAsia="en-GB"/>
        </w:rPr>
      </w:pPr>
    </w:p>
    <w:p w14:paraId="7F2F7CF7"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Committee is authorised by the Board of Trustees to investigate any activity within its terms of reference.  It is authorised to seek any information it requires from any employee and all employees are directed to co-operate with any request by the Committee. The Committee is authorised by the Board of Trustees to obtain outside legal or other independent professional advice and to secure the attendance of outsiders with relevant experience and expertise if it considers this necessary.</w:t>
      </w:r>
    </w:p>
    <w:p w14:paraId="5BDA0345" w14:textId="77777777" w:rsidR="00ED29A2" w:rsidRPr="00ED29A2" w:rsidRDefault="00ED29A2" w:rsidP="00ED29A2">
      <w:pPr>
        <w:spacing w:after="0" w:line="240" w:lineRule="auto"/>
        <w:ind w:left="720"/>
        <w:rPr>
          <w:rFonts w:ascii="Calibri" w:eastAsia="Times New Roman" w:hAnsi="Calibri" w:cs="Calibri"/>
          <w:lang w:eastAsia="en-GB"/>
        </w:rPr>
      </w:pPr>
    </w:p>
    <w:p w14:paraId="55BC4B80" w14:textId="68FB4D5E"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 xml:space="preserve">Access </w:t>
      </w:r>
      <w:r w:rsidRPr="00ED29A2">
        <w:rPr>
          <w:rFonts w:ascii="Public Sans SemiBold" w:hAnsi="Public Sans SemiBold"/>
          <w:lang w:eastAsia="en-GB"/>
        </w:rPr>
        <w:tab/>
      </w:r>
    </w:p>
    <w:p w14:paraId="33A95ABF" w14:textId="77777777" w:rsidR="00ED29A2" w:rsidRPr="00ED29A2" w:rsidRDefault="00ED29A2" w:rsidP="00ED29A2">
      <w:pPr>
        <w:keepNext/>
        <w:spacing w:after="0" w:line="240" w:lineRule="auto"/>
        <w:outlineLvl w:val="0"/>
        <w:rPr>
          <w:rFonts w:ascii="Calibri" w:eastAsia="Times New Roman" w:hAnsi="Calibri" w:cs="Calibri"/>
          <w:b/>
          <w:lang w:eastAsia="en-GB"/>
        </w:rPr>
      </w:pP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p>
    <w:p w14:paraId="030B24C9" w14:textId="480254FA" w:rsidR="00ED29A2" w:rsidRPr="00ED29A2" w:rsidRDefault="00ED29A2" w:rsidP="00ED29A2">
      <w:pPr>
        <w:keepNext/>
        <w:spacing w:after="0" w:line="240" w:lineRule="auto"/>
        <w:ind w:left="340"/>
        <w:outlineLvl w:val="0"/>
        <w:rPr>
          <w:rFonts w:eastAsia="Times New Roman" w:cstheme="minorHAnsi"/>
          <w:lang w:eastAsia="en-GB"/>
        </w:rPr>
      </w:pPr>
      <w:r w:rsidRPr="00ED29A2">
        <w:rPr>
          <w:rFonts w:eastAsia="Times New Roman" w:cstheme="minorHAnsi"/>
          <w:lang w:eastAsia="en-GB"/>
        </w:rPr>
        <w:t>The representatives for Internal and External Audit will have free and confidential access to the Chair of the Audit Committee, and the Committee Chair will provide feedback to the Audit Committee.</w:t>
      </w:r>
    </w:p>
    <w:p w14:paraId="5D8EECDD" w14:textId="77777777" w:rsidR="00ED29A2" w:rsidRPr="00ED29A2" w:rsidRDefault="00ED29A2" w:rsidP="00ED29A2">
      <w:pPr>
        <w:spacing w:after="0" w:line="240" w:lineRule="auto"/>
        <w:rPr>
          <w:rFonts w:ascii="Calibri" w:eastAsia="Times New Roman" w:hAnsi="Calibri" w:cs="Calibri"/>
          <w:lang w:eastAsia="en-GB"/>
        </w:rPr>
      </w:pPr>
    </w:p>
    <w:p w14:paraId="4F21BCD1" w14:textId="348AB303"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Duties</w:t>
      </w:r>
    </w:p>
    <w:p w14:paraId="7B8B5D2A" w14:textId="77777777" w:rsidR="00ED29A2" w:rsidRPr="00ED29A2" w:rsidRDefault="00ED29A2" w:rsidP="00ED29A2">
      <w:pPr>
        <w:spacing w:after="0" w:line="240" w:lineRule="auto"/>
        <w:rPr>
          <w:rFonts w:eastAsia="Times New Roman" w:cstheme="minorHAnsi"/>
          <w:lang w:eastAsia="en-GB"/>
        </w:rPr>
      </w:pPr>
    </w:p>
    <w:p w14:paraId="58810D9D" w14:textId="1321321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duties of the Committee shall be to review on behalf of the Board and report on:</w:t>
      </w:r>
    </w:p>
    <w:p w14:paraId="69F4142D" w14:textId="77777777" w:rsidR="00ED29A2" w:rsidRPr="00ED29A2" w:rsidRDefault="00ED29A2" w:rsidP="00ED29A2">
      <w:pPr>
        <w:spacing w:after="0" w:line="240" w:lineRule="auto"/>
        <w:ind w:left="720"/>
        <w:rPr>
          <w:rFonts w:eastAsia="Times New Roman" w:cstheme="minorHAnsi"/>
          <w:lang w:eastAsia="en-GB"/>
        </w:rPr>
      </w:pPr>
    </w:p>
    <w:p w14:paraId="53B701E0"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 xml:space="preserve">The state of the control environment (the policies, procedures, practices, and organisational structures designed to provide reasonable assurance that business objectives will be achieved and that undesired events will be </w:t>
      </w:r>
      <w:proofErr w:type="gramStart"/>
      <w:r w:rsidRPr="00ED29A2">
        <w:rPr>
          <w:lang w:eastAsia="en-GB"/>
        </w:rPr>
        <w:t>prevented, or</w:t>
      </w:r>
      <w:proofErr w:type="gramEnd"/>
      <w:r w:rsidRPr="00ED29A2">
        <w:rPr>
          <w:lang w:eastAsia="en-GB"/>
        </w:rPr>
        <w:t xml:space="preserve"> detected and corrected).</w:t>
      </w:r>
    </w:p>
    <w:p w14:paraId="7520ED90"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Draft financial statements.</w:t>
      </w:r>
    </w:p>
    <w:p w14:paraId="2F3C8C91"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The processes for managing risks.</w:t>
      </w:r>
    </w:p>
    <w:p w14:paraId="54918084"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Reports from the Internal and External auditors.</w:t>
      </w:r>
    </w:p>
    <w:p w14:paraId="1FAC1A4A" w14:textId="77777777" w:rsidR="00ED29A2" w:rsidRPr="00ED29A2" w:rsidRDefault="00ED29A2" w:rsidP="00CE0C6F">
      <w:pPr>
        <w:pStyle w:val="ListBullet2"/>
        <w:numPr>
          <w:ilvl w:val="1"/>
          <w:numId w:val="38"/>
        </w:numPr>
        <w:spacing w:after="0" w:line="240" w:lineRule="auto"/>
        <w:rPr>
          <w:lang w:eastAsia="en-GB"/>
        </w:rPr>
      </w:pPr>
      <w:r w:rsidRPr="00ED29A2">
        <w:t>Oversight of the Ferguson Bequest investment performance and project spend.</w:t>
      </w:r>
    </w:p>
    <w:p w14:paraId="5320ACA3"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Oversight of an annual carbon reduction plan.</w:t>
      </w:r>
    </w:p>
    <w:p w14:paraId="3A44E50C"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Any other matter referred to it by the Board or Regius Keeper (as Accountable Officer).</w:t>
      </w:r>
    </w:p>
    <w:p w14:paraId="150287E4" w14:textId="77777777" w:rsidR="00ED29A2" w:rsidRPr="00ED29A2" w:rsidRDefault="00ED29A2" w:rsidP="00CE0C6F">
      <w:pPr>
        <w:pStyle w:val="ListBullet2"/>
        <w:numPr>
          <w:ilvl w:val="1"/>
          <w:numId w:val="38"/>
        </w:numPr>
        <w:spacing w:after="0" w:line="240" w:lineRule="auto"/>
        <w:rPr>
          <w:lang w:eastAsia="en-GB"/>
        </w:rPr>
      </w:pPr>
      <w:r w:rsidRPr="00ED29A2">
        <w:rPr>
          <w:lang w:eastAsia="en-GB"/>
        </w:rPr>
        <w:t>Recommend to the Board the appointment of the Internal Auditors, approve the terms of such appointments, and their subsequent programmes of work.</w:t>
      </w:r>
    </w:p>
    <w:p w14:paraId="1D23F30C" w14:textId="77777777" w:rsidR="00ED29A2" w:rsidRPr="00ED29A2" w:rsidRDefault="00ED29A2" w:rsidP="00ED29A2">
      <w:pPr>
        <w:spacing w:after="0" w:line="240" w:lineRule="auto"/>
        <w:rPr>
          <w:rFonts w:eastAsia="Times New Roman" w:cstheme="minorHAnsi"/>
          <w:lang w:eastAsia="en-GB"/>
        </w:rPr>
      </w:pPr>
    </w:p>
    <w:p w14:paraId="072FE3DB" w14:textId="15847BFF"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Minutes</w:t>
      </w:r>
    </w:p>
    <w:p w14:paraId="5344F750" w14:textId="77777777" w:rsidR="00ED29A2" w:rsidRPr="00ED29A2" w:rsidRDefault="00ED29A2" w:rsidP="00ED29A2">
      <w:pPr>
        <w:spacing w:after="0" w:line="240" w:lineRule="auto"/>
        <w:ind w:left="720"/>
        <w:rPr>
          <w:rFonts w:eastAsia="Times New Roman" w:cstheme="minorHAnsi"/>
          <w:lang w:eastAsia="en-GB"/>
        </w:rPr>
      </w:pPr>
    </w:p>
    <w:p w14:paraId="796DFF2B"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Minutes of Meetings of the Committee shall be circulated to all members of the Board of Trustees and a copy of the approved Minutes shall be placed in the Library where any member of staff or the general public may view them.</w:t>
      </w:r>
    </w:p>
    <w:p w14:paraId="20BF9E8B" w14:textId="77777777" w:rsidR="00ED29A2" w:rsidRPr="00ED29A2" w:rsidRDefault="00ED29A2" w:rsidP="00ED29A2">
      <w:pPr>
        <w:spacing w:after="0" w:line="240" w:lineRule="auto"/>
        <w:ind w:left="340"/>
        <w:rPr>
          <w:rFonts w:eastAsia="Times New Roman" w:cstheme="minorHAnsi"/>
          <w:lang w:eastAsia="en-GB"/>
        </w:rPr>
      </w:pPr>
    </w:p>
    <w:p w14:paraId="33107301" w14:textId="0BE30EE8" w:rsidR="00ED29A2" w:rsidRPr="00ED29A2" w:rsidRDefault="00ED29A2" w:rsidP="00ED29A2">
      <w:pPr>
        <w:pStyle w:val="ListNumber"/>
        <w:spacing w:after="0" w:line="240" w:lineRule="auto"/>
        <w:rPr>
          <w:rFonts w:ascii="Public Sans SemiBold" w:eastAsia="Times New Roman" w:hAnsi="Public Sans SemiBold"/>
          <w:lang w:eastAsia="en-GB"/>
        </w:rPr>
      </w:pPr>
      <w:r w:rsidRPr="00ED29A2">
        <w:rPr>
          <w:rFonts w:ascii="Public Sans SemiBold" w:hAnsi="Public Sans SemiBold"/>
        </w:rPr>
        <w:t>Review</w:t>
      </w:r>
    </w:p>
    <w:p w14:paraId="26B4D826" w14:textId="77777777" w:rsidR="00ED29A2" w:rsidRPr="00ED29A2" w:rsidRDefault="00ED29A2" w:rsidP="00ED29A2">
      <w:pPr>
        <w:pStyle w:val="ListNumber"/>
        <w:numPr>
          <w:ilvl w:val="0"/>
          <w:numId w:val="0"/>
        </w:numPr>
        <w:spacing w:after="0" w:line="240" w:lineRule="auto"/>
        <w:ind w:left="340"/>
        <w:rPr>
          <w:rFonts w:ascii="Public Sans SemiBold" w:eastAsia="Times New Roman" w:hAnsi="Public Sans SemiBold"/>
          <w:lang w:eastAsia="en-GB"/>
        </w:rPr>
      </w:pPr>
    </w:p>
    <w:p w14:paraId="1918B0CD" w14:textId="2121000E" w:rsidR="00ED29A2" w:rsidRPr="00ED29A2" w:rsidRDefault="00ED29A2" w:rsidP="00ED29A2">
      <w:pPr>
        <w:spacing w:after="0" w:line="240" w:lineRule="auto"/>
        <w:ind w:firstLine="340"/>
        <w:rPr>
          <w:rFonts w:eastAsia="Calibri" w:cstheme="minorHAnsi"/>
        </w:rPr>
      </w:pPr>
      <w:r w:rsidRPr="00ED29A2">
        <w:rPr>
          <w:rFonts w:eastAsia="Calibri" w:cstheme="minorHAnsi"/>
        </w:rPr>
        <w:t>Terms of Reference to be reviewed every three years.</w:t>
      </w:r>
    </w:p>
    <w:p w14:paraId="3E5900E0" w14:textId="77777777" w:rsidR="00ED29A2" w:rsidRDefault="00ED29A2" w:rsidP="00ED29A2">
      <w:pPr>
        <w:spacing w:after="0" w:line="240" w:lineRule="auto"/>
        <w:rPr>
          <w:rFonts w:eastAsia="Calibri" w:cstheme="minorHAnsi"/>
          <w:b/>
          <w:bCs/>
        </w:rPr>
      </w:pPr>
    </w:p>
    <w:p w14:paraId="63436E3B" w14:textId="329B426B" w:rsidR="00420E2A" w:rsidRDefault="00ED29A2" w:rsidP="00ED29A2">
      <w:pPr>
        <w:spacing w:after="0" w:line="240" w:lineRule="auto"/>
        <w:rPr>
          <w:rFonts w:eastAsia="Calibri" w:cstheme="minorHAnsi"/>
          <w:b/>
          <w:bCs/>
        </w:rPr>
      </w:pPr>
      <w:r w:rsidRPr="00ED29A2">
        <w:rPr>
          <w:rFonts w:eastAsia="Calibri" w:cstheme="minorHAnsi"/>
          <w:b/>
          <w:bCs/>
        </w:rPr>
        <w:t>As at March 2024 (reviewed by the Audit Committee at their meeting on 13.03.24 and approved by the Board of Trustees at their meeting on 27.03.24).</w:t>
      </w:r>
    </w:p>
    <w:p w14:paraId="094FBF44" w14:textId="77777777" w:rsidR="00420E2A" w:rsidRDefault="00420E2A">
      <w:pPr>
        <w:spacing w:after="0" w:line="240" w:lineRule="auto"/>
        <w:rPr>
          <w:rFonts w:eastAsia="Calibri" w:cstheme="minorHAnsi"/>
          <w:b/>
          <w:bCs/>
        </w:rPr>
      </w:pPr>
      <w:r>
        <w:rPr>
          <w:rFonts w:eastAsia="Calibri" w:cstheme="minorHAnsi"/>
          <w:b/>
          <w:bCs/>
        </w:rPr>
        <w:br w:type="page"/>
      </w:r>
    </w:p>
    <w:p w14:paraId="4A1F95BC" w14:textId="07A974DB" w:rsidR="00420E2A" w:rsidRPr="000C62AA" w:rsidRDefault="00420E2A" w:rsidP="00420E2A">
      <w:pPr>
        <w:pStyle w:val="Documenttitle"/>
      </w:pPr>
      <w:r>
        <w:lastRenderedPageBreak/>
        <w:t>Edinburgh Biomes Oversight Committee</w:t>
      </w:r>
    </w:p>
    <w:p w14:paraId="38C0177A" w14:textId="77777777" w:rsidR="00420E2A" w:rsidRPr="000C62AA" w:rsidRDefault="00420E2A" w:rsidP="00420E2A">
      <w:pPr>
        <w:pStyle w:val="Documentsubtitle"/>
      </w:pPr>
      <w:r>
        <w:t>Terms of Reference</w:t>
      </w:r>
    </w:p>
    <w:p w14:paraId="410E7D61" w14:textId="363B268B" w:rsidR="00420E2A" w:rsidRPr="00420E2A" w:rsidRDefault="00420E2A" w:rsidP="00420E2A">
      <w:pPr>
        <w:pStyle w:val="ListNumber"/>
        <w:numPr>
          <w:ilvl w:val="0"/>
          <w:numId w:val="35"/>
        </w:numPr>
        <w:rPr>
          <w:rFonts w:ascii="Public Sans SemiBold" w:hAnsi="Public Sans SemiBold"/>
        </w:rPr>
      </w:pPr>
      <w:r w:rsidRPr="00420E2A">
        <w:rPr>
          <w:rFonts w:ascii="Public Sans SemiBold" w:hAnsi="Public Sans SemiBold"/>
        </w:rPr>
        <w:t>Purpose</w:t>
      </w:r>
    </w:p>
    <w:p w14:paraId="63ECCDB9" w14:textId="77777777" w:rsidR="00420E2A" w:rsidRDefault="00420E2A" w:rsidP="00420E2A">
      <w:pPr>
        <w:pStyle w:val="BodyText"/>
        <w:spacing w:after="0" w:line="240" w:lineRule="auto"/>
      </w:pPr>
    </w:p>
    <w:p w14:paraId="0E9D2A18" w14:textId="0E487FB2" w:rsidR="00420E2A" w:rsidRDefault="00420E2A" w:rsidP="00420E2A">
      <w:pPr>
        <w:pStyle w:val="BodyText"/>
        <w:spacing w:after="0" w:line="240" w:lineRule="auto"/>
      </w:pPr>
      <w:r>
        <w:t xml:space="preserve">The overarching purposes of the </w:t>
      </w:r>
      <w:r w:rsidR="00E86F28">
        <w:t>Edinburgh Biomes</w:t>
      </w:r>
      <w:r>
        <w:t xml:space="preserve"> Oversight Committee are to provide assurance to the RBGE Board of Trustees for the successful development and implementation of Edinburgh Biomes, make decisions within the delegated authority of the Board of Trustees, and to challenge, guide, and support the Senior Responsible Officer on the delivery of Edinburgh Biomes.</w:t>
      </w:r>
    </w:p>
    <w:p w14:paraId="3E64A62C" w14:textId="77777777" w:rsidR="00420E2A" w:rsidRDefault="00420E2A" w:rsidP="00420E2A">
      <w:pPr>
        <w:pStyle w:val="BodyText"/>
        <w:spacing w:after="0" w:line="240" w:lineRule="auto"/>
      </w:pPr>
    </w:p>
    <w:p w14:paraId="79157924" w14:textId="735E6CDF" w:rsidR="00420E2A" w:rsidRPr="00CE0C6F" w:rsidRDefault="00420E2A" w:rsidP="00420E2A">
      <w:pPr>
        <w:pStyle w:val="ListNumber"/>
        <w:spacing w:after="0" w:line="240" w:lineRule="auto"/>
        <w:rPr>
          <w:rFonts w:ascii="Public Sans SemiBold" w:hAnsi="Public Sans SemiBold"/>
        </w:rPr>
      </w:pPr>
      <w:r w:rsidRPr="00CE0C6F">
        <w:rPr>
          <w:rFonts w:ascii="Public Sans SemiBold" w:hAnsi="Public Sans SemiBold"/>
        </w:rPr>
        <w:t>Composition</w:t>
      </w:r>
    </w:p>
    <w:p w14:paraId="3CB8A5E7" w14:textId="77777777" w:rsidR="00CE0C6F" w:rsidRDefault="00CE0C6F" w:rsidP="00CE0C6F">
      <w:pPr>
        <w:pStyle w:val="ListNumber"/>
        <w:numPr>
          <w:ilvl w:val="0"/>
          <w:numId w:val="0"/>
        </w:numPr>
        <w:spacing w:after="0" w:line="240" w:lineRule="auto"/>
        <w:ind w:left="340"/>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4819"/>
      </w:tblGrid>
      <w:tr w:rsidR="00420E2A" w:rsidRPr="00420E2A" w14:paraId="0BD43F22" w14:textId="77777777" w:rsidTr="00CE0C6F">
        <w:trPr>
          <w:trHeight w:val="245"/>
        </w:trPr>
        <w:tc>
          <w:tcPr>
            <w:tcW w:w="9780" w:type="dxa"/>
            <w:gridSpan w:val="2"/>
          </w:tcPr>
          <w:p w14:paraId="08BE6924" w14:textId="764B189E" w:rsidR="00420E2A" w:rsidRPr="00420E2A" w:rsidRDefault="00E86F28" w:rsidP="00E86F28">
            <w:pPr>
              <w:pStyle w:val="BodyText"/>
              <w:spacing w:line="240" w:lineRule="auto"/>
              <w:rPr>
                <w:b/>
                <w:lang w:val="en-US"/>
              </w:rPr>
            </w:pPr>
            <w:r>
              <w:rPr>
                <w:b/>
                <w:lang w:val="en-US"/>
              </w:rPr>
              <w:t xml:space="preserve"> </w:t>
            </w:r>
            <w:r w:rsidR="00420E2A" w:rsidRPr="00420E2A">
              <w:rPr>
                <w:b/>
                <w:lang w:val="en-US"/>
              </w:rPr>
              <w:t>Committee Members</w:t>
            </w:r>
          </w:p>
        </w:tc>
      </w:tr>
      <w:tr w:rsidR="00420E2A" w:rsidRPr="00420E2A" w14:paraId="0AB5F3A3" w14:textId="77777777" w:rsidTr="00E86F28">
        <w:trPr>
          <w:trHeight w:val="240"/>
        </w:trPr>
        <w:tc>
          <w:tcPr>
            <w:tcW w:w="4961" w:type="dxa"/>
          </w:tcPr>
          <w:p w14:paraId="68869F8A" w14:textId="39FC6B85" w:rsidR="00420E2A" w:rsidRPr="00420E2A" w:rsidRDefault="00E86F28" w:rsidP="00E86F28">
            <w:pPr>
              <w:pStyle w:val="BodyText"/>
              <w:spacing w:line="240" w:lineRule="auto"/>
              <w:rPr>
                <w:lang w:val="en-US"/>
              </w:rPr>
            </w:pPr>
            <w:r>
              <w:rPr>
                <w:lang w:val="en-US"/>
              </w:rPr>
              <w:t xml:space="preserve"> </w:t>
            </w:r>
            <w:r w:rsidR="00420E2A" w:rsidRPr="00420E2A">
              <w:rPr>
                <w:lang w:val="en-US"/>
              </w:rPr>
              <w:t>Chair of RBGE Board of Trustees</w:t>
            </w:r>
          </w:p>
        </w:tc>
        <w:tc>
          <w:tcPr>
            <w:tcW w:w="4819" w:type="dxa"/>
          </w:tcPr>
          <w:p w14:paraId="0FA36713" w14:textId="7900D82D" w:rsidR="00420E2A" w:rsidRPr="00420E2A" w:rsidRDefault="00420E2A" w:rsidP="00E86F28">
            <w:pPr>
              <w:pStyle w:val="BodyText"/>
              <w:spacing w:line="240" w:lineRule="auto"/>
              <w:ind w:left="57"/>
              <w:rPr>
                <w:lang w:val="en-US"/>
              </w:rPr>
            </w:pPr>
            <w:r w:rsidRPr="00420E2A">
              <w:rPr>
                <w:lang w:val="en-US"/>
              </w:rPr>
              <w:t xml:space="preserve">Chair of </w:t>
            </w:r>
            <w:r w:rsidR="00E86F28">
              <w:t>Edinburgh Biomes Oversight Committee</w:t>
            </w:r>
          </w:p>
        </w:tc>
      </w:tr>
      <w:tr w:rsidR="00420E2A" w:rsidRPr="00420E2A" w14:paraId="010A2E5D" w14:textId="77777777" w:rsidTr="00E86F28">
        <w:trPr>
          <w:trHeight w:val="245"/>
        </w:trPr>
        <w:tc>
          <w:tcPr>
            <w:tcW w:w="4961" w:type="dxa"/>
          </w:tcPr>
          <w:p w14:paraId="01505C61" w14:textId="23B5AC8D" w:rsidR="00420E2A" w:rsidRPr="00420E2A" w:rsidRDefault="00E86F28" w:rsidP="00E86F28">
            <w:pPr>
              <w:pStyle w:val="BodyText"/>
              <w:spacing w:line="240" w:lineRule="auto"/>
              <w:rPr>
                <w:lang w:val="en-US"/>
              </w:rPr>
            </w:pPr>
            <w:r>
              <w:rPr>
                <w:lang w:val="en-US"/>
              </w:rPr>
              <w:t xml:space="preserve"> </w:t>
            </w:r>
            <w:r w:rsidR="00420E2A" w:rsidRPr="00420E2A">
              <w:rPr>
                <w:lang w:val="en-US"/>
              </w:rPr>
              <w:t>RBGE Trustee</w:t>
            </w:r>
          </w:p>
        </w:tc>
        <w:tc>
          <w:tcPr>
            <w:tcW w:w="4819" w:type="dxa"/>
          </w:tcPr>
          <w:p w14:paraId="02F4B681" w14:textId="77777777" w:rsidR="00420E2A" w:rsidRPr="00420E2A" w:rsidRDefault="00420E2A" w:rsidP="00420E2A">
            <w:pPr>
              <w:pStyle w:val="BodyText"/>
              <w:ind w:left="340"/>
              <w:rPr>
                <w:lang w:val="en-US"/>
              </w:rPr>
            </w:pPr>
          </w:p>
        </w:tc>
      </w:tr>
      <w:tr w:rsidR="00420E2A" w:rsidRPr="00420E2A" w14:paraId="73B4CF7F" w14:textId="77777777" w:rsidTr="00E86F28">
        <w:trPr>
          <w:trHeight w:val="245"/>
        </w:trPr>
        <w:tc>
          <w:tcPr>
            <w:tcW w:w="4961" w:type="dxa"/>
          </w:tcPr>
          <w:p w14:paraId="7EA146EF" w14:textId="0BA971E5" w:rsidR="00420E2A" w:rsidRPr="00420E2A" w:rsidRDefault="00E86F28" w:rsidP="00E86F28">
            <w:pPr>
              <w:pStyle w:val="BodyText"/>
              <w:spacing w:line="240" w:lineRule="auto"/>
              <w:rPr>
                <w:lang w:val="en-US"/>
              </w:rPr>
            </w:pPr>
            <w:r>
              <w:rPr>
                <w:lang w:val="en-US"/>
              </w:rPr>
              <w:t xml:space="preserve"> </w:t>
            </w:r>
            <w:r w:rsidR="00420E2A" w:rsidRPr="00420E2A">
              <w:rPr>
                <w:lang w:val="en-US"/>
              </w:rPr>
              <w:t>RBGE Trustee</w:t>
            </w:r>
          </w:p>
        </w:tc>
        <w:tc>
          <w:tcPr>
            <w:tcW w:w="4819" w:type="dxa"/>
          </w:tcPr>
          <w:p w14:paraId="0C2B49A4" w14:textId="77777777" w:rsidR="00420E2A" w:rsidRPr="00420E2A" w:rsidRDefault="00420E2A" w:rsidP="00420E2A">
            <w:pPr>
              <w:pStyle w:val="BodyText"/>
              <w:ind w:left="340"/>
              <w:rPr>
                <w:lang w:val="en-US"/>
              </w:rPr>
            </w:pPr>
          </w:p>
        </w:tc>
      </w:tr>
      <w:tr w:rsidR="00420E2A" w:rsidRPr="00420E2A" w14:paraId="47609147" w14:textId="77777777" w:rsidTr="00E86F28">
        <w:trPr>
          <w:trHeight w:val="245"/>
        </w:trPr>
        <w:tc>
          <w:tcPr>
            <w:tcW w:w="4961" w:type="dxa"/>
          </w:tcPr>
          <w:p w14:paraId="7A8940CE" w14:textId="7E831B68" w:rsidR="00420E2A" w:rsidRPr="00420E2A" w:rsidRDefault="00E86F28" w:rsidP="00E86F28">
            <w:pPr>
              <w:pStyle w:val="BodyText"/>
              <w:spacing w:line="240" w:lineRule="auto"/>
              <w:rPr>
                <w:lang w:val="en-US"/>
              </w:rPr>
            </w:pPr>
            <w:r>
              <w:rPr>
                <w:lang w:val="en-US"/>
              </w:rPr>
              <w:t xml:space="preserve"> </w:t>
            </w:r>
            <w:r w:rsidR="00420E2A" w:rsidRPr="00420E2A">
              <w:rPr>
                <w:lang w:val="en-US"/>
              </w:rPr>
              <w:t>Director of Resources and Planning</w:t>
            </w:r>
          </w:p>
        </w:tc>
        <w:tc>
          <w:tcPr>
            <w:tcW w:w="4819" w:type="dxa"/>
          </w:tcPr>
          <w:p w14:paraId="7E8820D5" w14:textId="09B4CC3B" w:rsidR="00420E2A" w:rsidRPr="00420E2A" w:rsidRDefault="00E86F28" w:rsidP="00E86F28">
            <w:pPr>
              <w:pStyle w:val="BodyText"/>
              <w:spacing w:line="240" w:lineRule="auto"/>
              <w:rPr>
                <w:lang w:val="en-US"/>
              </w:rPr>
            </w:pPr>
            <w:r>
              <w:rPr>
                <w:lang w:val="en-US"/>
              </w:rPr>
              <w:t xml:space="preserve"> </w:t>
            </w:r>
            <w:r w:rsidR="00420E2A" w:rsidRPr="00420E2A">
              <w:rPr>
                <w:lang w:val="en-US"/>
              </w:rPr>
              <w:t>Director Responsible for Biomes</w:t>
            </w:r>
          </w:p>
        </w:tc>
      </w:tr>
      <w:tr w:rsidR="00420E2A" w:rsidRPr="00420E2A" w14:paraId="6E7B76A9" w14:textId="77777777" w:rsidTr="00E86F28">
        <w:trPr>
          <w:trHeight w:val="490"/>
        </w:trPr>
        <w:tc>
          <w:tcPr>
            <w:tcW w:w="4961" w:type="dxa"/>
          </w:tcPr>
          <w:p w14:paraId="5EB21B0C" w14:textId="06BF4DFC" w:rsidR="00420E2A" w:rsidRPr="00420E2A" w:rsidRDefault="00E86F28" w:rsidP="00E86F28">
            <w:pPr>
              <w:pStyle w:val="BodyText"/>
              <w:spacing w:line="240" w:lineRule="auto"/>
              <w:rPr>
                <w:lang w:val="en-US"/>
              </w:rPr>
            </w:pPr>
            <w:r>
              <w:rPr>
                <w:lang w:val="en-US"/>
              </w:rPr>
              <w:t xml:space="preserve"> </w:t>
            </w:r>
            <w:r w:rsidR="00420E2A" w:rsidRPr="00420E2A">
              <w:rPr>
                <w:lang w:val="en-US"/>
              </w:rPr>
              <w:t>External Advisory Member, appointed by RBGE</w:t>
            </w:r>
          </w:p>
          <w:p w14:paraId="71C4756C" w14:textId="741F70EB" w:rsidR="00420E2A" w:rsidRPr="00420E2A" w:rsidRDefault="00E86F28" w:rsidP="00E86F28">
            <w:pPr>
              <w:pStyle w:val="BodyText"/>
              <w:spacing w:line="240" w:lineRule="auto"/>
              <w:rPr>
                <w:lang w:val="en-US"/>
              </w:rPr>
            </w:pPr>
            <w:r>
              <w:rPr>
                <w:lang w:val="en-US"/>
              </w:rPr>
              <w:t xml:space="preserve"> </w:t>
            </w:r>
            <w:r w:rsidR="00420E2A" w:rsidRPr="00420E2A">
              <w:rPr>
                <w:lang w:val="en-US"/>
              </w:rPr>
              <w:t>Board of Trustees</w:t>
            </w:r>
          </w:p>
        </w:tc>
        <w:tc>
          <w:tcPr>
            <w:tcW w:w="4819" w:type="dxa"/>
          </w:tcPr>
          <w:p w14:paraId="18D996D0" w14:textId="77777777" w:rsidR="00420E2A" w:rsidRPr="00420E2A" w:rsidRDefault="00420E2A" w:rsidP="00420E2A">
            <w:pPr>
              <w:pStyle w:val="BodyText"/>
              <w:ind w:left="340"/>
              <w:rPr>
                <w:lang w:val="en-US"/>
              </w:rPr>
            </w:pPr>
          </w:p>
        </w:tc>
      </w:tr>
      <w:tr w:rsidR="00420E2A" w:rsidRPr="00420E2A" w14:paraId="6E770224" w14:textId="77777777" w:rsidTr="00E86F28">
        <w:trPr>
          <w:trHeight w:val="240"/>
        </w:trPr>
        <w:tc>
          <w:tcPr>
            <w:tcW w:w="4961" w:type="dxa"/>
          </w:tcPr>
          <w:p w14:paraId="11842E14" w14:textId="4B73DB3C" w:rsidR="00420E2A" w:rsidRPr="00420E2A" w:rsidRDefault="00E86F28" w:rsidP="00E86F28">
            <w:pPr>
              <w:pStyle w:val="BodyText"/>
              <w:spacing w:line="240" w:lineRule="auto"/>
              <w:rPr>
                <w:lang w:val="en-US"/>
              </w:rPr>
            </w:pPr>
            <w:r>
              <w:rPr>
                <w:lang w:val="en-US"/>
              </w:rPr>
              <w:t xml:space="preserve"> </w:t>
            </w:r>
            <w:r w:rsidR="00420E2A" w:rsidRPr="00420E2A">
              <w:rPr>
                <w:lang w:val="en-US"/>
              </w:rPr>
              <w:t>Director of Development &amp;</w:t>
            </w:r>
            <w:r>
              <w:rPr>
                <w:lang w:val="en-US"/>
              </w:rPr>
              <w:t xml:space="preserve"> </w:t>
            </w:r>
            <w:r w:rsidR="00420E2A" w:rsidRPr="00420E2A">
              <w:rPr>
                <w:lang w:val="en-US"/>
              </w:rPr>
              <w:t>Communications</w:t>
            </w:r>
          </w:p>
        </w:tc>
        <w:tc>
          <w:tcPr>
            <w:tcW w:w="4819" w:type="dxa"/>
          </w:tcPr>
          <w:p w14:paraId="16E87256" w14:textId="780BADCD" w:rsidR="00420E2A" w:rsidRPr="00420E2A" w:rsidRDefault="00E86F28" w:rsidP="00E86F28">
            <w:pPr>
              <w:pStyle w:val="BodyText"/>
              <w:spacing w:line="240" w:lineRule="auto"/>
              <w:rPr>
                <w:lang w:val="en-US"/>
              </w:rPr>
            </w:pPr>
            <w:r>
              <w:rPr>
                <w:lang w:val="en-US"/>
              </w:rPr>
              <w:t xml:space="preserve"> </w:t>
            </w:r>
            <w:r w:rsidR="00420E2A" w:rsidRPr="00420E2A">
              <w:rPr>
                <w:lang w:val="en-US"/>
              </w:rPr>
              <w:t>To attend on a quarterly basis</w:t>
            </w:r>
          </w:p>
        </w:tc>
      </w:tr>
      <w:tr w:rsidR="00420E2A" w:rsidRPr="00420E2A" w14:paraId="6D64D2EA" w14:textId="77777777" w:rsidTr="00E86F28">
        <w:trPr>
          <w:trHeight w:val="245"/>
        </w:trPr>
        <w:tc>
          <w:tcPr>
            <w:tcW w:w="4961" w:type="dxa"/>
          </w:tcPr>
          <w:p w14:paraId="669A020E" w14:textId="15FEE66D" w:rsidR="00420E2A" w:rsidRPr="00420E2A" w:rsidRDefault="00E86F28" w:rsidP="00E86F28">
            <w:pPr>
              <w:pStyle w:val="BodyText"/>
              <w:spacing w:line="240" w:lineRule="auto"/>
              <w:rPr>
                <w:lang w:val="en-US"/>
              </w:rPr>
            </w:pPr>
            <w:r>
              <w:rPr>
                <w:lang w:val="en-US"/>
              </w:rPr>
              <w:t xml:space="preserve"> </w:t>
            </w:r>
            <w:r w:rsidR="00420E2A" w:rsidRPr="00420E2A">
              <w:rPr>
                <w:lang w:val="en-US"/>
              </w:rPr>
              <w:t>Regius Keeper</w:t>
            </w:r>
          </w:p>
        </w:tc>
        <w:tc>
          <w:tcPr>
            <w:tcW w:w="4819" w:type="dxa"/>
          </w:tcPr>
          <w:p w14:paraId="3D4DD157" w14:textId="73177E6A" w:rsidR="00420E2A" w:rsidRPr="00420E2A" w:rsidRDefault="00E86F28" w:rsidP="00E86F28">
            <w:pPr>
              <w:pStyle w:val="BodyText"/>
              <w:spacing w:line="240" w:lineRule="auto"/>
              <w:rPr>
                <w:lang w:val="en-US"/>
              </w:rPr>
            </w:pPr>
            <w:r>
              <w:rPr>
                <w:lang w:val="en-US"/>
              </w:rPr>
              <w:t xml:space="preserve"> </w:t>
            </w:r>
            <w:r w:rsidR="00420E2A" w:rsidRPr="00420E2A">
              <w:rPr>
                <w:lang w:val="en-US"/>
              </w:rPr>
              <w:t>Senior Responsible Officer</w:t>
            </w:r>
          </w:p>
        </w:tc>
      </w:tr>
      <w:tr w:rsidR="00420E2A" w:rsidRPr="00420E2A" w14:paraId="1E0206DA" w14:textId="77777777" w:rsidTr="00CE0C6F">
        <w:trPr>
          <w:trHeight w:val="245"/>
        </w:trPr>
        <w:tc>
          <w:tcPr>
            <w:tcW w:w="9780" w:type="dxa"/>
            <w:gridSpan w:val="2"/>
          </w:tcPr>
          <w:p w14:paraId="4FFC52D1" w14:textId="6EDA9DF7" w:rsidR="00420E2A" w:rsidRPr="00420E2A" w:rsidRDefault="00E86F28" w:rsidP="00E86F28">
            <w:pPr>
              <w:pStyle w:val="BodyText"/>
              <w:spacing w:line="240" w:lineRule="auto"/>
              <w:rPr>
                <w:b/>
                <w:lang w:val="en-US"/>
              </w:rPr>
            </w:pPr>
            <w:r>
              <w:rPr>
                <w:b/>
                <w:lang w:val="en-US"/>
              </w:rPr>
              <w:t xml:space="preserve"> </w:t>
            </w:r>
            <w:r w:rsidR="00420E2A" w:rsidRPr="00420E2A">
              <w:rPr>
                <w:b/>
                <w:lang w:val="en-US"/>
              </w:rPr>
              <w:t>Attendees</w:t>
            </w:r>
          </w:p>
        </w:tc>
      </w:tr>
      <w:tr w:rsidR="00420E2A" w:rsidRPr="00420E2A" w14:paraId="24BB96A9" w14:textId="77777777" w:rsidTr="00E86F28">
        <w:trPr>
          <w:trHeight w:val="245"/>
        </w:trPr>
        <w:tc>
          <w:tcPr>
            <w:tcW w:w="4961" w:type="dxa"/>
          </w:tcPr>
          <w:p w14:paraId="4ECD9463" w14:textId="53EAF9AD" w:rsidR="00420E2A" w:rsidRPr="00420E2A" w:rsidRDefault="00E86F28" w:rsidP="00E86F28">
            <w:pPr>
              <w:pStyle w:val="BodyText"/>
              <w:spacing w:line="240" w:lineRule="auto"/>
              <w:rPr>
                <w:lang w:val="en-US"/>
              </w:rPr>
            </w:pPr>
            <w:r>
              <w:rPr>
                <w:lang w:val="en-US"/>
              </w:rPr>
              <w:t xml:space="preserve"> </w:t>
            </w:r>
            <w:r w:rsidR="00420E2A" w:rsidRPr="00420E2A">
              <w:rPr>
                <w:lang w:val="en-US"/>
              </w:rPr>
              <w:t>Head of Edinburgh Biomes</w:t>
            </w:r>
          </w:p>
        </w:tc>
        <w:tc>
          <w:tcPr>
            <w:tcW w:w="4819" w:type="dxa"/>
          </w:tcPr>
          <w:p w14:paraId="3FC286D6" w14:textId="77777777" w:rsidR="00420E2A" w:rsidRPr="00420E2A" w:rsidRDefault="00420E2A" w:rsidP="00420E2A">
            <w:pPr>
              <w:pStyle w:val="BodyText"/>
              <w:ind w:left="340"/>
              <w:rPr>
                <w:lang w:val="en-US"/>
              </w:rPr>
            </w:pPr>
          </w:p>
        </w:tc>
      </w:tr>
      <w:tr w:rsidR="00420E2A" w:rsidRPr="00420E2A" w14:paraId="2F026B9B" w14:textId="77777777" w:rsidTr="00E86F28">
        <w:trPr>
          <w:trHeight w:val="245"/>
        </w:trPr>
        <w:tc>
          <w:tcPr>
            <w:tcW w:w="4961" w:type="dxa"/>
          </w:tcPr>
          <w:p w14:paraId="4B8F9FD8" w14:textId="78793FE1" w:rsidR="00420E2A" w:rsidRPr="00420E2A" w:rsidRDefault="00E86F28" w:rsidP="00E86F28">
            <w:pPr>
              <w:pStyle w:val="BodyText"/>
              <w:spacing w:line="240" w:lineRule="auto"/>
              <w:rPr>
                <w:lang w:val="en-US"/>
              </w:rPr>
            </w:pPr>
            <w:r>
              <w:rPr>
                <w:lang w:val="en-US"/>
              </w:rPr>
              <w:t xml:space="preserve"> </w:t>
            </w:r>
            <w:r w:rsidR="00420E2A" w:rsidRPr="00420E2A">
              <w:rPr>
                <w:lang w:val="en-US"/>
              </w:rPr>
              <w:t>Edinburgh Biomes Project Manager</w:t>
            </w:r>
          </w:p>
        </w:tc>
        <w:tc>
          <w:tcPr>
            <w:tcW w:w="4819" w:type="dxa"/>
          </w:tcPr>
          <w:p w14:paraId="5FF40220" w14:textId="77777777" w:rsidR="00420E2A" w:rsidRPr="00420E2A" w:rsidRDefault="00420E2A" w:rsidP="00420E2A">
            <w:pPr>
              <w:pStyle w:val="BodyText"/>
              <w:ind w:left="340"/>
              <w:rPr>
                <w:lang w:val="en-US"/>
              </w:rPr>
            </w:pPr>
          </w:p>
        </w:tc>
      </w:tr>
      <w:tr w:rsidR="00420E2A" w:rsidRPr="00420E2A" w14:paraId="752DD1C5" w14:textId="77777777" w:rsidTr="00E86F28">
        <w:trPr>
          <w:trHeight w:val="245"/>
        </w:trPr>
        <w:tc>
          <w:tcPr>
            <w:tcW w:w="4961" w:type="dxa"/>
          </w:tcPr>
          <w:p w14:paraId="0AE6D4F5" w14:textId="5E94995E" w:rsidR="00420E2A" w:rsidRPr="00420E2A" w:rsidRDefault="00E86F28" w:rsidP="00E86F28">
            <w:pPr>
              <w:pStyle w:val="BodyText"/>
              <w:spacing w:line="240" w:lineRule="auto"/>
              <w:rPr>
                <w:lang w:val="en-US"/>
              </w:rPr>
            </w:pPr>
            <w:r>
              <w:rPr>
                <w:lang w:val="en-US"/>
              </w:rPr>
              <w:t xml:space="preserve"> </w:t>
            </w:r>
            <w:r w:rsidR="00420E2A" w:rsidRPr="00420E2A">
              <w:rPr>
                <w:lang w:val="en-US"/>
              </w:rPr>
              <w:t>Biomes Project Officer</w:t>
            </w:r>
          </w:p>
        </w:tc>
        <w:tc>
          <w:tcPr>
            <w:tcW w:w="4819" w:type="dxa"/>
          </w:tcPr>
          <w:p w14:paraId="54845E98" w14:textId="6759ACE7" w:rsidR="00420E2A" w:rsidRPr="00420E2A" w:rsidRDefault="00E86F28" w:rsidP="00E86F28">
            <w:pPr>
              <w:pStyle w:val="BodyText"/>
              <w:spacing w:line="240" w:lineRule="auto"/>
              <w:rPr>
                <w:lang w:val="en-US"/>
              </w:rPr>
            </w:pPr>
            <w:r>
              <w:rPr>
                <w:lang w:val="en-US"/>
              </w:rPr>
              <w:t xml:space="preserve"> </w:t>
            </w:r>
            <w:r w:rsidR="00420E2A" w:rsidRPr="00420E2A">
              <w:rPr>
                <w:lang w:val="en-US"/>
              </w:rPr>
              <w:t>Administration and minutes</w:t>
            </w:r>
          </w:p>
        </w:tc>
      </w:tr>
      <w:tr w:rsidR="00420E2A" w:rsidRPr="00420E2A" w14:paraId="009683D7" w14:textId="77777777" w:rsidTr="00CE0C6F">
        <w:trPr>
          <w:trHeight w:val="485"/>
        </w:trPr>
        <w:tc>
          <w:tcPr>
            <w:tcW w:w="9780" w:type="dxa"/>
            <w:gridSpan w:val="2"/>
          </w:tcPr>
          <w:p w14:paraId="79D569A0" w14:textId="7A477DDE" w:rsidR="00420E2A" w:rsidRPr="00420E2A" w:rsidRDefault="00E86F28" w:rsidP="00E86F28">
            <w:pPr>
              <w:pStyle w:val="BodyText"/>
              <w:spacing w:after="120" w:line="240" w:lineRule="auto"/>
              <w:contextualSpacing/>
              <w:rPr>
                <w:lang w:val="en-US"/>
              </w:rPr>
            </w:pPr>
            <w:r>
              <w:rPr>
                <w:lang w:val="en-US"/>
              </w:rPr>
              <w:t xml:space="preserve"> </w:t>
            </w:r>
            <w:r w:rsidR="00420E2A" w:rsidRPr="00420E2A">
              <w:rPr>
                <w:lang w:val="en-US"/>
              </w:rPr>
              <w:t>Additional RBGE staff members and external consultants may be invited as required for</w:t>
            </w:r>
          </w:p>
          <w:p w14:paraId="0B421118" w14:textId="0F563BF9" w:rsidR="00420E2A" w:rsidRPr="00420E2A" w:rsidRDefault="00E86F28" w:rsidP="00E86F28">
            <w:pPr>
              <w:pStyle w:val="BodyText"/>
              <w:spacing w:after="120" w:line="240" w:lineRule="auto"/>
              <w:contextualSpacing/>
              <w:rPr>
                <w:lang w:val="en-US"/>
              </w:rPr>
            </w:pPr>
            <w:r>
              <w:rPr>
                <w:lang w:val="en-US"/>
              </w:rPr>
              <w:t xml:space="preserve"> </w:t>
            </w:r>
            <w:r w:rsidR="00420E2A" w:rsidRPr="00420E2A">
              <w:rPr>
                <w:lang w:val="en-US"/>
              </w:rPr>
              <w:t>specific meetings/agenda items</w:t>
            </w:r>
          </w:p>
        </w:tc>
      </w:tr>
    </w:tbl>
    <w:p w14:paraId="4E5D9E97" w14:textId="170E5094" w:rsidR="00420E2A" w:rsidRDefault="00420E2A" w:rsidP="00420E2A">
      <w:pPr>
        <w:pStyle w:val="BodyText"/>
        <w:spacing w:after="0" w:line="240" w:lineRule="auto"/>
        <w:ind w:left="340"/>
      </w:pPr>
    </w:p>
    <w:p w14:paraId="35E46000" w14:textId="77777777" w:rsidR="00E86F28" w:rsidRDefault="00E86F28" w:rsidP="00420E2A">
      <w:pPr>
        <w:pStyle w:val="BodyText"/>
        <w:spacing w:after="0" w:line="240" w:lineRule="auto"/>
        <w:ind w:left="340"/>
      </w:pPr>
    </w:p>
    <w:p w14:paraId="283C15A0" w14:textId="77777777" w:rsidR="00E86F28" w:rsidRDefault="00E86F28" w:rsidP="00420E2A">
      <w:pPr>
        <w:pStyle w:val="BodyText"/>
        <w:spacing w:after="0" w:line="240" w:lineRule="auto"/>
        <w:ind w:left="340"/>
      </w:pPr>
    </w:p>
    <w:p w14:paraId="0CC896F3" w14:textId="77777777" w:rsidR="00E86F28" w:rsidRDefault="00E86F28" w:rsidP="00420E2A">
      <w:pPr>
        <w:pStyle w:val="BodyText"/>
        <w:spacing w:after="0" w:line="240" w:lineRule="auto"/>
        <w:ind w:left="340"/>
      </w:pPr>
    </w:p>
    <w:p w14:paraId="503D7047" w14:textId="77777777" w:rsidR="00E86F28" w:rsidRDefault="00E86F28" w:rsidP="00420E2A">
      <w:pPr>
        <w:pStyle w:val="BodyText"/>
        <w:spacing w:after="0" w:line="240" w:lineRule="auto"/>
        <w:ind w:left="340"/>
      </w:pPr>
    </w:p>
    <w:p w14:paraId="7899E70F" w14:textId="77777777" w:rsidR="00420E2A" w:rsidRDefault="00420E2A" w:rsidP="00420E2A">
      <w:pPr>
        <w:pStyle w:val="BodyText"/>
        <w:spacing w:after="0" w:line="240" w:lineRule="auto"/>
      </w:pPr>
    </w:p>
    <w:p w14:paraId="43423358" w14:textId="5DAC1074" w:rsidR="00420E2A" w:rsidRPr="00CE0C6F" w:rsidRDefault="00420E2A" w:rsidP="00CE0C6F">
      <w:pPr>
        <w:pStyle w:val="ListNumber"/>
        <w:rPr>
          <w:rFonts w:ascii="Public Sans SemiBold" w:hAnsi="Public Sans SemiBold"/>
        </w:rPr>
      </w:pPr>
      <w:r w:rsidRPr="00CE0C6F">
        <w:rPr>
          <w:rFonts w:ascii="Public Sans SemiBold" w:hAnsi="Public Sans SemiBold"/>
        </w:rPr>
        <w:lastRenderedPageBreak/>
        <w:t>Terms of Office</w:t>
      </w:r>
    </w:p>
    <w:p w14:paraId="36E94B46" w14:textId="77777777" w:rsidR="00CE0C6F" w:rsidRDefault="00CE0C6F" w:rsidP="00420E2A">
      <w:pPr>
        <w:pStyle w:val="BodyText"/>
        <w:spacing w:after="0" w:line="240" w:lineRule="auto"/>
      </w:pPr>
    </w:p>
    <w:p w14:paraId="5DB88B69" w14:textId="2774623B" w:rsidR="00420E2A" w:rsidRDefault="00420E2A" w:rsidP="00CE0C6F">
      <w:pPr>
        <w:pStyle w:val="BodyText"/>
        <w:numPr>
          <w:ilvl w:val="0"/>
          <w:numId w:val="39"/>
        </w:numPr>
        <w:spacing w:after="0" w:line="240" w:lineRule="auto"/>
      </w:pPr>
      <w:r>
        <w:t>Chair and RBGE Trustees – commensurate with tenure as RBGE Trustee, or as agreed by RBGE Board of Trustees</w:t>
      </w:r>
    </w:p>
    <w:p w14:paraId="0BC93030" w14:textId="04937176" w:rsidR="00420E2A" w:rsidRDefault="00420E2A" w:rsidP="00CE0C6F">
      <w:pPr>
        <w:pStyle w:val="BodyText"/>
        <w:numPr>
          <w:ilvl w:val="0"/>
          <w:numId w:val="39"/>
        </w:numPr>
        <w:spacing w:after="0" w:line="240" w:lineRule="auto"/>
      </w:pPr>
      <w:r>
        <w:t>External Member – Up to three years with the possibility of reappointment for a further three years one time</w:t>
      </w:r>
    </w:p>
    <w:p w14:paraId="404A4A46" w14:textId="77777777" w:rsidR="00420E2A" w:rsidRDefault="00420E2A" w:rsidP="00420E2A">
      <w:pPr>
        <w:pStyle w:val="BodyText"/>
        <w:spacing w:after="0" w:line="240" w:lineRule="auto"/>
      </w:pPr>
    </w:p>
    <w:p w14:paraId="7D10390A" w14:textId="41EEB531" w:rsidR="00420E2A" w:rsidRPr="00420E2A" w:rsidRDefault="00420E2A" w:rsidP="00420E2A">
      <w:pPr>
        <w:pStyle w:val="ListNumber"/>
        <w:rPr>
          <w:rFonts w:ascii="Public Sans SemiBold" w:hAnsi="Public Sans SemiBold"/>
        </w:rPr>
      </w:pPr>
      <w:r w:rsidRPr="00420E2A">
        <w:rPr>
          <w:rFonts w:ascii="Public Sans SemiBold" w:hAnsi="Public Sans SemiBold"/>
        </w:rPr>
        <w:t>Duties</w:t>
      </w:r>
    </w:p>
    <w:p w14:paraId="72693E20" w14:textId="77777777" w:rsidR="00420E2A" w:rsidRDefault="00420E2A" w:rsidP="00420E2A">
      <w:pPr>
        <w:pStyle w:val="BodyText"/>
        <w:spacing w:after="0" w:line="240" w:lineRule="auto"/>
      </w:pPr>
    </w:p>
    <w:p w14:paraId="4A813774" w14:textId="2BEA674E" w:rsidR="00420E2A" w:rsidRDefault="00420E2A" w:rsidP="00CE0C6F">
      <w:pPr>
        <w:pStyle w:val="BodyText"/>
        <w:spacing w:after="0" w:line="240" w:lineRule="auto"/>
        <w:ind w:firstLine="340"/>
      </w:pPr>
      <w:r>
        <w:t xml:space="preserve">The </w:t>
      </w:r>
      <w:r w:rsidR="00E86F28">
        <w:t>Edinburgh Biomes</w:t>
      </w:r>
      <w:r>
        <w:t xml:space="preserve"> Oversight Committee will:</w:t>
      </w:r>
    </w:p>
    <w:p w14:paraId="6925EF65" w14:textId="77777777" w:rsidR="00CE0C6F" w:rsidRDefault="00CE0C6F" w:rsidP="00420E2A">
      <w:pPr>
        <w:pStyle w:val="BodyText"/>
        <w:spacing w:after="0" w:line="240" w:lineRule="auto"/>
      </w:pPr>
    </w:p>
    <w:p w14:paraId="5A393149" w14:textId="02788653" w:rsidR="00420E2A" w:rsidRDefault="00420E2A" w:rsidP="00CE0C6F">
      <w:pPr>
        <w:pStyle w:val="BodyText"/>
        <w:numPr>
          <w:ilvl w:val="0"/>
          <w:numId w:val="40"/>
        </w:numPr>
        <w:spacing w:after="0" w:line="240" w:lineRule="auto"/>
      </w:pPr>
      <w:r>
        <w:t>Monitor, scrutinize, and challenge on behalf of RBGE Board of Trustees, the development and implementation of Edinburgh Biomes in order that it meets its outcomes.</w:t>
      </w:r>
    </w:p>
    <w:p w14:paraId="5F2496AF" w14:textId="5A89D435" w:rsidR="00420E2A" w:rsidRDefault="00420E2A" w:rsidP="00CE0C6F">
      <w:pPr>
        <w:pStyle w:val="BodyText"/>
        <w:numPr>
          <w:ilvl w:val="0"/>
          <w:numId w:val="40"/>
        </w:numPr>
        <w:spacing w:after="0" w:line="240" w:lineRule="auto"/>
      </w:pPr>
      <w:r>
        <w:t>Scrutinize, confirm and where necessary adjust, the Edinburgh Biomes budget and</w:t>
      </w:r>
      <w:r w:rsidR="00E86F28">
        <w:t xml:space="preserve"> </w:t>
      </w:r>
      <w:r>
        <w:t>timeline (within delegated authority).</w:t>
      </w:r>
    </w:p>
    <w:p w14:paraId="19B59743" w14:textId="45CA7FAE" w:rsidR="00420E2A" w:rsidRDefault="00420E2A" w:rsidP="00CE0C6F">
      <w:pPr>
        <w:pStyle w:val="BodyText"/>
        <w:numPr>
          <w:ilvl w:val="0"/>
          <w:numId w:val="40"/>
        </w:numPr>
        <w:spacing w:after="0" w:line="240" w:lineRule="auto"/>
      </w:pPr>
      <w:r>
        <w:t xml:space="preserve">Monitor and scrutinize adherence to the Scottish Government’s programme and project management </w:t>
      </w:r>
      <w:r w:rsidR="00CE0C6F">
        <w:t>p</w:t>
      </w:r>
      <w:r>
        <w:t>rinciples, the Scottish Finance Manual and HM Treasury Green Book.</w:t>
      </w:r>
    </w:p>
    <w:p w14:paraId="66789717" w14:textId="4A4469DD" w:rsidR="00420E2A" w:rsidRDefault="00420E2A" w:rsidP="00CE0C6F">
      <w:pPr>
        <w:pStyle w:val="BodyText"/>
        <w:numPr>
          <w:ilvl w:val="0"/>
          <w:numId w:val="40"/>
        </w:numPr>
        <w:spacing w:after="0" w:line="240" w:lineRule="auto"/>
      </w:pPr>
      <w:r>
        <w:t>Review and input to the identification and mitigation of key Programme risks.</w:t>
      </w:r>
    </w:p>
    <w:p w14:paraId="3B493E93" w14:textId="74C7B231" w:rsidR="00420E2A" w:rsidRDefault="00420E2A" w:rsidP="00CE0C6F">
      <w:pPr>
        <w:pStyle w:val="BodyText"/>
        <w:numPr>
          <w:ilvl w:val="0"/>
          <w:numId w:val="40"/>
        </w:numPr>
        <w:spacing w:after="0" w:line="240" w:lineRule="auto"/>
      </w:pPr>
      <w:r>
        <w:t>Consider and agree programme change requests to the value of more than £250kand less than</w:t>
      </w:r>
    </w:p>
    <w:p w14:paraId="03F2527D" w14:textId="77777777" w:rsidR="00420E2A" w:rsidRDefault="00420E2A" w:rsidP="00CE0C6F">
      <w:pPr>
        <w:pStyle w:val="BodyText"/>
        <w:numPr>
          <w:ilvl w:val="0"/>
          <w:numId w:val="40"/>
        </w:numPr>
        <w:spacing w:after="0" w:line="240" w:lineRule="auto"/>
      </w:pPr>
      <w:r>
        <w:t>£1m in any one month.</w:t>
      </w:r>
    </w:p>
    <w:p w14:paraId="02534B06" w14:textId="62F7FAA5" w:rsidR="00420E2A" w:rsidRDefault="00420E2A" w:rsidP="00CE0C6F">
      <w:pPr>
        <w:pStyle w:val="BodyText"/>
        <w:numPr>
          <w:ilvl w:val="0"/>
          <w:numId w:val="40"/>
        </w:numPr>
        <w:spacing w:after="0" w:line="240" w:lineRule="auto"/>
      </w:pPr>
      <w:r>
        <w:t>Address and resolve issues (to limit of delegated authority) identified by the Committee, or referred to it by the SRO, Edinburgh Biomes Programme Board or the Board of Trustees.</w:t>
      </w:r>
    </w:p>
    <w:p w14:paraId="5071CED7" w14:textId="5B66CA20" w:rsidR="00420E2A" w:rsidRDefault="00420E2A" w:rsidP="00CE0C6F">
      <w:pPr>
        <w:pStyle w:val="BodyText"/>
        <w:numPr>
          <w:ilvl w:val="0"/>
          <w:numId w:val="40"/>
        </w:numPr>
        <w:spacing w:after="0" w:line="240" w:lineRule="auto"/>
      </w:pPr>
      <w:r>
        <w:t>Provide advice and recommendations to the Board of Trustees relating to Edinburgh Biomes.</w:t>
      </w:r>
    </w:p>
    <w:p w14:paraId="3918E7A6" w14:textId="6FE42379" w:rsidR="00420E2A" w:rsidRDefault="00420E2A" w:rsidP="00CE0C6F">
      <w:pPr>
        <w:pStyle w:val="BodyText"/>
        <w:numPr>
          <w:ilvl w:val="0"/>
          <w:numId w:val="40"/>
        </w:numPr>
        <w:spacing w:after="0" w:line="240" w:lineRule="auto"/>
      </w:pPr>
      <w:r>
        <w:t>Provide support and guidance to the SRO, Director of Resources and Planning and Head of Edinburgh Biomes.</w:t>
      </w:r>
    </w:p>
    <w:p w14:paraId="0B7B981C" w14:textId="749EC9EC" w:rsidR="00420E2A" w:rsidRDefault="00420E2A" w:rsidP="00CE0C6F">
      <w:pPr>
        <w:pStyle w:val="BodyText"/>
        <w:numPr>
          <w:ilvl w:val="0"/>
          <w:numId w:val="40"/>
        </w:numPr>
        <w:spacing w:after="0" w:line="240" w:lineRule="auto"/>
      </w:pPr>
      <w:r>
        <w:t>Review Edinburgh Biomes governance arrangements and recommend changes, to</w:t>
      </w:r>
      <w:r w:rsidR="00E86F28">
        <w:t xml:space="preserve"> </w:t>
      </w:r>
      <w:r>
        <w:t>the RBGE Board of Trustees.</w:t>
      </w:r>
    </w:p>
    <w:p w14:paraId="1F87249E" w14:textId="7AA915BB" w:rsidR="00420E2A" w:rsidRDefault="00420E2A" w:rsidP="00CE0C6F">
      <w:pPr>
        <w:pStyle w:val="BodyText"/>
        <w:numPr>
          <w:ilvl w:val="0"/>
          <w:numId w:val="40"/>
        </w:numPr>
        <w:spacing w:after="0" w:line="240" w:lineRule="auto"/>
      </w:pPr>
      <w:r>
        <w:t>Consider Biomes Fundraising on a quarterly basis, both receiving an update and discussing strategic approaches.</w:t>
      </w:r>
    </w:p>
    <w:p w14:paraId="1E948EF4" w14:textId="5E8FD67E" w:rsidR="00420E2A" w:rsidRDefault="00420E2A" w:rsidP="00CE0C6F">
      <w:pPr>
        <w:pStyle w:val="BodyText"/>
        <w:numPr>
          <w:ilvl w:val="0"/>
          <w:numId w:val="40"/>
        </w:numPr>
        <w:spacing w:after="0" w:line="240" w:lineRule="auto"/>
      </w:pPr>
      <w:r>
        <w:t>Resolve escalated issues.</w:t>
      </w:r>
    </w:p>
    <w:p w14:paraId="443CDA0B" w14:textId="77777777" w:rsidR="00420E2A" w:rsidRDefault="00420E2A" w:rsidP="00420E2A">
      <w:pPr>
        <w:pStyle w:val="BodyText"/>
        <w:spacing w:after="0" w:line="240" w:lineRule="auto"/>
      </w:pPr>
      <w:r>
        <w:t xml:space="preserve"> </w:t>
      </w:r>
    </w:p>
    <w:p w14:paraId="6D85A2B2" w14:textId="334D7A87" w:rsidR="00420E2A" w:rsidRPr="00420E2A" w:rsidRDefault="00420E2A" w:rsidP="00420E2A">
      <w:pPr>
        <w:pStyle w:val="ListNumber"/>
        <w:rPr>
          <w:rFonts w:ascii="Public Sans SemiBold" w:hAnsi="Public Sans SemiBold"/>
        </w:rPr>
      </w:pPr>
      <w:r w:rsidRPr="00420E2A">
        <w:rPr>
          <w:rFonts w:ascii="Public Sans SemiBold" w:hAnsi="Public Sans SemiBold"/>
        </w:rPr>
        <w:t>Frequency of Meetings</w:t>
      </w:r>
    </w:p>
    <w:p w14:paraId="3ABF8A8A" w14:textId="77777777" w:rsidR="00420E2A" w:rsidRDefault="00420E2A" w:rsidP="00420E2A">
      <w:pPr>
        <w:pStyle w:val="BodyText"/>
        <w:spacing w:after="0" w:line="240" w:lineRule="auto"/>
      </w:pPr>
    </w:p>
    <w:p w14:paraId="61329DFB" w14:textId="2768091F" w:rsidR="00420E2A" w:rsidRDefault="00420E2A" w:rsidP="00CE0C6F">
      <w:pPr>
        <w:pStyle w:val="BodyText"/>
        <w:spacing w:after="0" w:line="240" w:lineRule="auto"/>
        <w:ind w:left="340"/>
      </w:pPr>
      <w:r>
        <w:t xml:space="preserve">The </w:t>
      </w:r>
      <w:r w:rsidR="00E86F28">
        <w:t xml:space="preserve">Edinburgh Biomes Oversight Committee </w:t>
      </w:r>
      <w:r>
        <w:t xml:space="preserve">meets monthly, within two weeks of the </w:t>
      </w:r>
      <w:r w:rsidR="00E86F28">
        <w:t>Edinburgh Biomes</w:t>
      </w:r>
      <w:r>
        <w:t xml:space="preserve"> Programme Board meeting and/or additional Project Steering Group meetings where practicable and in line with the E</w:t>
      </w:r>
      <w:r w:rsidR="00E86F28">
        <w:t>dinburgh Biomes Programme Board meeting</w:t>
      </w:r>
      <w:r>
        <w:t xml:space="preserve"> scheduling. The meeting will be cancelled by exception should it be agreed there is not adequate need. The Fundraising element of the meetings is scheduled quarterly in each </w:t>
      </w:r>
      <w:r w:rsidR="00E86F28">
        <w:t xml:space="preserve">Edinburgh Biomes Oversight Committee </w:t>
      </w:r>
      <w:r>
        <w:t>meeting directly preceding the RBGE Board of Trustees meetings.</w:t>
      </w:r>
    </w:p>
    <w:p w14:paraId="6286A658" w14:textId="77777777" w:rsidR="00E86F28" w:rsidRDefault="00E86F28" w:rsidP="00E86F28">
      <w:pPr>
        <w:pStyle w:val="ListNumber"/>
        <w:numPr>
          <w:ilvl w:val="0"/>
          <w:numId w:val="0"/>
        </w:numPr>
        <w:ind w:left="340"/>
        <w:rPr>
          <w:rFonts w:ascii="Public Sans SemiBold" w:hAnsi="Public Sans SemiBold"/>
        </w:rPr>
      </w:pPr>
    </w:p>
    <w:p w14:paraId="6DE39BD2" w14:textId="6344D405" w:rsidR="00420E2A" w:rsidRPr="00420E2A" w:rsidRDefault="00420E2A" w:rsidP="00420E2A">
      <w:pPr>
        <w:pStyle w:val="ListNumber"/>
        <w:rPr>
          <w:rFonts w:ascii="Public Sans SemiBold" w:hAnsi="Public Sans SemiBold"/>
        </w:rPr>
      </w:pPr>
      <w:r w:rsidRPr="00420E2A">
        <w:rPr>
          <w:rFonts w:ascii="Public Sans SemiBold" w:hAnsi="Public Sans SemiBold"/>
        </w:rPr>
        <w:t>Conduct of Meetings</w:t>
      </w:r>
    </w:p>
    <w:p w14:paraId="4FDDA7DF" w14:textId="77777777" w:rsidR="00420E2A" w:rsidRDefault="00420E2A" w:rsidP="00420E2A">
      <w:pPr>
        <w:pStyle w:val="BodyText"/>
        <w:spacing w:after="0" w:line="240" w:lineRule="auto"/>
      </w:pPr>
    </w:p>
    <w:p w14:paraId="057DF51A" w14:textId="38D026F0" w:rsidR="00420E2A" w:rsidRDefault="00420E2A" w:rsidP="00CE0C6F">
      <w:pPr>
        <w:pStyle w:val="BodyText"/>
        <w:numPr>
          <w:ilvl w:val="0"/>
          <w:numId w:val="41"/>
        </w:numPr>
        <w:spacing w:after="0" w:line="240" w:lineRule="auto"/>
      </w:pPr>
      <w:r>
        <w:t xml:space="preserve">Quorum – three (3) committee members, one of whom must be the Regius Keeper or the Director of Resources &amp; Planning. In circumstances where decisions require to be made </w:t>
      </w:r>
      <w:proofErr w:type="spellStart"/>
      <w:r>
        <w:t>outwith</w:t>
      </w:r>
      <w:proofErr w:type="spellEnd"/>
      <w:r>
        <w:t xml:space="preserve"> the meeting cycle then written acceptance/recommendation of approvals should be provided in writing or electronically in advance.</w:t>
      </w:r>
    </w:p>
    <w:p w14:paraId="4C3086D0" w14:textId="5CF259B6" w:rsidR="00420E2A" w:rsidRDefault="00420E2A" w:rsidP="00CE0C6F">
      <w:pPr>
        <w:pStyle w:val="BodyText"/>
        <w:numPr>
          <w:ilvl w:val="0"/>
          <w:numId w:val="41"/>
        </w:numPr>
        <w:spacing w:after="0" w:line="240" w:lineRule="auto"/>
      </w:pPr>
      <w:r>
        <w:t xml:space="preserve">Decisions should be achieved by Committee consensus. Where this is not possible a decision may be taken by a vote of members present with the Chair having a casting vote. Members will be entitled to have any objection formally </w:t>
      </w:r>
      <w:proofErr w:type="spellStart"/>
      <w:r>
        <w:t>minuted</w:t>
      </w:r>
      <w:proofErr w:type="spellEnd"/>
      <w:r>
        <w:t>, on request.</w:t>
      </w:r>
    </w:p>
    <w:p w14:paraId="2491290E" w14:textId="7345F0CB" w:rsidR="00420E2A" w:rsidRPr="00420E2A" w:rsidRDefault="00420E2A" w:rsidP="00420E2A">
      <w:pPr>
        <w:pStyle w:val="ListNumber"/>
        <w:rPr>
          <w:rFonts w:ascii="Public Sans SemiBold" w:hAnsi="Public Sans SemiBold"/>
        </w:rPr>
      </w:pPr>
      <w:r w:rsidRPr="00420E2A">
        <w:rPr>
          <w:rFonts w:ascii="Public Sans SemiBold" w:hAnsi="Public Sans SemiBold"/>
        </w:rPr>
        <w:lastRenderedPageBreak/>
        <w:t>Reporting and Referral</w:t>
      </w:r>
    </w:p>
    <w:p w14:paraId="6FE0B9A7" w14:textId="77777777" w:rsidR="00420E2A" w:rsidRDefault="00420E2A" w:rsidP="00420E2A">
      <w:pPr>
        <w:pStyle w:val="BodyText"/>
        <w:spacing w:after="0" w:line="240" w:lineRule="auto"/>
      </w:pPr>
    </w:p>
    <w:p w14:paraId="1B3F2505" w14:textId="7F1DA91E" w:rsidR="00420E2A" w:rsidRDefault="00420E2A" w:rsidP="00CE0C6F">
      <w:pPr>
        <w:pStyle w:val="BodyText"/>
        <w:numPr>
          <w:ilvl w:val="0"/>
          <w:numId w:val="42"/>
        </w:numPr>
        <w:spacing w:after="0" w:line="240" w:lineRule="auto"/>
      </w:pPr>
      <w:r>
        <w:t>The EBOC will receive a monthly status report from the Head of Edinburgh Biomes.</w:t>
      </w:r>
    </w:p>
    <w:p w14:paraId="607BF347" w14:textId="556B5E92" w:rsidR="00420E2A" w:rsidRDefault="00420E2A" w:rsidP="00CE0C6F">
      <w:pPr>
        <w:pStyle w:val="BodyText"/>
        <w:numPr>
          <w:ilvl w:val="0"/>
          <w:numId w:val="42"/>
        </w:numPr>
        <w:spacing w:after="0" w:line="240" w:lineRule="auto"/>
      </w:pPr>
      <w:r>
        <w:t>The EBOC will receive and review project accounts and cash flow forecasts, including fundraising projections.</w:t>
      </w:r>
    </w:p>
    <w:p w14:paraId="0E30C90E" w14:textId="195F63C7" w:rsidR="00420E2A" w:rsidRDefault="00420E2A" w:rsidP="00CE0C6F">
      <w:pPr>
        <w:pStyle w:val="BodyText"/>
        <w:numPr>
          <w:ilvl w:val="0"/>
          <w:numId w:val="42"/>
        </w:numPr>
        <w:spacing w:after="0" w:line="240" w:lineRule="auto"/>
      </w:pPr>
      <w:r>
        <w:t>A summary of EBOC discussions will be made available to the Board of Trustees on a quarterly basis.</w:t>
      </w:r>
    </w:p>
    <w:p w14:paraId="009DE4E6" w14:textId="1C5E47DC" w:rsidR="00420E2A" w:rsidRDefault="00420E2A" w:rsidP="00CE0C6F">
      <w:pPr>
        <w:pStyle w:val="BodyText"/>
        <w:numPr>
          <w:ilvl w:val="0"/>
          <w:numId w:val="42"/>
        </w:numPr>
        <w:spacing w:after="0" w:line="240" w:lineRule="auto"/>
      </w:pPr>
      <w:r>
        <w:t>Reports will be submitted in a reporting format that is consistent across all Edinburgh Biomes committee entities.</w:t>
      </w:r>
    </w:p>
    <w:p w14:paraId="4462F19E" w14:textId="77777777" w:rsidR="00420E2A" w:rsidRDefault="00420E2A" w:rsidP="00420E2A">
      <w:pPr>
        <w:pStyle w:val="BodyText"/>
        <w:spacing w:after="0" w:line="240" w:lineRule="auto"/>
      </w:pPr>
    </w:p>
    <w:p w14:paraId="22DC1EBB" w14:textId="4D184A4B" w:rsidR="00420E2A" w:rsidRPr="00420E2A" w:rsidRDefault="00420E2A" w:rsidP="00420E2A">
      <w:pPr>
        <w:pStyle w:val="ListNumber"/>
        <w:rPr>
          <w:rFonts w:ascii="Public Sans SemiBold" w:hAnsi="Public Sans SemiBold"/>
        </w:rPr>
      </w:pPr>
      <w:r w:rsidRPr="00420E2A">
        <w:rPr>
          <w:rFonts w:ascii="Public Sans SemiBold" w:hAnsi="Public Sans SemiBold"/>
        </w:rPr>
        <w:t>Delegated Authority</w:t>
      </w:r>
    </w:p>
    <w:p w14:paraId="7193B330" w14:textId="77777777" w:rsidR="00420E2A" w:rsidRDefault="00420E2A" w:rsidP="00420E2A">
      <w:pPr>
        <w:pStyle w:val="BodyText"/>
        <w:spacing w:after="0" w:line="240" w:lineRule="auto"/>
      </w:pPr>
    </w:p>
    <w:p w14:paraId="4A4E2EAD" w14:textId="77777777" w:rsidR="00420E2A" w:rsidRDefault="00420E2A" w:rsidP="00420E2A">
      <w:pPr>
        <w:pStyle w:val="BodyText"/>
        <w:spacing w:after="0" w:line="240" w:lineRule="auto"/>
      </w:pPr>
      <w:r>
        <w:t>Delegated authority to agree budget variation (within overall Edinburgh Biomes Programme cost) is within a tiered framework:</w:t>
      </w:r>
    </w:p>
    <w:p w14:paraId="34616E9A" w14:textId="77777777" w:rsidR="00420E2A" w:rsidRDefault="00420E2A" w:rsidP="00420E2A">
      <w:pPr>
        <w:pStyle w:val="BodyText"/>
        <w:spacing w:after="0" w:line="240" w:lineRule="auto"/>
      </w:pPr>
    </w:p>
    <w:p w14:paraId="416F337F" w14:textId="77777777" w:rsidR="00CE0C6F" w:rsidRDefault="00420E2A" w:rsidP="00CE0C6F">
      <w:pPr>
        <w:pStyle w:val="BodyText"/>
        <w:numPr>
          <w:ilvl w:val="0"/>
          <w:numId w:val="43"/>
        </w:numPr>
        <w:spacing w:after="0" w:line="240" w:lineRule="auto"/>
      </w:pPr>
      <w:r>
        <w:t>RBGE Board of Trustees - above £1m</w:t>
      </w:r>
    </w:p>
    <w:p w14:paraId="6B079F9D" w14:textId="37D5487A" w:rsidR="00420E2A" w:rsidRDefault="00420E2A" w:rsidP="00CE0C6F">
      <w:pPr>
        <w:pStyle w:val="BodyText"/>
        <w:numPr>
          <w:ilvl w:val="0"/>
          <w:numId w:val="43"/>
        </w:numPr>
        <w:spacing w:after="0" w:line="240" w:lineRule="auto"/>
      </w:pPr>
      <w:r>
        <w:t>Edinburgh Biomes Oversight Committee £250k - £1m in any one month</w:t>
      </w:r>
    </w:p>
    <w:p w14:paraId="1E8344EB" w14:textId="152F050F" w:rsidR="00420E2A" w:rsidRDefault="00420E2A" w:rsidP="00CE0C6F">
      <w:pPr>
        <w:pStyle w:val="BodyText"/>
        <w:numPr>
          <w:ilvl w:val="0"/>
          <w:numId w:val="43"/>
        </w:numPr>
        <w:spacing w:after="0" w:line="240" w:lineRule="auto"/>
      </w:pPr>
      <w:r>
        <w:t>Senior Responsible Officer - up to £250k in any one month</w:t>
      </w:r>
    </w:p>
    <w:p w14:paraId="2CF7C104" w14:textId="3ACFF0A6" w:rsidR="00420E2A" w:rsidRDefault="00420E2A" w:rsidP="00CE0C6F">
      <w:pPr>
        <w:pStyle w:val="BodyText"/>
        <w:numPr>
          <w:ilvl w:val="0"/>
          <w:numId w:val="43"/>
        </w:numPr>
        <w:spacing w:after="0" w:line="240" w:lineRule="auto"/>
      </w:pPr>
      <w:r>
        <w:t>Director of Resources and Planning – up to £250k in any one month</w:t>
      </w:r>
    </w:p>
    <w:p w14:paraId="37B48188" w14:textId="540CD125" w:rsidR="00420E2A" w:rsidRDefault="00420E2A" w:rsidP="00CE0C6F">
      <w:pPr>
        <w:pStyle w:val="BodyText"/>
        <w:numPr>
          <w:ilvl w:val="0"/>
          <w:numId w:val="43"/>
        </w:numPr>
        <w:spacing w:after="0" w:line="240" w:lineRule="auto"/>
      </w:pPr>
      <w:r>
        <w:t>Head of Edinburgh Biomes – up to £50k in any one month</w:t>
      </w:r>
    </w:p>
    <w:p w14:paraId="115A8C3A" w14:textId="77777777" w:rsidR="00CE0C6F" w:rsidRDefault="00CE0C6F" w:rsidP="00420E2A">
      <w:pPr>
        <w:pStyle w:val="BodyText"/>
        <w:spacing w:after="0" w:line="240" w:lineRule="auto"/>
      </w:pPr>
    </w:p>
    <w:p w14:paraId="22DA1866" w14:textId="0AC0611F" w:rsidR="00420E2A" w:rsidRDefault="00420E2A" w:rsidP="00420E2A">
      <w:pPr>
        <w:pStyle w:val="BodyText"/>
        <w:spacing w:after="0" w:line="240" w:lineRule="auto"/>
      </w:pPr>
      <w:r>
        <w:t>When cumulative variations exceed the upper limit in any one month, the change must be authorised by the tier above.</w:t>
      </w:r>
    </w:p>
    <w:p w14:paraId="5A15AB5F" w14:textId="77777777" w:rsidR="00CE0C6F" w:rsidRDefault="00CE0C6F" w:rsidP="00420E2A">
      <w:pPr>
        <w:pStyle w:val="BodyText"/>
        <w:spacing w:after="0" w:line="240" w:lineRule="auto"/>
      </w:pPr>
    </w:p>
    <w:p w14:paraId="23E6BA4D" w14:textId="77777777" w:rsidR="00420E2A" w:rsidRDefault="00420E2A" w:rsidP="00420E2A">
      <w:pPr>
        <w:pStyle w:val="BodyText"/>
        <w:spacing w:after="0" w:line="240" w:lineRule="auto"/>
      </w:pPr>
      <w:r>
        <w:t>The EBOC’s Delegated Authority for Non-financial commitment will extend to the following:</w:t>
      </w:r>
    </w:p>
    <w:p w14:paraId="6585ED1E" w14:textId="77777777" w:rsidR="00420E2A" w:rsidRDefault="00420E2A" w:rsidP="00420E2A">
      <w:pPr>
        <w:pStyle w:val="BodyText"/>
        <w:spacing w:after="0" w:line="240" w:lineRule="auto"/>
      </w:pPr>
    </w:p>
    <w:p w14:paraId="5DE68D3C" w14:textId="7C93727B" w:rsidR="00420E2A" w:rsidRDefault="00420E2A" w:rsidP="00CE0C6F">
      <w:pPr>
        <w:pStyle w:val="BodyText"/>
        <w:numPr>
          <w:ilvl w:val="0"/>
          <w:numId w:val="44"/>
        </w:numPr>
        <w:spacing w:after="0" w:line="240" w:lineRule="auto"/>
      </w:pPr>
      <w:r>
        <w:t>Timescales (may also carry a financial impact)</w:t>
      </w:r>
    </w:p>
    <w:p w14:paraId="70C521DE" w14:textId="598E8631" w:rsidR="00420E2A" w:rsidRDefault="00420E2A" w:rsidP="00CE0C6F">
      <w:pPr>
        <w:pStyle w:val="BodyText"/>
        <w:numPr>
          <w:ilvl w:val="0"/>
          <w:numId w:val="44"/>
        </w:numPr>
        <w:spacing w:after="0" w:line="240" w:lineRule="auto"/>
      </w:pPr>
      <w:r>
        <w:t>Scope changes (may also have a financial impact or be required to offset costs to maintain overall budget)</w:t>
      </w:r>
    </w:p>
    <w:p w14:paraId="55B13124" w14:textId="7784A67E" w:rsidR="00420E2A" w:rsidRDefault="00420E2A" w:rsidP="00CE0C6F">
      <w:pPr>
        <w:pStyle w:val="BodyText"/>
        <w:numPr>
          <w:ilvl w:val="0"/>
          <w:numId w:val="44"/>
        </w:numPr>
        <w:spacing w:after="0" w:line="240" w:lineRule="auto"/>
      </w:pPr>
      <w:r>
        <w:t>Deliverables/Benefits (other items may have impact on this such as scope reduction or timescale delays)</w:t>
      </w:r>
    </w:p>
    <w:p w14:paraId="09B716B6" w14:textId="50997EE0" w:rsidR="00420E2A" w:rsidRDefault="00420E2A" w:rsidP="00CE0C6F">
      <w:pPr>
        <w:pStyle w:val="BodyText"/>
        <w:numPr>
          <w:ilvl w:val="0"/>
          <w:numId w:val="44"/>
        </w:numPr>
        <w:spacing w:after="0" w:line="240" w:lineRule="auto"/>
      </w:pPr>
      <w:r>
        <w:t>RBGE Strategy / Corporate Plan</w:t>
      </w:r>
    </w:p>
    <w:p w14:paraId="4FEEF56B" w14:textId="7B947A31" w:rsidR="00420E2A" w:rsidRDefault="00420E2A" w:rsidP="00CE0C6F">
      <w:pPr>
        <w:pStyle w:val="BodyText"/>
        <w:numPr>
          <w:ilvl w:val="0"/>
          <w:numId w:val="44"/>
        </w:numPr>
        <w:spacing w:after="0" w:line="240" w:lineRule="auto"/>
      </w:pPr>
      <w:r>
        <w:t>Reputation</w:t>
      </w:r>
    </w:p>
    <w:p w14:paraId="1D49F7A5" w14:textId="21D91D87" w:rsidR="00420E2A" w:rsidRDefault="00420E2A" w:rsidP="00CE0C6F">
      <w:pPr>
        <w:pStyle w:val="BodyText"/>
        <w:numPr>
          <w:ilvl w:val="0"/>
          <w:numId w:val="44"/>
        </w:numPr>
        <w:spacing w:after="0" w:line="240" w:lineRule="auto"/>
      </w:pPr>
      <w:r>
        <w:t>Procurement (Design Team / Contractor appointment and or termination)</w:t>
      </w:r>
    </w:p>
    <w:p w14:paraId="39AE2C64" w14:textId="5F67E025" w:rsidR="00420E2A" w:rsidRDefault="00420E2A" w:rsidP="00CE0C6F">
      <w:pPr>
        <w:pStyle w:val="BodyText"/>
        <w:numPr>
          <w:ilvl w:val="0"/>
          <w:numId w:val="44"/>
        </w:numPr>
        <w:spacing w:after="0" w:line="240" w:lineRule="auto"/>
      </w:pPr>
      <w:r>
        <w:t>Risk Management (may also carry a financial impact)</w:t>
      </w:r>
    </w:p>
    <w:p w14:paraId="69E9BBB0" w14:textId="65570574" w:rsidR="00420E2A" w:rsidRDefault="00420E2A" w:rsidP="00CE0C6F">
      <w:pPr>
        <w:pStyle w:val="BodyText"/>
        <w:numPr>
          <w:ilvl w:val="0"/>
          <w:numId w:val="44"/>
        </w:numPr>
        <w:spacing w:after="0" w:line="240" w:lineRule="auto"/>
      </w:pPr>
      <w:r>
        <w:t>Health and Safety</w:t>
      </w:r>
    </w:p>
    <w:p w14:paraId="4163136E" w14:textId="77777777" w:rsidR="00420E2A" w:rsidRDefault="00420E2A" w:rsidP="00420E2A">
      <w:pPr>
        <w:pStyle w:val="BodyText"/>
        <w:spacing w:after="0" w:line="240" w:lineRule="auto"/>
      </w:pPr>
    </w:p>
    <w:p w14:paraId="46D23417" w14:textId="35EF88E2" w:rsidR="00420E2A" w:rsidRPr="00420E2A" w:rsidRDefault="00420E2A" w:rsidP="00420E2A">
      <w:pPr>
        <w:pStyle w:val="ListNumber"/>
        <w:rPr>
          <w:rFonts w:ascii="Public Sans SemiBold" w:hAnsi="Public Sans SemiBold"/>
        </w:rPr>
      </w:pPr>
      <w:r w:rsidRPr="00420E2A">
        <w:rPr>
          <w:rFonts w:ascii="Public Sans SemiBold" w:hAnsi="Public Sans SemiBold"/>
        </w:rPr>
        <w:t>Minutes</w:t>
      </w:r>
    </w:p>
    <w:p w14:paraId="09253871" w14:textId="77777777" w:rsidR="00420E2A" w:rsidRDefault="00420E2A" w:rsidP="00420E2A">
      <w:pPr>
        <w:pStyle w:val="BodyText"/>
        <w:spacing w:after="0" w:line="240" w:lineRule="auto"/>
      </w:pPr>
      <w:r>
        <w:t xml:space="preserve"> </w:t>
      </w:r>
    </w:p>
    <w:p w14:paraId="73F2F19B" w14:textId="77777777" w:rsidR="00420E2A" w:rsidRDefault="00420E2A" w:rsidP="00420E2A">
      <w:pPr>
        <w:pStyle w:val="BodyText"/>
        <w:spacing w:after="0" w:line="240" w:lineRule="auto"/>
      </w:pPr>
      <w:r>
        <w:t>Minutes will be produced for the Head of Edinburgh Biomes within 5 working days of each meeting and circulated to the Oversight Committee in advance of the next meeting. Approved minutes will be stored by the Edinburgh Biomes team.</w:t>
      </w:r>
    </w:p>
    <w:p w14:paraId="0B061902" w14:textId="77777777" w:rsidR="00420E2A" w:rsidRDefault="00420E2A" w:rsidP="00420E2A">
      <w:pPr>
        <w:pStyle w:val="BodyText"/>
        <w:spacing w:after="0" w:line="240" w:lineRule="auto"/>
      </w:pPr>
    </w:p>
    <w:p w14:paraId="4A2BCE1B" w14:textId="0D658759" w:rsidR="00420E2A" w:rsidRPr="00420E2A" w:rsidRDefault="00420E2A" w:rsidP="00420E2A">
      <w:pPr>
        <w:pStyle w:val="ListNumber"/>
        <w:rPr>
          <w:rFonts w:ascii="Public Sans SemiBold" w:hAnsi="Public Sans SemiBold"/>
        </w:rPr>
      </w:pPr>
      <w:r w:rsidRPr="00420E2A">
        <w:rPr>
          <w:rFonts w:ascii="Public Sans SemiBold" w:hAnsi="Public Sans SemiBold"/>
        </w:rPr>
        <w:t>Review</w:t>
      </w:r>
    </w:p>
    <w:p w14:paraId="0D8EB2F6" w14:textId="77777777" w:rsidR="00420E2A" w:rsidRDefault="00420E2A" w:rsidP="00420E2A">
      <w:pPr>
        <w:pStyle w:val="BodyText"/>
        <w:spacing w:after="0" w:line="240" w:lineRule="auto"/>
      </w:pPr>
    </w:p>
    <w:p w14:paraId="36742FFB" w14:textId="77777777" w:rsidR="00420E2A" w:rsidRDefault="00420E2A" w:rsidP="00420E2A">
      <w:pPr>
        <w:pStyle w:val="BodyText"/>
        <w:spacing w:after="0" w:line="240" w:lineRule="auto"/>
      </w:pPr>
      <w:r>
        <w:t>Terms of Reference (</w:t>
      </w:r>
      <w:proofErr w:type="spellStart"/>
      <w:r>
        <w:t>ToR</w:t>
      </w:r>
      <w:proofErr w:type="spellEnd"/>
      <w:r>
        <w:t xml:space="preserve">) first created in February 2021. The </w:t>
      </w:r>
      <w:proofErr w:type="spellStart"/>
      <w:r>
        <w:t>ToR</w:t>
      </w:r>
      <w:proofErr w:type="spellEnd"/>
      <w:r>
        <w:t xml:space="preserve"> should be reviewed annually until all sections of the Edinburgh Biomes Programme are complete and the Board dissolved.</w:t>
      </w:r>
    </w:p>
    <w:p w14:paraId="226174E5" w14:textId="77777777" w:rsidR="00420E2A" w:rsidRDefault="00420E2A" w:rsidP="00420E2A">
      <w:pPr>
        <w:pStyle w:val="BodyText"/>
        <w:spacing w:after="0" w:line="240" w:lineRule="auto"/>
      </w:pPr>
    </w:p>
    <w:p w14:paraId="4F60FD8E" w14:textId="77777777" w:rsidR="00CE0C6F" w:rsidRDefault="00CE0C6F" w:rsidP="00420E2A">
      <w:pPr>
        <w:pStyle w:val="BodyText"/>
        <w:spacing w:after="0" w:line="240" w:lineRule="auto"/>
        <w:rPr>
          <w:rFonts w:ascii="Public Sans SemiBold" w:hAnsi="Public Sans SemiBold"/>
        </w:rPr>
      </w:pPr>
    </w:p>
    <w:p w14:paraId="0FCE3E53" w14:textId="7471DE10" w:rsidR="00420E2A" w:rsidRPr="00CE0C6F" w:rsidRDefault="00420E2A" w:rsidP="00420E2A">
      <w:pPr>
        <w:pStyle w:val="BodyText"/>
        <w:spacing w:after="0" w:line="240" w:lineRule="auto"/>
        <w:rPr>
          <w:rFonts w:ascii="Public Sans SemiBold" w:hAnsi="Public Sans SemiBold"/>
        </w:rPr>
      </w:pPr>
      <w:r w:rsidRPr="00CE0C6F">
        <w:rPr>
          <w:rFonts w:ascii="Public Sans SemiBold" w:hAnsi="Public Sans SemiBold"/>
        </w:rPr>
        <w:lastRenderedPageBreak/>
        <w:t>10.0</w:t>
      </w:r>
      <w:r w:rsidRPr="00CE0C6F">
        <w:rPr>
          <w:rFonts w:ascii="Public Sans SemiBold" w:hAnsi="Public Sans SemiBold"/>
        </w:rPr>
        <w:tab/>
        <w:t>Version Control</w:t>
      </w:r>
    </w:p>
    <w:p w14:paraId="36D1DADC" w14:textId="77777777" w:rsidR="00CE0C6F" w:rsidRDefault="00CE0C6F" w:rsidP="00420E2A">
      <w:pPr>
        <w:pStyle w:val="BodyText"/>
        <w:spacing w:after="0" w:line="240" w:lineRule="auto"/>
      </w:pPr>
    </w:p>
    <w:p w14:paraId="7639B46A" w14:textId="56EC003C" w:rsidR="00420E2A" w:rsidRDefault="00420E2A" w:rsidP="00CE0C6F">
      <w:pPr>
        <w:pStyle w:val="BodyText"/>
        <w:spacing w:after="0" w:line="240" w:lineRule="auto"/>
        <w:ind w:left="720"/>
      </w:pPr>
      <w:r>
        <w:t>Version 1 – February 2021</w:t>
      </w:r>
    </w:p>
    <w:p w14:paraId="1ECB448A" w14:textId="77777777" w:rsidR="00420E2A" w:rsidRDefault="00420E2A" w:rsidP="00CE0C6F">
      <w:pPr>
        <w:pStyle w:val="BodyText"/>
        <w:spacing w:after="0" w:line="240" w:lineRule="auto"/>
        <w:ind w:left="720"/>
      </w:pPr>
      <w:r>
        <w:t>Version 2 – March 2021</w:t>
      </w:r>
    </w:p>
    <w:p w14:paraId="771129B0" w14:textId="77777777" w:rsidR="00420E2A" w:rsidRDefault="00420E2A" w:rsidP="00CE0C6F">
      <w:pPr>
        <w:pStyle w:val="BodyText"/>
        <w:spacing w:after="0" w:line="240" w:lineRule="auto"/>
        <w:ind w:left="720"/>
      </w:pPr>
      <w:r>
        <w:t>Version 3 – June 2021</w:t>
      </w:r>
    </w:p>
    <w:p w14:paraId="687930AF" w14:textId="77777777" w:rsidR="00420E2A" w:rsidRDefault="00420E2A" w:rsidP="00CE0C6F">
      <w:pPr>
        <w:pStyle w:val="BodyText"/>
        <w:spacing w:after="0" w:line="240" w:lineRule="auto"/>
        <w:ind w:left="720"/>
      </w:pPr>
      <w:r>
        <w:t>Version 4 – August 2023</w:t>
      </w:r>
    </w:p>
    <w:p w14:paraId="19E2D324" w14:textId="0C4D8B36" w:rsidR="0001754D" w:rsidRDefault="00420E2A" w:rsidP="00CE0C6F">
      <w:pPr>
        <w:pStyle w:val="BodyText"/>
        <w:spacing w:after="0" w:line="240" w:lineRule="auto"/>
        <w:ind w:left="720"/>
      </w:pPr>
      <w:r>
        <w:t>Version 5 – November 2024</w:t>
      </w:r>
    </w:p>
    <w:p w14:paraId="1558488F" w14:textId="0B17BE76" w:rsidR="004B54F2" w:rsidRDefault="004B54F2">
      <w:pPr>
        <w:spacing w:after="0" w:line="240" w:lineRule="auto"/>
      </w:pPr>
      <w:r>
        <w:br w:type="page"/>
      </w:r>
    </w:p>
    <w:p w14:paraId="01F3FC13" w14:textId="77777777" w:rsidR="004B54F2" w:rsidRPr="00D00056" w:rsidRDefault="004B54F2" w:rsidP="004B54F2">
      <w:pPr>
        <w:pStyle w:val="Documenttitle"/>
      </w:pPr>
      <w:r w:rsidRPr="00D00056">
        <w:lastRenderedPageBreak/>
        <w:t>Remuneration Committee</w:t>
      </w:r>
    </w:p>
    <w:p w14:paraId="081A0580" w14:textId="77777777" w:rsidR="004B54F2" w:rsidRPr="00D00056" w:rsidRDefault="004B54F2" w:rsidP="004B54F2">
      <w:pPr>
        <w:pStyle w:val="Documentsubtitle"/>
      </w:pPr>
      <w:r w:rsidRPr="00D00056">
        <w:t xml:space="preserve">Terms of Reference </w:t>
      </w:r>
    </w:p>
    <w:p w14:paraId="621EF3C6" w14:textId="3321E43F" w:rsidR="004B54F2" w:rsidRPr="00E86F28" w:rsidRDefault="004B54F2" w:rsidP="00E86F28">
      <w:pPr>
        <w:pStyle w:val="ListNumber"/>
        <w:numPr>
          <w:ilvl w:val="0"/>
          <w:numId w:val="45"/>
        </w:numPr>
        <w:rPr>
          <w:rFonts w:ascii="Public Sans SemiBold" w:hAnsi="Public Sans SemiBold"/>
        </w:rPr>
      </w:pPr>
      <w:r w:rsidRPr="00E86F28">
        <w:rPr>
          <w:rFonts w:ascii="Public Sans SemiBold" w:hAnsi="Public Sans SemiBold"/>
        </w:rPr>
        <w:t>Purpose</w:t>
      </w:r>
    </w:p>
    <w:p w14:paraId="7F38B7BF" w14:textId="77777777" w:rsidR="004B54F2" w:rsidRDefault="004B54F2" w:rsidP="00E86F28">
      <w:pPr>
        <w:pStyle w:val="BodyText"/>
        <w:spacing w:after="0" w:line="240" w:lineRule="auto"/>
        <w:ind w:left="340"/>
      </w:pPr>
      <w:r>
        <w:t>The RBGE Remuneration Committee will meet at least annually and is chaired by the Chair of the Board of Trustees.  At least one other Trustee will be appointed to the Committee.  The Head of the People and Organisational Development department of the RBGE will act as Secretary to the Committee.  The purposes of the Committee are:</w:t>
      </w:r>
    </w:p>
    <w:p w14:paraId="3DEE0A41" w14:textId="77777777" w:rsidR="004B54F2" w:rsidRDefault="004B54F2" w:rsidP="004B54F2">
      <w:pPr>
        <w:pStyle w:val="BodyText"/>
        <w:spacing w:after="0" w:line="240" w:lineRule="auto"/>
        <w:ind w:left="720"/>
      </w:pPr>
    </w:p>
    <w:p w14:paraId="700C40CB" w14:textId="78FA846D" w:rsidR="004B54F2" w:rsidRDefault="004B54F2" w:rsidP="00E86F28">
      <w:pPr>
        <w:pStyle w:val="BodyText"/>
        <w:numPr>
          <w:ilvl w:val="0"/>
          <w:numId w:val="46"/>
        </w:numPr>
        <w:spacing w:after="0" w:line="240" w:lineRule="auto"/>
      </w:pPr>
      <w:r>
        <w:t>To review and approve annually, the salary and reward structure for the RBGE staff (pay remit), and to report on the same to the Board.</w:t>
      </w:r>
    </w:p>
    <w:p w14:paraId="211E9C24" w14:textId="38D3EF09" w:rsidR="004B54F2" w:rsidRDefault="004B54F2" w:rsidP="00E86F28">
      <w:pPr>
        <w:pStyle w:val="BodyText"/>
        <w:numPr>
          <w:ilvl w:val="0"/>
          <w:numId w:val="46"/>
        </w:numPr>
        <w:spacing w:after="0" w:line="240" w:lineRule="auto"/>
      </w:pPr>
      <w:r>
        <w:t>To review annually the salary of the Regius Keeper and make recommendations to Rural and Environment Science and Analytical Services Division (RESAS) on annual pay increases linked to performance outcomes.</w:t>
      </w:r>
    </w:p>
    <w:p w14:paraId="2E58D63D" w14:textId="77777777" w:rsidR="004B54F2" w:rsidRDefault="004B54F2" w:rsidP="004B54F2">
      <w:pPr>
        <w:pStyle w:val="BodyText"/>
        <w:spacing w:after="0" w:line="240" w:lineRule="auto"/>
        <w:ind w:left="720"/>
      </w:pPr>
    </w:p>
    <w:p w14:paraId="211FAEBD" w14:textId="1F349191" w:rsidR="004B54F2" w:rsidRPr="00E86F28" w:rsidRDefault="004B54F2" w:rsidP="00E86F28">
      <w:pPr>
        <w:pStyle w:val="ListNumber"/>
        <w:rPr>
          <w:rFonts w:ascii="Public Sans SemiBold" w:hAnsi="Public Sans SemiBold"/>
        </w:rPr>
      </w:pPr>
      <w:r w:rsidRPr="00E86F28">
        <w:rPr>
          <w:rFonts w:ascii="Public Sans SemiBold" w:hAnsi="Public Sans SemiBold"/>
        </w:rPr>
        <w:t>Membership</w:t>
      </w:r>
    </w:p>
    <w:p w14:paraId="4ADBF23A" w14:textId="77777777" w:rsidR="004B54F2" w:rsidRDefault="004B54F2" w:rsidP="00E86F28">
      <w:pPr>
        <w:pStyle w:val="BodyText"/>
        <w:spacing w:after="0" w:line="240" w:lineRule="auto"/>
        <w:ind w:firstLine="340"/>
      </w:pPr>
      <w:r>
        <w:t>Current members are:</w:t>
      </w:r>
    </w:p>
    <w:p w14:paraId="72E873B5" w14:textId="77777777" w:rsidR="004B54F2" w:rsidRDefault="004B54F2" w:rsidP="004B54F2">
      <w:pPr>
        <w:pStyle w:val="BodyText"/>
        <w:spacing w:after="0" w:line="240" w:lineRule="auto"/>
        <w:ind w:left="720"/>
      </w:pPr>
    </w:p>
    <w:p w14:paraId="5AABE262" w14:textId="7F8BF7A5" w:rsidR="004B54F2" w:rsidRDefault="004B54F2" w:rsidP="00E86F28">
      <w:pPr>
        <w:pStyle w:val="BodyText"/>
        <w:numPr>
          <w:ilvl w:val="0"/>
          <w:numId w:val="47"/>
        </w:numPr>
        <w:spacing w:after="0" w:line="240" w:lineRule="auto"/>
      </w:pPr>
      <w:r>
        <w:t>Mr Dominic Fry (Chair)</w:t>
      </w:r>
    </w:p>
    <w:p w14:paraId="0F18BEB8" w14:textId="51EE1D6E" w:rsidR="004B54F2" w:rsidRDefault="004B54F2" w:rsidP="00E86F28">
      <w:pPr>
        <w:pStyle w:val="BodyText"/>
        <w:numPr>
          <w:ilvl w:val="0"/>
          <w:numId w:val="47"/>
        </w:numPr>
        <w:spacing w:after="0" w:line="240" w:lineRule="auto"/>
      </w:pPr>
      <w:r>
        <w:t>Prof Cara Aitchison</w:t>
      </w:r>
    </w:p>
    <w:p w14:paraId="435948A6" w14:textId="77777777" w:rsidR="004B54F2" w:rsidRDefault="004B54F2" w:rsidP="004B54F2">
      <w:pPr>
        <w:pStyle w:val="BodyText"/>
        <w:spacing w:after="0" w:line="240" w:lineRule="auto"/>
        <w:ind w:left="720"/>
      </w:pPr>
    </w:p>
    <w:p w14:paraId="5344DDCC" w14:textId="6A53F9BC" w:rsidR="004B54F2" w:rsidRPr="00E86F28" w:rsidRDefault="004B54F2" w:rsidP="00E86F28">
      <w:pPr>
        <w:pStyle w:val="ListNumber"/>
        <w:rPr>
          <w:rFonts w:ascii="Public Sans SemiBold" w:hAnsi="Public Sans SemiBold"/>
        </w:rPr>
      </w:pPr>
      <w:r w:rsidRPr="00E86F28">
        <w:rPr>
          <w:rFonts w:ascii="Public Sans SemiBold" w:hAnsi="Public Sans SemiBold"/>
        </w:rPr>
        <w:t>Secretary</w:t>
      </w:r>
    </w:p>
    <w:p w14:paraId="13FDBE9E" w14:textId="77777777" w:rsidR="004B54F2" w:rsidRDefault="004B54F2" w:rsidP="00E86F28">
      <w:pPr>
        <w:pStyle w:val="BodyText"/>
        <w:spacing w:after="0" w:line="240" w:lineRule="auto"/>
        <w:ind w:left="340"/>
      </w:pPr>
      <w:r>
        <w:t xml:space="preserve">The Head of People and Organisational Development department of the RBGE will act as Secretary to the Committee.  </w:t>
      </w:r>
    </w:p>
    <w:p w14:paraId="08866F45" w14:textId="77777777" w:rsidR="004B54F2" w:rsidRDefault="004B54F2" w:rsidP="004B54F2">
      <w:pPr>
        <w:pStyle w:val="BodyText"/>
        <w:spacing w:after="0" w:line="240" w:lineRule="auto"/>
        <w:ind w:left="720"/>
      </w:pPr>
    </w:p>
    <w:p w14:paraId="28676290" w14:textId="6912BE7D" w:rsidR="004B54F2" w:rsidRPr="00E86F28" w:rsidRDefault="004B54F2" w:rsidP="00E86F28">
      <w:pPr>
        <w:pStyle w:val="ListNumber"/>
        <w:rPr>
          <w:rFonts w:ascii="Public Sans SemiBold" w:hAnsi="Public Sans SemiBold"/>
        </w:rPr>
      </w:pPr>
      <w:r w:rsidRPr="00E86F28">
        <w:rPr>
          <w:rFonts w:ascii="Public Sans SemiBold" w:hAnsi="Public Sans SemiBold"/>
        </w:rPr>
        <w:t>Minutes</w:t>
      </w:r>
    </w:p>
    <w:p w14:paraId="3D2F54AF" w14:textId="77777777" w:rsidR="004B54F2" w:rsidRDefault="004B54F2" w:rsidP="00E86F28">
      <w:pPr>
        <w:pStyle w:val="BodyText"/>
        <w:spacing w:after="0" w:line="240" w:lineRule="auto"/>
        <w:ind w:left="340"/>
      </w:pPr>
      <w:r>
        <w:t>The Minutes of Meetings of the Committee shall be circulated to all members of the Board of Trustees and a copy of the approved Minutes maintained in a confidential file within the People and Organisational Development department.</w:t>
      </w:r>
    </w:p>
    <w:p w14:paraId="5BD0A4E6" w14:textId="77777777" w:rsidR="004B54F2" w:rsidRDefault="004B54F2" w:rsidP="004B54F2">
      <w:pPr>
        <w:pStyle w:val="BodyText"/>
        <w:spacing w:after="0" w:line="240" w:lineRule="auto"/>
        <w:ind w:left="720"/>
      </w:pPr>
    </w:p>
    <w:p w14:paraId="6E52F7E6" w14:textId="6E2B61B8" w:rsidR="004B54F2" w:rsidRPr="00E86F28" w:rsidRDefault="004B54F2" w:rsidP="00E86F28">
      <w:pPr>
        <w:pStyle w:val="ListNumber"/>
        <w:rPr>
          <w:rFonts w:ascii="Public Sans SemiBold" w:hAnsi="Public Sans SemiBold"/>
        </w:rPr>
      </w:pPr>
      <w:r w:rsidRPr="00E86F28">
        <w:rPr>
          <w:rFonts w:ascii="Public Sans SemiBold" w:hAnsi="Public Sans SemiBold"/>
        </w:rPr>
        <w:t>Review</w:t>
      </w:r>
    </w:p>
    <w:p w14:paraId="2D91653F" w14:textId="77777777" w:rsidR="004B54F2" w:rsidRDefault="004B54F2" w:rsidP="00E86F28">
      <w:pPr>
        <w:pStyle w:val="BodyText"/>
        <w:spacing w:after="0" w:line="240" w:lineRule="auto"/>
        <w:ind w:left="340"/>
      </w:pPr>
      <w:r>
        <w:t>Terms of Reference to be reviewed every three years.</w:t>
      </w:r>
    </w:p>
    <w:p w14:paraId="3DE5E09A" w14:textId="77777777" w:rsidR="004B54F2" w:rsidRDefault="004B54F2" w:rsidP="004B54F2">
      <w:pPr>
        <w:pStyle w:val="BodyText"/>
        <w:spacing w:after="0" w:line="240" w:lineRule="auto"/>
        <w:ind w:left="720"/>
      </w:pPr>
    </w:p>
    <w:p w14:paraId="36E64F0F" w14:textId="77777777" w:rsidR="004B54F2" w:rsidRPr="00E86F28" w:rsidRDefault="004B54F2" w:rsidP="004B54F2">
      <w:pPr>
        <w:pStyle w:val="BodyText"/>
        <w:spacing w:after="0" w:line="240" w:lineRule="auto"/>
        <w:rPr>
          <w:rFonts w:ascii="Public Sans SemiBold" w:hAnsi="Public Sans SemiBold"/>
        </w:rPr>
      </w:pPr>
      <w:r w:rsidRPr="00E86F28">
        <w:rPr>
          <w:rFonts w:ascii="Public Sans SemiBold" w:hAnsi="Public Sans SemiBold"/>
        </w:rPr>
        <w:t xml:space="preserve">As </w:t>
      </w:r>
      <w:proofErr w:type="gramStart"/>
      <w:r w:rsidRPr="00E86F28">
        <w:rPr>
          <w:rFonts w:ascii="Public Sans SemiBold" w:hAnsi="Public Sans SemiBold"/>
        </w:rPr>
        <w:t>at</w:t>
      </w:r>
      <w:proofErr w:type="gramEnd"/>
      <w:r w:rsidRPr="00E86F28">
        <w:rPr>
          <w:rFonts w:ascii="Public Sans SemiBold" w:hAnsi="Public Sans SemiBold"/>
        </w:rPr>
        <w:t xml:space="preserve"> November 2024 (reviewed and approved by the Board of Trustees at their meeting on 11/12/2024).</w:t>
      </w:r>
    </w:p>
    <w:p w14:paraId="3C73C77E" w14:textId="77777777" w:rsidR="004B54F2" w:rsidRDefault="004B54F2" w:rsidP="004B54F2">
      <w:pPr>
        <w:pStyle w:val="BodyText"/>
        <w:spacing w:after="0" w:line="240" w:lineRule="auto"/>
        <w:ind w:left="720"/>
      </w:pPr>
    </w:p>
    <w:p w14:paraId="28F261FA" w14:textId="77777777" w:rsidR="004B54F2" w:rsidRPr="00420E2A" w:rsidRDefault="004B54F2" w:rsidP="00CE0C6F">
      <w:pPr>
        <w:pStyle w:val="BodyText"/>
        <w:spacing w:after="0" w:line="240" w:lineRule="auto"/>
        <w:ind w:left="720"/>
      </w:pPr>
    </w:p>
    <w:sectPr w:rsidR="004B54F2" w:rsidRPr="00420E2A" w:rsidSect="00420E2A">
      <w:headerReference w:type="default" r:id="rId11"/>
      <w:type w:val="evenPage"/>
      <w:pgSz w:w="11906" w:h="16838" w:code="9"/>
      <w:pgMar w:top="1814" w:right="680" w:bottom="1134" w:left="68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7B9F9" w14:textId="77777777" w:rsidR="00ED29A2" w:rsidRPr="000C62AA" w:rsidRDefault="00ED29A2" w:rsidP="00EE5A09">
      <w:r w:rsidRPr="000C62AA">
        <w:separator/>
      </w:r>
    </w:p>
  </w:endnote>
  <w:endnote w:type="continuationSeparator" w:id="0">
    <w:p w14:paraId="0A90E7E0" w14:textId="77777777" w:rsidR="00ED29A2" w:rsidRPr="000C62AA" w:rsidRDefault="00ED29A2" w:rsidP="00EE5A09">
      <w:r w:rsidRPr="000C62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embedRegular r:id="rId1" w:fontKey="{FAE1EAF9-800E-43CF-86A0-FB37DB038530}"/>
    <w:embedBold r:id="rId2" w:fontKey="{2CE5A695-F40E-439E-848E-5C5F0AB4EE9F}"/>
    <w:embedItalic r:id="rId3" w:fontKey="{212419BC-D283-4EEC-96D1-AE0B35AB5A6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7AEDD10E-2D02-40D2-9B0E-3568AD588B07}"/>
    <w:embedBold r:id="rId5" w:fontKey="{C7E3E580-02EF-4E42-B38F-E36A4D330BDA}"/>
    <w:embedItalic r:id="rId6" w:fontKey="{155DE8CF-8E47-4462-9F8E-A5A588614956}"/>
  </w:font>
  <w:font w:name="Segoe UI">
    <w:panose1 w:val="020B0502040204020203"/>
    <w:charset w:val="00"/>
    <w:family w:val="swiss"/>
    <w:pitch w:val="variable"/>
    <w:sig w:usb0="E4002EFF" w:usb1="C000E47F" w:usb2="00000009" w:usb3="00000000" w:csb0="000001FF" w:csb1="00000000"/>
    <w:embedRegular r:id="rId7" w:fontKey="{DDA18275-C65E-4835-8191-65330BD2B52D}"/>
  </w:font>
  <w:font w:name="Consolas">
    <w:panose1 w:val="020B0609020204030204"/>
    <w:charset w:val="00"/>
    <w:family w:val="modern"/>
    <w:pitch w:val="fixed"/>
    <w:sig w:usb0="E00006FF" w:usb1="0000FCFF" w:usb2="00000001" w:usb3="00000000" w:csb0="0000019F" w:csb1="00000000"/>
    <w:embedRegular r:id="rId8" w:fontKey="{50F2351B-4E2D-4F7D-833E-0F4A8A492188}"/>
  </w:font>
  <w:font w:name="Public Sans SemiBold">
    <w:panose1 w:val="00000000000000000000"/>
    <w:charset w:val="00"/>
    <w:family w:val="auto"/>
    <w:pitch w:val="variable"/>
    <w:sig w:usb0="A00000FF" w:usb1="4000205B" w:usb2="00000000" w:usb3="00000000" w:csb0="00000193" w:csb1="00000000"/>
    <w:embedRegular r:id="rId9" w:fontKey="{F493B2F1-442E-42D1-A98F-EF4374715A00}"/>
  </w:font>
  <w:font w:name="Calibri">
    <w:panose1 w:val="020F0502020204030204"/>
    <w:charset w:val="00"/>
    <w:family w:val="swiss"/>
    <w:pitch w:val="variable"/>
    <w:sig w:usb0="E4002EFF" w:usb1="C200247B" w:usb2="00000009" w:usb3="00000000" w:csb0="000001FF" w:csb1="00000000"/>
    <w:embedRegular r:id="rId10" w:fontKey="{50DE5C43-C63A-4EE6-8B07-4F6B6BD6FA3D}"/>
    <w:embedBold r:id="rId11" w:fontKey="{3C7895F8-C8E5-4081-826E-7DDE80CB5F02}"/>
  </w:font>
  <w:font w:name="Public Sans">
    <w:panose1 w:val="00000000000000000000"/>
    <w:charset w:val="00"/>
    <w:family w:val="auto"/>
    <w:pitch w:val="variable"/>
    <w:sig w:usb0="A00000FF" w:usb1="4000205B" w:usb2="00000000" w:usb3="00000000" w:csb0="00000193" w:csb1="00000000"/>
    <w:embedRegular r:id="rId12" w:fontKey="{C902D0A9-B317-462B-A68B-501321294F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255529347"/>
      <w:docPartObj>
        <w:docPartGallery w:val="Page Numbers (Bottom of Page)"/>
        <w:docPartUnique/>
      </w:docPartObj>
    </w:sdtPr>
    <w:sdtEndPr/>
    <w:sdtContent>
      <w:sdt>
        <w:sdtPr>
          <w:rPr>
            <w:sz w:val="22"/>
          </w:rPr>
          <w:id w:val="1728636285"/>
          <w:docPartObj>
            <w:docPartGallery w:val="Page Numbers (Top of Page)"/>
            <w:docPartUnique/>
          </w:docPartObj>
        </w:sdtPr>
        <w:sdtEndPr/>
        <w:sdtContent>
          <w:p w14:paraId="74B24BBC" w14:textId="772A6C97" w:rsidR="00CE0C6F" w:rsidRPr="00CE0C6F" w:rsidRDefault="00CE0C6F" w:rsidP="00CE0C6F">
            <w:pPr>
              <w:pStyle w:val="Footer"/>
              <w:rPr>
                <w:sz w:val="22"/>
              </w:rPr>
            </w:pPr>
            <w:r w:rsidRPr="00CE0C6F">
              <w:rPr>
                <w:sz w:val="22"/>
              </w:rPr>
              <w:t xml:space="preserve">Page </w:t>
            </w:r>
            <w:r w:rsidRPr="00CE0C6F">
              <w:rPr>
                <w:b/>
                <w:bCs/>
                <w:sz w:val="22"/>
              </w:rPr>
              <w:fldChar w:fldCharType="begin"/>
            </w:r>
            <w:r w:rsidRPr="00CE0C6F">
              <w:rPr>
                <w:b/>
                <w:bCs/>
                <w:sz w:val="22"/>
              </w:rPr>
              <w:instrText xml:space="preserve"> PAGE </w:instrText>
            </w:r>
            <w:r w:rsidRPr="00CE0C6F">
              <w:rPr>
                <w:b/>
                <w:bCs/>
                <w:sz w:val="22"/>
              </w:rPr>
              <w:fldChar w:fldCharType="separate"/>
            </w:r>
            <w:r w:rsidRPr="00CE0C6F">
              <w:rPr>
                <w:b/>
                <w:bCs/>
                <w:noProof/>
                <w:sz w:val="22"/>
              </w:rPr>
              <w:t>2</w:t>
            </w:r>
            <w:r w:rsidRPr="00CE0C6F">
              <w:rPr>
                <w:b/>
                <w:bCs/>
                <w:sz w:val="22"/>
              </w:rPr>
              <w:fldChar w:fldCharType="end"/>
            </w:r>
            <w:r w:rsidRPr="00CE0C6F">
              <w:rPr>
                <w:sz w:val="22"/>
              </w:rPr>
              <w:t xml:space="preserve"> of </w:t>
            </w:r>
            <w:r w:rsidRPr="00CE0C6F">
              <w:rPr>
                <w:b/>
                <w:bCs/>
                <w:sz w:val="22"/>
              </w:rPr>
              <w:fldChar w:fldCharType="begin"/>
            </w:r>
            <w:r w:rsidRPr="00CE0C6F">
              <w:rPr>
                <w:b/>
                <w:bCs/>
                <w:sz w:val="22"/>
              </w:rPr>
              <w:instrText xml:space="preserve"> NUMPAGES  </w:instrText>
            </w:r>
            <w:r w:rsidRPr="00CE0C6F">
              <w:rPr>
                <w:b/>
                <w:bCs/>
                <w:sz w:val="22"/>
              </w:rPr>
              <w:fldChar w:fldCharType="separate"/>
            </w:r>
            <w:r w:rsidRPr="00CE0C6F">
              <w:rPr>
                <w:b/>
                <w:bCs/>
                <w:noProof/>
                <w:sz w:val="22"/>
              </w:rPr>
              <w:t>2</w:t>
            </w:r>
            <w:r w:rsidRPr="00CE0C6F">
              <w:rPr>
                <w:b/>
                <w:bCs/>
                <w:sz w:val="22"/>
              </w:rPr>
              <w:fldChar w:fldCharType="end"/>
            </w:r>
          </w:p>
        </w:sdtContent>
      </w:sdt>
    </w:sdtContent>
  </w:sdt>
  <w:p w14:paraId="1975C6F9" w14:textId="77777777" w:rsidR="00CE0C6F" w:rsidRDefault="00CE0C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D0DF" w14:textId="02C7EC9F" w:rsidR="00F90F7D" w:rsidRPr="000C62AA" w:rsidRDefault="00F90F7D" w:rsidP="008C2536">
    <w:pPr>
      <w:pStyle w:val="Footer"/>
    </w:pPr>
  </w:p>
  <w:p w14:paraId="7DFABDB2" w14:textId="77777777" w:rsidR="008C2536" w:rsidRPr="000C62AA" w:rsidRDefault="008C2536" w:rsidP="008C2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2104B" w14:textId="77777777" w:rsidR="00ED29A2" w:rsidRPr="000C62AA" w:rsidRDefault="00ED29A2" w:rsidP="00EE5A09">
      <w:r w:rsidRPr="000C62AA">
        <w:separator/>
      </w:r>
    </w:p>
  </w:footnote>
  <w:footnote w:type="continuationSeparator" w:id="0">
    <w:p w14:paraId="1FF8A971" w14:textId="77777777" w:rsidR="00ED29A2" w:rsidRPr="000C62AA" w:rsidRDefault="00ED29A2" w:rsidP="00EE5A09">
      <w:r w:rsidRPr="000C62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2D77" w14:textId="4ACD49AE" w:rsidR="00072BF2" w:rsidRPr="000C62AA" w:rsidRDefault="00072BF2">
    <w:pPr>
      <w:pStyle w:val="Header"/>
    </w:pPr>
    <w:r w:rsidRPr="000C62AA">
      <w:rPr>
        <w:noProof/>
      </w:rPr>
      <w:drawing>
        <wp:anchor distT="0" distB="0" distL="114300" distR="114300" simplePos="0" relativeHeight="251658240" behindDoc="0" locked="1" layoutInCell="1" allowOverlap="1" wp14:anchorId="6EF1C512" wp14:editId="4C223F8C">
          <wp:simplePos x="0" y="0"/>
          <wp:positionH relativeFrom="margin">
            <wp:align>right</wp:align>
          </wp:positionH>
          <wp:positionV relativeFrom="page">
            <wp:posOffset>288290</wp:posOffset>
          </wp:positionV>
          <wp:extent cx="756000" cy="640800"/>
          <wp:effectExtent l="0" t="0" r="6350" b="6985"/>
          <wp:wrapNone/>
          <wp:docPr id="167982948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6000" cy="64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2BA8" w14:textId="2478D132" w:rsidR="00E86F28" w:rsidRPr="000C62AA" w:rsidRDefault="00E86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69516" w14:textId="6FCA9077" w:rsidR="00420E2A" w:rsidRPr="000C62AA" w:rsidRDefault="00420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54A53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5EEFD2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5C498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35474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FECF9D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F4D8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0643C1"/>
    <w:multiLevelType w:val="hybridMultilevel"/>
    <w:tmpl w:val="EFD42AC0"/>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9" w15:restartNumberingAfterBreak="0">
    <w:nsid w:val="033C4F3F"/>
    <w:multiLevelType w:val="hybridMultilevel"/>
    <w:tmpl w:val="B50625EC"/>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0" w15:restartNumberingAfterBreak="0">
    <w:nsid w:val="038836F9"/>
    <w:multiLevelType w:val="multilevel"/>
    <w:tmpl w:val="D4287C60"/>
    <w:numStyleLink w:val="HeadingNumList"/>
  </w:abstractNum>
  <w:abstractNum w:abstractNumId="11" w15:restartNumberingAfterBreak="0">
    <w:nsid w:val="07E336DB"/>
    <w:multiLevelType w:val="multilevel"/>
    <w:tmpl w:val="F8D48234"/>
    <w:numStyleLink w:val="NumList"/>
  </w:abstractNum>
  <w:abstractNum w:abstractNumId="12" w15:restartNumberingAfterBreak="0">
    <w:nsid w:val="0D1507D4"/>
    <w:multiLevelType w:val="multilevel"/>
    <w:tmpl w:val="F8D48234"/>
    <w:numStyleLink w:val="NumList"/>
  </w:abstractNum>
  <w:abstractNum w:abstractNumId="13" w15:restartNumberingAfterBreak="0">
    <w:nsid w:val="10C92DE1"/>
    <w:multiLevelType w:val="multilevel"/>
    <w:tmpl w:val="F8D48234"/>
    <w:numStyleLink w:val="NumList"/>
  </w:abstractNum>
  <w:abstractNum w:abstractNumId="14" w15:restartNumberingAfterBreak="0">
    <w:nsid w:val="13B0789C"/>
    <w:multiLevelType w:val="multilevel"/>
    <w:tmpl w:val="F46A37FC"/>
    <w:styleLink w:val="BulletList"/>
    <w:lvl w:ilvl="0">
      <w:start w:val="1"/>
      <w:numFmt w:val="bullet"/>
      <w:pStyle w:val="ListBullet"/>
      <w:lvlText w:val=""/>
      <w:lvlJc w:val="left"/>
      <w:pPr>
        <w:ind w:left="340" w:hanging="340"/>
      </w:pPr>
      <w:rPr>
        <w:rFonts w:ascii="Symbol" w:hAnsi="Symbol" w:cs="Symbol" w:hint="default"/>
        <w:color w:val="auto"/>
        <w:sz w:val="16"/>
        <w:szCs w:val="28"/>
      </w:rPr>
    </w:lvl>
    <w:lvl w:ilvl="1">
      <w:start w:val="1"/>
      <w:numFmt w:val="bullet"/>
      <w:pStyle w:val="ListBullet2"/>
      <w:lvlText w:val=""/>
      <w:lvlJc w:val="left"/>
      <w:pPr>
        <w:ind w:left="680" w:hanging="340"/>
      </w:pPr>
      <w:rPr>
        <w:rFonts w:ascii="Symbol" w:hAnsi="Symbol" w:cs="Symbol" w:hint="default"/>
        <w:color w:val="auto"/>
        <w:sz w:val="16"/>
        <w:szCs w:val="28"/>
      </w:rPr>
    </w:lvl>
    <w:lvl w:ilvl="2">
      <w:start w:val="1"/>
      <w:numFmt w:val="bullet"/>
      <w:pStyle w:val="ListBullet3"/>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8758F1"/>
    <w:multiLevelType w:val="hybridMultilevel"/>
    <w:tmpl w:val="DF6A737A"/>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2E5AEA"/>
    <w:multiLevelType w:val="hybridMultilevel"/>
    <w:tmpl w:val="303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A23A2E"/>
    <w:multiLevelType w:val="hybridMultilevel"/>
    <w:tmpl w:val="8118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494E9A"/>
    <w:multiLevelType w:val="multilevel"/>
    <w:tmpl w:val="F46A37FC"/>
    <w:numStyleLink w:val="BulletList"/>
  </w:abstractNum>
  <w:abstractNum w:abstractNumId="19"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15:restartNumberingAfterBreak="0">
    <w:nsid w:val="302A7F73"/>
    <w:multiLevelType w:val="multilevel"/>
    <w:tmpl w:val="E4D2DC6A"/>
    <w:lvl w:ilvl="0">
      <w:start w:val="1"/>
      <w:numFmt w:val="bullet"/>
      <w:lvlText w:val=""/>
      <w:lvlJc w:val="left"/>
      <w:pPr>
        <w:ind w:left="340" w:hanging="340"/>
      </w:pPr>
      <w:rPr>
        <w:rFonts w:ascii="Symbol" w:hAnsi="Symbol" w:cs="Symbol" w:hint="default"/>
        <w:color w:val="auto"/>
        <w:sz w:val="16"/>
        <w:szCs w:val="28"/>
      </w:rPr>
    </w:lvl>
    <w:lvl w:ilvl="1">
      <w:start w:val="1"/>
      <w:numFmt w:val="bullet"/>
      <w:lvlText w:val=""/>
      <w:lvlJc w:val="left"/>
      <w:pPr>
        <w:ind w:left="700" w:hanging="360"/>
      </w:pPr>
      <w:rPr>
        <w:rFonts w:ascii="Symbol" w:hAnsi="Symbol" w:hint="default"/>
      </w:rPr>
    </w:lvl>
    <w:lvl w:ilvl="2">
      <w:start w:val="1"/>
      <w:numFmt w:val="bullet"/>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277061C"/>
    <w:multiLevelType w:val="multilevel"/>
    <w:tmpl w:val="52C26148"/>
    <w:numStyleLink w:val="ArticleSection"/>
  </w:abstractNum>
  <w:abstractNum w:abstractNumId="23" w15:restartNumberingAfterBreak="0">
    <w:nsid w:val="451A4A09"/>
    <w:multiLevelType w:val="hybridMultilevel"/>
    <w:tmpl w:val="F89C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FA319B"/>
    <w:multiLevelType w:val="hybridMultilevel"/>
    <w:tmpl w:val="86B0A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451AA"/>
    <w:multiLevelType w:val="multilevel"/>
    <w:tmpl w:val="F8D48234"/>
    <w:numStyleLink w:val="NumList"/>
  </w:abstractNum>
  <w:abstractNum w:abstractNumId="27" w15:restartNumberingAfterBreak="0">
    <w:nsid w:val="48FC26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0275D8"/>
    <w:multiLevelType w:val="hybridMultilevel"/>
    <w:tmpl w:val="73A03F1C"/>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9" w15:restartNumberingAfterBreak="0">
    <w:nsid w:val="4A165F99"/>
    <w:multiLevelType w:val="hybridMultilevel"/>
    <w:tmpl w:val="79DA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EA64F8"/>
    <w:multiLevelType w:val="multilevel"/>
    <w:tmpl w:val="F8D48234"/>
    <w:numStyleLink w:val="NumList"/>
  </w:abstractNum>
  <w:abstractNum w:abstractNumId="31" w15:restartNumberingAfterBreak="0">
    <w:nsid w:val="64054D1F"/>
    <w:multiLevelType w:val="hybridMultilevel"/>
    <w:tmpl w:val="D82485E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99404B"/>
    <w:multiLevelType w:val="hybridMultilevel"/>
    <w:tmpl w:val="734240D4"/>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D9581B"/>
    <w:multiLevelType w:val="hybridMultilevel"/>
    <w:tmpl w:val="9A70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9835C3"/>
    <w:multiLevelType w:val="multilevel"/>
    <w:tmpl w:val="FDB472C8"/>
    <w:lvl w:ilvl="0">
      <w:start w:val="1"/>
      <w:numFmt w:val="bullet"/>
      <w:lvlText w:val=""/>
      <w:lvlJc w:val="left"/>
      <w:pPr>
        <w:ind w:left="340" w:hanging="340"/>
      </w:pPr>
      <w:rPr>
        <w:rFonts w:ascii="Symbol" w:hAnsi="Symbol" w:hint="default"/>
        <w:color w:val="auto"/>
        <w:sz w:val="16"/>
        <w:szCs w:val="28"/>
      </w:rPr>
    </w:lvl>
    <w:lvl w:ilvl="1">
      <w:start w:val="1"/>
      <w:numFmt w:val="bullet"/>
      <w:lvlText w:val=""/>
      <w:lvlJc w:val="left"/>
      <w:pPr>
        <w:ind w:left="680" w:hanging="340"/>
      </w:pPr>
      <w:rPr>
        <w:rFonts w:ascii="Symbol" w:hAnsi="Symbol" w:cs="Symbol" w:hint="default"/>
        <w:color w:val="auto"/>
        <w:sz w:val="16"/>
        <w:szCs w:val="28"/>
      </w:rPr>
    </w:lvl>
    <w:lvl w:ilvl="2">
      <w:start w:val="1"/>
      <w:numFmt w:val="bullet"/>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8E2586"/>
    <w:multiLevelType w:val="hybridMultilevel"/>
    <w:tmpl w:val="91C8118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4043E3"/>
    <w:multiLevelType w:val="multilevel"/>
    <w:tmpl w:val="F8D48234"/>
    <w:numStyleLink w:val="NumList"/>
  </w:abstractNum>
  <w:num w:numId="1" w16cid:durableId="532614408">
    <w:abstractNumId w:val="7"/>
  </w:num>
  <w:num w:numId="2" w16cid:durableId="665211658">
    <w:abstractNumId w:val="5"/>
  </w:num>
  <w:num w:numId="3" w16cid:durableId="305595989">
    <w:abstractNumId w:val="4"/>
  </w:num>
  <w:num w:numId="4" w16cid:durableId="49697943">
    <w:abstractNumId w:val="6"/>
  </w:num>
  <w:num w:numId="5" w16cid:durableId="1342859237">
    <w:abstractNumId w:val="1"/>
  </w:num>
  <w:num w:numId="6" w16cid:durableId="278223291">
    <w:abstractNumId w:val="0"/>
  </w:num>
  <w:num w:numId="7" w16cid:durableId="1574899723">
    <w:abstractNumId w:val="24"/>
  </w:num>
  <w:num w:numId="8" w16cid:durableId="554775974">
    <w:abstractNumId w:val="21"/>
  </w:num>
  <w:num w:numId="9" w16cid:durableId="574555077">
    <w:abstractNumId w:val="10"/>
  </w:num>
  <w:num w:numId="10" w16cid:durableId="713700014">
    <w:abstractNumId w:val="13"/>
  </w:num>
  <w:num w:numId="11" w16cid:durableId="655383151">
    <w:abstractNumId w:val="7"/>
  </w:num>
  <w:num w:numId="12" w16cid:durableId="559054489">
    <w:abstractNumId w:val="13"/>
  </w:num>
  <w:num w:numId="13" w16cid:durableId="2056078209">
    <w:abstractNumId w:val="5"/>
  </w:num>
  <w:num w:numId="14" w16cid:durableId="181285137">
    <w:abstractNumId w:val="4"/>
  </w:num>
  <w:num w:numId="15" w16cid:durableId="1581449739">
    <w:abstractNumId w:val="13"/>
  </w:num>
  <w:num w:numId="16" w16cid:durableId="1072657298">
    <w:abstractNumId w:val="13"/>
  </w:num>
  <w:num w:numId="17" w16cid:durableId="726606638">
    <w:abstractNumId w:val="24"/>
  </w:num>
  <w:num w:numId="18" w16cid:durableId="1119833186">
    <w:abstractNumId w:val="21"/>
  </w:num>
  <w:num w:numId="19" w16cid:durableId="157768813">
    <w:abstractNumId w:val="14"/>
  </w:num>
  <w:num w:numId="20" w16cid:durableId="813371553">
    <w:abstractNumId w:val="27"/>
  </w:num>
  <w:num w:numId="21" w16cid:durableId="717705115">
    <w:abstractNumId w:val="19"/>
  </w:num>
  <w:num w:numId="22" w16cid:durableId="1031691104">
    <w:abstractNumId w:val="3"/>
  </w:num>
  <w:num w:numId="23" w16cid:durableId="501629753">
    <w:abstractNumId w:val="2"/>
  </w:num>
  <w:num w:numId="24" w16cid:durableId="596445716">
    <w:abstractNumId w:val="22"/>
  </w:num>
  <w:num w:numId="25" w16cid:durableId="1674063658">
    <w:abstractNumId w:val="15"/>
  </w:num>
  <w:num w:numId="26" w16cid:durableId="72437817">
    <w:abstractNumId w:val="32"/>
  </w:num>
  <w:num w:numId="27" w16cid:durableId="2115636886">
    <w:abstractNumId w:val="26"/>
  </w:num>
  <w:num w:numId="28" w16cid:durableId="413748011">
    <w:abstractNumId w:val="11"/>
  </w:num>
  <w:num w:numId="29" w16cid:durableId="2105153322">
    <w:abstractNumId w:val="30"/>
  </w:num>
  <w:num w:numId="30" w16cid:durableId="677315557">
    <w:abstractNumId w:val="18"/>
  </w:num>
  <w:num w:numId="31" w16cid:durableId="531308662">
    <w:abstractNumId w:val="12"/>
  </w:num>
  <w:num w:numId="32" w16cid:durableId="817647057">
    <w:abstractNumId w:val="36"/>
  </w:num>
  <w:num w:numId="33" w16cid:durableId="680863965">
    <w:abstractNumId w:val="35"/>
  </w:num>
  <w:num w:numId="34" w16cid:durableId="887841469">
    <w:abstractNumId w:val="31"/>
  </w:num>
  <w:num w:numId="35" w16cid:durableId="290131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5536693">
    <w:abstractNumId w:val="34"/>
  </w:num>
  <w:num w:numId="37" w16cid:durableId="1026180236">
    <w:abstractNumId w:val="9"/>
  </w:num>
  <w:num w:numId="38" w16cid:durableId="654259135">
    <w:abstractNumId w:val="20"/>
  </w:num>
  <w:num w:numId="39" w16cid:durableId="969358890">
    <w:abstractNumId w:val="8"/>
  </w:num>
  <w:num w:numId="40" w16cid:durableId="190072663">
    <w:abstractNumId w:val="17"/>
  </w:num>
  <w:num w:numId="41" w16cid:durableId="536546534">
    <w:abstractNumId w:val="16"/>
  </w:num>
  <w:num w:numId="42" w16cid:durableId="376854085">
    <w:abstractNumId w:val="33"/>
  </w:num>
  <w:num w:numId="43" w16cid:durableId="1500731222">
    <w:abstractNumId w:val="25"/>
  </w:num>
  <w:num w:numId="44" w16cid:durableId="1670523731">
    <w:abstractNumId w:val="23"/>
  </w:num>
  <w:num w:numId="45" w16cid:durableId="2467726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0629299">
    <w:abstractNumId w:val="29"/>
  </w:num>
  <w:num w:numId="47" w16cid:durableId="183522462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A2"/>
    <w:rsid w:val="000108D5"/>
    <w:rsid w:val="0001754D"/>
    <w:rsid w:val="00034DF7"/>
    <w:rsid w:val="00037B26"/>
    <w:rsid w:val="00060042"/>
    <w:rsid w:val="00072BF2"/>
    <w:rsid w:val="00076F67"/>
    <w:rsid w:val="000A3D76"/>
    <w:rsid w:val="000A5430"/>
    <w:rsid w:val="000C62AA"/>
    <w:rsid w:val="000E4DB6"/>
    <w:rsid w:val="001210B1"/>
    <w:rsid w:val="001222F4"/>
    <w:rsid w:val="00123DFB"/>
    <w:rsid w:val="00137131"/>
    <w:rsid w:val="001439C9"/>
    <w:rsid w:val="0014520A"/>
    <w:rsid w:val="00157692"/>
    <w:rsid w:val="00180448"/>
    <w:rsid w:val="001B3F22"/>
    <w:rsid w:val="001C34C8"/>
    <w:rsid w:val="00224F47"/>
    <w:rsid w:val="00225F50"/>
    <w:rsid w:val="002267A5"/>
    <w:rsid w:val="00252562"/>
    <w:rsid w:val="00285EA9"/>
    <w:rsid w:val="00290623"/>
    <w:rsid w:val="002D11B6"/>
    <w:rsid w:val="002D7A22"/>
    <w:rsid w:val="002E57B2"/>
    <w:rsid w:val="002F1458"/>
    <w:rsid w:val="00300897"/>
    <w:rsid w:val="003051D8"/>
    <w:rsid w:val="00315E95"/>
    <w:rsid w:val="00371700"/>
    <w:rsid w:val="003853E6"/>
    <w:rsid w:val="00385E77"/>
    <w:rsid w:val="00390EF4"/>
    <w:rsid w:val="003C30EA"/>
    <w:rsid w:val="003E5CDF"/>
    <w:rsid w:val="00404510"/>
    <w:rsid w:val="0041620C"/>
    <w:rsid w:val="00420E2A"/>
    <w:rsid w:val="004322B9"/>
    <w:rsid w:val="004B0F7D"/>
    <w:rsid w:val="004B54F2"/>
    <w:rsid w:val="00504AFA"/>
    <w:rsid w:val="0054231B"/>
    <w:rsid w:val="005477B0"/>
    <w:rsid w:val="00582786"/>
    <w:rsid w:val="005A02AB"/>
    <w:rsid w:val="005B3F55"/>
    <w:rsid w:val="005B5174"/>
    <w:rsid w:val="005E496F"/>
    <w:rsid w:val="00607AD7"/>
    <w:rsid w:val="006156AC"/>
    <w:rsid w:val="00620AF7"/>
    <w:rsid w:val="0062769D"/>
    <w:rsid w:val="0063219C"/>
    <w:rsid w:val="00651654"/>
    <w:rsid w:val="00655312"/>
    <w:rsid w:val="00664C0B"/>
    <w:rsid w:val="006946A2"/>
    <w:rsid w:val="006A6166"/>
    <w:rsid w:val="006C534A"/>
    <w:rsid w:val="006F5F2A"/>
    <w:rsid w:val="007129BD"/>
    <w:rsid w:val="00734EE6"/>
    <w:rsid w:val="00736CC5"/>
    <w:rsid w:val="00756C06"/>
    <w:rsid w:val="00771F83"/>
    <w:rsid w:val="00781DF4"/>
    <w:rsid w:val="007A1F2D"/>
    <w:rsid w:val="007C0490"/>
    <w:rsid w:val="007C11DC"/>
    <w:rsid w:val="007C58D0"/>
    <w:rsid w:val="007C692C"/>
    <w:rsid w:val="007E65C5"/>
    <w:rsid w:val="00834A84"/>
    <w:rsid w:val="00845A02"/>
    <w:rsid w:val="008738E2"/>
    <w:rsid w:val="008A32C8"/>
    <w:rsid w:val="008A757C"/>
    <w:rsid w:val="008C2536"/>
    <w:rsid w:val="008D6DCC"/>
    <w:rsid w:val="008D7E3B"/>
    <w:rsid w:val="008E6C91"/>
    <w:rsid w:val="008E79D0"/>
    <w:rsid w:val="008F1AA4"/>
    <w:rsid w:val="00903012"/>
    <w:rsid w:val="009459F5"/>
    <w:rsid w:val="00945AB6"/>
    <w:rsid w:val="00967D33"/>
    <w:rsid w:val="009E5CB0"/>
    <w:rsid w:val="009F468E"/>
    <w:rsid w:val="009F522A"/>
    <w:rsid w:val="00A235AC"/>
    <w:rsid w:val="00A4238A"/>
    <w:rsid w:val="00A5485E"/>
    <w:rsid w:val="00A678E9"/>
    <w:rsid w:val="00A834E7"/>
    <w:rsid w:val="00AA6FE9"/>
    <w:rsid w:val="00AC439B"/>
    <w:rsid w:val="00AC7F54"/>
    <w:rsid w:val="00AF09C8"/>
    <w:rsid w:val="00AF7C44"/>
    <w:rsid w:val="00B15B3F"/>
    <w:rsid w:val="00B514D8"/>
    <w:rsid w:val="00B62394"/>
    <w:rsid w:val="00B6296C"/>
    <w:rsid w:val="00B73019"/>
    <w:rsid w:val="00B74911"/>
    <w:rsid w:val="00BA0374"/>
    <w:rsid w:val="00BE2B8F"/>
    <w:rsid w:val="00BE4B92"/>
    <w:rsid w:val="00C167EC"/>
    <w:rsid w:val="00C314A6"/>
    <w:rsid w:val="00C64943"/>
    <w:rsid w:val="00C76B96"/>
    <w:rsid w:val="00CA5333"/>
    <w:rsid w:val="00CD20C3"/>
    <w:rsid w:val="00CE0C6F"/>
    <w:rsid w:val="00CF079A"/>
    <w:rsid w:val="00CF0A60"/>
    <w:rsid w:val="00D1169A"/>
    <w:rsid w:val="00D408B4"/>
    <w:rsid w:val="00D45004"/>
    <w:rsid w:val="00D80018"/>
    <w:rsid w:val="00D9414E"/>
    <w:rsid w:val="00D968C1"/>
    <w:rsid w:val="00DB0278"/>
    <w:rsid w:val="00DB2BF8"/>
    <w:rsid w:val="00DB39FC"/>
    <w:rsid w:val="00DD68DE"/>
    <w:rsid w:val="00DF19EB"/>
    <w:rsid w:val="00DF50A0"/>
    <w:rsid w:val="00E01CA0"/>
    <w:rsid w:val="00E02C76"/>
    <w:rsid w:val="00E12251"/>
    <w:rsid w:val="00E30DE6"/>
    <w:rsid w:val="00E76832"/>
    <w:rsid w:val="00E86F28"/>
    <w:rsid w:val="00E878B9"/>
    <w:rsid w:val="00E95CFB"/>
    <w:rsid w:val="00EA1CF8"/>
    <w:rsid w:val="00EC5A03"/>
    <w:rsid w:val="00EC75B7"/>
    <w:rsid w:val="00ED29A2"/>
    <w:rsid w:val="00EE5A09"/>
    <w:rsid w:val="00EE75A0"/>
    <w:rsid w:val="00F33518"/>
    <w:rsid w:val="00F37EE6"/>
    <w:rsid w:val="00F61486"/>
    <w:rsid w:val="00F90F7D"/>
    <w:rsid w:val="00FB5175"/>
    <w:rsid w:val="00FC67D9"/>
    <w:rsid w:val="00FD026D"/>
    <w:rsid w:val="00FD65F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CB90D"/>
  <w15:chartTrackingRefBased/>
  <w15:docId w15:val="{C476DF10-368C-42F0-B170-7694E9F9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D29A2"/>
    <w:pPr>
      <w:spacing w:after="160" w:line="259" w:lineRule="auto"/>
    </w:pPr>
    <w:rPr>
      <w:rFonts w:eastAsiaTheme="minorHAnsi"/>
      <w:sz w:val="22"/>
      <w:szCs w:val="22"/>
      <w:lang w:eastAsia="en-US"/>
    </w:rPr>
  </w:style>
  <w:style w:type="paragraph" w:styleId="Heading1">
    <w:name w:val="heading 1"/>
    <w:basedOn w:val="Normal"/>
    <w:next w:val="BodyText"/>
    <w:link w:val="Heading1Char"/>
    <w:uiPriority w:val="9"/>
    <w:qFormat/>
    <w:rsid w:val="000C62AA"/>
    <w:pPr>
      <w:keepNext/>
      <w:keepLines/>
      <w:spacing w:after="220"/>
      <w:outlineLvl w:val="0"/>
    </w:pPr>
    <w:rPr>
      <w:rFonts w:eastAsiaTheme="majorEastAsia" w:cstheme="majorBidi"/>
      <w:sz w:val="52"/>
      <w:szCs w:val="32"/>
    </w:rPr>
  </w:style>
  <w:style w:type="paragraph" w:styleId="Heading2">
    <w:name w:val="heading 2"/>
    <w:basedOn w:val="Normal"/>
    <w:next w:val="BodyText"/>
    <w:link w:val="Heading2Char"/>
    <w:uiPriority w:val="9"/>
    <w:qFormat/>
    <w:rsid w:val="00B514D8"/>
    <w:pPr>
      <w:keepNext/>
      <w:keepLines/>
      <w:spacing w:after="180" w:line="269" w:lineRule="auto"/>
      <w:outlineLvl w:val="1"/>
    </w:pPr>
    <w:rPr>
      <w:rFonts w:eastAsiaTheme="majorEastAsia" w:cstheme="majorBidi"/>
      <w:sz w:val="36"/>
      <w:szCs w:val="26"/>
    </w:rPr>
  </w:style>
  <w:style w:type="paragraph" w:styleId="Heading3">
    <w:name w:val="heading 3"/>
    <w:basedOn w:val="Normal"/>
    <w:next w:val="BodyText"/>
    <w:link w:val="Heading3Char"/>
    <w:uiPriority w:val="9"/>
    <w:qFormat/>
    <w:rsid w:val="00A834E7"/>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514D8"/>
    <w:pPr>
      <w:keepNext/>
      <w:keepLines/>
      <w:spacing w:line="288" w:lineRule="auto"/>
      <w:outlineLvl w:val="3"/>
    </w:pPr>
    <w:rPr>
      <w:rFonts w:eastAsiaTheme="majorEastAsia"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C62AA"/>
    <w:rPr>
      <w:rFonts w:eastAsiaTheme="majorEastAsia" w:cstheme="majorBidi"/>
      <w:color w:val="00382B" w:themeColor="text2"/>
      <w:sz w:val="52"/>
      <w:szCs w:val="32"/>
    </w:rPr>
  </w:style>
  <w:style w:type="character" w:customStyle="1" w:styleId="Heading2Char">
    <w:name w:val="Heading 2 Char"/>
    <w:basedOn w:val="DefaultParagraphFont"/>
    <w:link w:val="Heading2"/>
    <w:uiPriority w:val="9"/>
    <w:rsid w:val="00B514D8"/>
    <w:rPr>
      <w:rFonts w:eastAsiaTheme="majorEastAsia" w:cstheme="majorBidi"/>
      <w:color w:val="00382B" w:themeColor="text2"/>
      <w:sz w:val="36"/>
      <w:szCs w:val="26"/>
    </w:rPr>
  </w:style>
  <w:style w:type="paragraph" w:styleId="Caption">
    <w:name w:val="caption"/>
    <w:basedOn w:val="Normal"/>
    <w:next w:val="BodyText"/>
    <w:uiPriority w:val="49"/>
    <w:qFormat/>
    <w:rsid w:val="0001754D"/>
    <w:pPr>
      <w:spacing w:before="120" w:after="120" w:line="240" w:lineRule="auto"/>
    </w:pPr>
    <w:rPr>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EC75B7"/>
    <w:pPr>
      <w:numPr>
        <w:numId w:val="7"/>
      </w:numPr>
    </w:pPr>
  </w:style>
  <w:style w:type="paragraph" w:styleId="ListNumber">
    <w:name w:val="List Number"/>
    <w:basedOn w:val="Normal"/>
    <w:uiPriority w:val="29"/>
    <w:qFormat/>
    <w:rsid w:val="00EC75B7"/>
    <w:pPr>
      <w:numPr>
        <w:numId w:val="32"/>
      </w:numPr>
      <w:spacing w:after="150"/>
    </w:pPr>
  </w:style>
  <w:style w:type="paragraph" w:styleId="ListNumber2">
    <w:name w:val="List Number 2"/>
    <w:basedOn w:val="Normal"/>
    <w:uiPriority w:val="29"/>
    <w:qFormat/>
    <w:rsid w:val="00EC75B7"/>
    <w:pPr>
      <w:numPr>
        <w:ilvl w:val="1"/>
        <w:numId w:val="32"/>
      </w:numPr>
      <w:spacing w:after="150"/>
      <w:contextualSpacing/>
    </w:pPr>
  </w:style>
  <w:style w:type="paragraph" w:styleId="ListNumber3">
    <w:name w:val="List Number 3"/>
    <w:basedOn w:val="Normal"/>
    <w:uiPriority w:val="29"/>
    <w:qFormat/>
    <w:rsid w:val="00EC75B7"/>
    <w:pPr>
      <w:numPr>
        <w:ilvl w:val="2"/>
        <w:numId w:val="32"/>
      </w:numPr>
      <w:spacing w:after="150"/>
    </w:pPr>
  </w:style>
  <w:style w:type="character" w:customStyle="1" w:styleId="Heading3Char">
    <w:name w:val="Heading 3 Char"/>
    <w:basedOn w:val="DefaultParagraphFont"/>
    <w:link w:val="Heading3"/>
    <w:uiPriority w:val="9"/>
    <w:rsid w:val="00A834E7"/>
    <w:rPr>
      <w:rFonts w:eastAsiaTheme="majorEastAsia" w:cstheme="majorBidi"/>
      <w:sz w:val="32"/>
      <w:szCs w:val="24"/>
    </w:rPr>
  </w:style>
  <w:style w:type="numbering" w:customStyle="1" w:styleId="HeadingNumList">
    <w:name w:val="HeadingNumList"/>
    <w:uiPriority w:val="99"/>
    <w:rsid w:val="008E6C91"/>
    <w:pPr>
      <w:numPr>
        <w:numId w:val="8"/>
      </w:numPr>
    </w:pPr>
  </w:style>
  <w:style w:type="paragraph" w:styleId="ListBullet">
    <w:name w:val="List Bullet"/>
    <w:basedOn w:val="Normal"/>
    <w:uiPriority w:val="19"/>
    <w:qFormat/>
    <w:rsid w:val="008F1AA4"/>
    <w:pPr>
      <w:numPr>
        <w:numId w:val="30"/>
      </w:numPr>
      <w:spacing w:after="150"/>
    </w:pPr>
  </w:style>
  <w:style w:type="paragraph" w:styleId="ListBullet2">
    <w:name w:val="List Bullet 2"/>
    <w:basedOn w:val="Normal"/>
    <w:uiPriority w:val="19"/>
    <w:qFormat/>
    <w:rsid w:val="008F1AA4"/>
    <w:pPr>
      <w:numPr>
        <w:ilvl w:val="1"/>
        <w:numId w:val="30"/>
      </w:numPr>
      <w:spacing w:after="150"/>
    </w:pPr>
  </w:style>
  <w:style w:type="paragraph" w:styleId="ListBullet3">
    <w:name w:val="List Bullet 3"/>
    <w:basedOn w:val="Normal"/>
    <w:uiPriority w:val="19"/>
    <w:qFormat/>
    <w:rsid w:val="008F1AA4"/>
    <w:pPr>
      <w:numPr>
        <w:ilvl w:val="2"/>
        <w:numId w:val="30"/>
      </w:numPr>
      <w:spacing w:after="150"/>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8F1AA4"/>
    <w:pPr>
      <w:numPr>
        <w:numId w:val="19"/>
      </w:numPr>
    </w:pPr>
  </w:style>
  <w:style w:type="paragraph" w:styleId="BodyText">
    <w:name w:val="Body Text"/>
    <w:basedOn w:val="Normal"/>
    <w:link w:val="BodyTextChar"/>
    <w:qFormat/>
    <w:rsid w:val="000C62AA"/>
    <w:pPr>
      <w:spacing w:after="150"/>
    </w:pPr>
  </w:style>
  <w:style w:type="character" w:customStyle="1" w:styleId="BodyTextChar">
    <w:name w:val="Body Text Char"/>
    <w:basedOn w:val="DefaultParagraphFont"/>
    <w:link w:val="BodyText"/>
    <w:rsid w:val="000C62AA"/>
    <w:rPr>
      <w:color w:val="00382B" w:themeColor="text2"/>
      <w:sz w:val="22"/>
    </w:rPr>
  </w:style>
  <w:style w:type="character" w:customStyle="1" w:styleId="Heading4Char">
    <w:name w:val="Heading 4 Char"/>
    <w:basedOn w:val="DefaultParagraphFont"/>
    <w:link w:val="Heading4"/>
    <w:uiPriority w:val="9"/>
    <w:rsid w:val="00B514D8"/>
    <w:rPr>
      <w:rFonts w:eastAsiaTheme="majorEastAsia" w:cstheme="majorBidi"/>
      <w:iCs/>
      <w:color w:val="00382B" w:themeColor="text2"/>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pPr>
    <w:rPr>
      <w:spacing w:val="15"/>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BodyText"/>
    <w:link w:val="QuoteChar"/>
    <w:uiPriority w:val="29"/>
    <w:qFormat/>
    <w:rsid w:val="00F61486"/>
    <w:pPr>
      <w:spacing w:before="180" w:after="180" w:line="380" w:lineRule="atLeast"/>
    </w:pPr>
    <w:rPr>
      <w:iCs/>
      <w:sz w:val="32"/>
    </w:rPr>
  </w:style>
  <w:style w:type="character" w:customStyle="1" w:styleId="QuoteChar">
    <w:name w:val="Quote Char"/>
    <w:basedOn w:val="DefaultParagraphFont"/>
    <w:link w:val="Quote"/>
    <w:uiPriority w:val="29"/>
    <w:rsid w:val="00F61486"/>
    <w:rPr>
      <w:iCs/>
      <w:sz w:val="32"/>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21"/>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8C2536"/>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8C2536"/>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22"/>
      </w:numPr>
      <w:contextualSpacing/>
    </w:pPr>
  </w:style>
  <w:style w:type="paragraph" w:styleId="ListBullet5">
    <w:name w:val="List Bullet 5"/>
    <w:basedOn w:val="Normal"/>
    <w:uiPriority w:val="99"/>
    <w:semiHidden/>
    <w:rsid w:val="004B0F7D"/>
    <w:pPr>
      <w:numPr>
        <w:numId w:val="23"/>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7E65C5"/>
    <w:tblPr>
      <w:tblBorders>
        <w:bottom w:val="single" w:sz="4" w:space="0" w:color="auto"/>
        <w:insideH w:val="single" w:sz="4" w:space="0" w:color="auto"/>
        <w:insideV w:val="single" w:sz="4" w:space="0" w:color="auto"/>
      </w:tblBorders>
      <w:tblCellMar>
        <w:top w:w="57" w:type="dxa"/>
      </w:tblCellMar>
    </w:tblPr>
    <w:tblStylePr w:type="firstRow">
      <w:rPr>
        <w:rFonts w:ascii="Public Sans SemiBold" w:hAnsi="Public Sans SemiBold"/>
      </w:rPr>
      <w:tblPr/>
      <w:tcPr>
        <w:shd w:val="clear" w:color="auto" w:fill="AFE650" w:themeFill="accent1"/>
      </w:tcPr>
    </w:tblStylePr>
  </w:style>
  <w:style w:type="paragraph" w:customStyle="1" w:styleId="Documenttitle">
    <w:name w:val="Document title"/>
    <w:basedOn w:val="BodyText"/>
    <w:next w:val="BodyText"/>
    <w:uiPriority w:val="34"/>
    <w:qFormat/>
    <w:rsid w:val="000C62AA"/>
    <w:pPr>
      <w:spacing w:after="380" w:line="21" w:lineRule="atLeast"/>
    </w:pPr>
    <w:rPr>
      <w:rFonts w:asciiTheme="majorHAnsi" w:hAnsiTheme="majorHAnsi"/>
      <w:sz w:val="72"/>
    </w:rPr>
  </w:style>
  <w:style w:type="paragraph" w:customStyle="1" w:styleId="Documentsubtitle">
    <w:name w:val="Document subtitle"/>
    <w:basedOn w:val="BodyText"/>
    <w:next w:val="BodyText"/>
    <w:uiPriority w:val="34"/>
    <w:qFormat/>
    <w:rsid w:val="000C62AA"/>
    <w:pPr>
      <w:spacing w:after="300" w:line="257" w:lineRule="auto"/>
    </w:pPr>
    <w:rPr>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RBGE\Template%20-%20Word.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Word.dotx</Template>
  <TotalTime>1</TotalTime>
  <Pages>9</Pages>
  <Words>1889</Words>
  <Characters>10242</Characters>
  <Application>Microsoft Office Word</Application>
  <DocSecurity>2</DocSecurity>
  <Lines>232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3</cp:revision>
  <dcterms:created xsi:type="dcterms:W3CDTF">2025-08-15T13:17:00Z</dcterms:created>
  <dcterms:modified xsi:type="dcterms:W3CDTF">2025-08-15T13:19:00Z</dcterms:modified>
</cp:coreProperties>
</file>